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tbl>
      <w:tblPr>
        <w:tblW w:w="12207" w:type="dxa"/>
        <w:tblInd w:w="-1772" w:type="dxa"/>
        <w:tblLook w:val="0000" w:firstRow="0" w:lastRow="0" w:firstColumn="0" w:lastColumn="0" w:noHBand="0" w:noVBand="0"/>
      </w:tblPr>
      <w:tblGrid>
        <w:gridCol w:w="4832"/>
        <w:gridCol w:w="2559"/>
        <w:gridCol w:w="4816"/>
      </w:tblGrid>
      <w:tr w:rsidR="007A5BFD" w:rsidTr="00BF600D">
        <w:trPr>
          <w:trHeight w:val="810"/>
        </w:trPr>
        <w:tc>
          <w:tcPr>
            <w:tcW w:w="7560" w:type="dxa"/>
            <w:gridSpan w:val="2"/>
            <w:vMerge w:val="restart"/>
          </w:tcPr>
          <w:bookmarkStart w:id="0" w:name="_GoBack"/>
          <w:bookmarkEnd w:id="0"/>
          <w:p w:rsidR="00EF7B7B" w:rsidRDefault="00B57D40" w:rsidP="00EF03D7">
            <w:pPr>
              <w:ind w:left="720"/>
              <w:rPr>
                <w:noProof/>
              </w:rPr>
            </w:pPr>
            <w:r>
              <w:rPr>
                <w:noProof/>
              </w:rPr>
              <mc:AlternateContent>
                <mc:Choice Requires="wps">
                  <w:drawing>
                    <wp:anchor distT="0" distB="0" distL="114300" distR="114300" simplePos="0" relativeHeight="251692544" behindDoc="1" locked="0" layoutInCell="1" allowOverlap="1" wp14:anchorId="3ECB3AEC" wp14:editId="15A044B5">
                      <wp:simplePos x="0" y="0"/>
                      <wp:positionH relativeFrom="column">
                        <wp:posOffset>-907747</wp:posOffset>
                      </wp:positionH>
                      <wp:positionV relativeFrom="paragraph">
                        <wp:posOffset>-264795</wp:posOffset>
                      </wp:positionV>
                      <wp:extent cx="6703060" cy="2033270"/>
                      <wp:effectExtent l="57150" t="19050" r="40640" b="100330"/>
                      <wp:wrapNone/>
                      <wp:docPr id="258" name="Parallelogram 258" descr="rectangular colored shape"/>
                      <wp:cNvGraphicFramePr/>
                      <a:graphic xmlns:a="http://schemas.openxmlformats.org/drawingml/2006/main">
                        <a:graphicData uri="http://schemas.microsoft.com/office/word/2010/wordprocessingShape">
                          <wps:wsp>
                            <wps:cNvSpPr/>
                            <wps:spPr>
                              <a:xfrm>
                                <a:off x="0" y="0"/>
                                <a:ext cx="6703060" cy="2033270"/>
                              </a:xfrm>
                              <a:prstGeom prst="parallelogram">
                                <a:avLst/>
                              </a:prstGeom>
                              <a:solidFill>
                                <a:srgbClr val="00B050">
                                  <a:alpha val="50000"/>
                                </a:srgbClr>
                              </a:solidFill>
                              <a:ln>
                                <a:noFill/>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71D7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58" o:spid="_x0000_s1026" type="#_x0000_t7" alt="rectangular colored shape" style="position:absolute;margin-left:-71.5pt;margin-top:-20.85pt;width:527.8pt;height:160.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" adj="1638" fillcolor="#00b050" stroked="f">
                      <v:fill opacity="32896f"/>
                      <v:shadow on="t" color="black" opacity="26214f" origin=",-.5" offset="0,3pt"/>
                    </v:shape>
                  </w:pict>
                </mc:Fallback>
              </mc:AlternateContent>
            </w:r>
            <w:r w:rsidR="00EF7B7B">
              <w:rPr>
                <w:noProof/>
              </w:rPr>
              <mc:AlternateContent>
                <mc:Choice Requires="wps">
                  <w:drawing>
                    <wp:inline distT="0" distB="0" distL="0" distR="0" wp14:anchorId="4078867B" wp14:editId="6ACBF565">
                      <wp:extent cx="3862317" cy="1569493"/>
                      <wp:effectExtent l="0" t="0" r="10160" b="12065"/>
                      <wp:docPr id="5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317" cy="15694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7B7B" w:rsidRPr="00537B1F" w:rsidRDefault="007A5BFD" w:rsidP="00BC36AD">
                                  <w:pPr>
                                    <w:pStyle w:val="Masthead"/>
                                    <w:rPr>
                                      <w:b/>
                                      <w:color w:val="FFC000" w:themeColor="accent3"/>
                                      <w:sz w:val="72"/>
                                      <w:szCs w:val="72"/>
                                    </w:rPr>
                                  </w:pPr>
                                  <w:r w:rsidRPr="00537B1F">
                                    <w:rPr>
                                      <w:b/>
                                      <w:color w:val="FFC000" w:themeColor="accent3"/>
                                      <w:sz w:val="72"/>
                                      <w:szCs w:val="72"/>
                                    </w:rPr>
                                    <w:t>GEAR UP</w:t>
                                  </w:r>
                                </w:p>
                                <w:p w:rsidR="007A5BFD" w:rsidRPr="00537B1F" w:rsidRDefault="007A5BFD" w:rsidP="00BC36AD">
                                  <w:pPr>
                                    <w:pStyle w:val="Masthead"/>
                                    <w:rPr>
                                      <w:b/>
                                      <w:color w:val="FFC000" w:themeColor="accent3"/>
                                      <w:sz w:val="72"/>
                                      <w:szCs w:val="72"/>
                                    </w:rPr>
                                  </w:pPr>
                                  <w:r w:rsidRPr="00537B1F">
                                    <w:rPr>
                                      <w:b/>
                                      <w:color w:val="FFC000" w:themeColor="accent3"/>
                                      <w:sz w:val="72"/>
                                      <w:szCs w:val="72"/>
                                    </w:rPr>
                                    <w:t>Monthly Update</w:t>
                                  </w:r>
                                </w:p>
                              </w:txbxContent>
                            </wps:txbx>
                            <wps:bodyPr rot="0" vert="horz" wrap="square" lIns="0" tIns="0" rIns="0" bIns="0" anchor="t" anchorCtr="0" upright="1">
                              <a:noAutofit/>
                            </wps:bodyPr>
                          </wps:wsp>
                        </a:graphicData>
                      </a:graphic>
                    </wp:inline>
                  </w:drawing>
                </mc:Choice>
                <mc:Fallback>
                  <w:pict>
                    <v:shapetype w14:anchorId="4078867B" id="_x0000_t202" coordsize="21600,21600" o:spt="202" path="m,l,21600r21600,l21600,xe">
                      <v:stroke joinstyle="miter"/>
                      <v:path gradientshapeok="t" o:connecttype="rect"/>
                    </v:shapetype>
                    <v:shape id="Text Box 358" o:spid="_x0000_s1026" type="#_x0000_t202" style="width:304.1pt;height:1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" filled="f" stroked="f">
                      <v:textbox inset="0,0,0,0">
                        <w:txbxContent>
                          <w:p w:rsidR="00EF7B7B" w:rsidRPr="00537B1F" w:rsidRDefault="007A5BFD" w:rsidP="00BC36AD">
                            <w:pPr>
                              <w:pStyle w:val="Masthead"/>
                              <w:rPr>
                                <w:b/>
                                <w:color w:val="FFC000" w:themeColor="accent3"/>
                                <w:sz w:val="72"/>
                                <w:szCs w:val="72"/>
                              </w:rPr>
                            </w:pPr>
                            <w:r w:rsidRPr="00537B1F">
                              <w:rPr>
                                <w:b/>
                                <w:color w:val="FFC000" w:themeColor="accent3"/>
                                <w:sz w:val="72"/>
                                <w:szCs w:val="72"/>
                              </w:rPr>
                              <w:t>GEAR UP</w:t>
                            </w:r>
                          </w:p>
                          <w:p w:rsidR="007A5BFD" w:rsidRPr="00537B1F" w:rsidRDefault="007A5BFD" w:rsidP="00BC36AD">
                            <w:pPr>
                              <w:pStyle w:val="Masthead"/>
                              <w:rPr>
                                <w:b/>
                                <w:color w:val="FFC000" w:themeColor="accent3"/>
                                <w:sz w:val="72"/>
                                <w:szCs w:val="72"/>
                              </w:rPr>
                            </w:pPr>
                            <w:r w:rsidRPr="00537B1F">
                              <w:rPr>
                                <w:b/>
                                <w:color w:val="FFC000" w:themeColor="accent3"/>
                                <w:sz w:val="72"/>
                                <w:szCs w:val="72"/>
                              </w:rPr>
                              <w:t>Monthly Update</w:t>
                            </w:r>
                          </w:p>
                        </w:txbxContent>
                      </v:textbox>
                      <w10:anchorlock/>
                    </v:shape>
                  </w:pict>
                </mc:Fallback>
              </mc:AlternateContent>
            </w:r>
          </w:p>
        </w:tc>
        <w:tc>
          <w:tcPr>
            <w:tcW w:w="4647" w:type="dxa"/>
          </w:tcPr>
          <w:p w:rsidR="00EF7B7B" w:rsidRDefault="00A123F0" w:rsidP="00EF03D7">
            <w:pPr>
              <w:ind w:left="720"/>
              <w:rPr>
                <w:noProof/>
              </w:rPr>
            </w:pPr>
            <w:r>
              <w:rPr>
                <w:noProof/>
              </w:rPr>
              <mc:AlternateContent>
                <mc:Choice Requires="wps">
                  <w:drawing>
                    <wp:anchor distT="0" distB="0" distL="114300" distR="114300" simplePos="0" relativeHeight="251693568" behindDoc="1" locked="0" layoutInCell="1" allowOverlap="1" wp14:anchorId="76191E4D" wp14:editId="3CAC732C">
                      <wp:simplePos x="0" y="0"/>
                      <wp:positionH relativeFrom="column">
                        <wp:posOffset>142875</wp:posOffset>
                      </wp:positionH>
                      <wp:positionV relativeFrom="paragraph">
                        <wp:posOffset>239538</wp:posOffset>
                      </wp:positionV>
                      <wp:extent cx="5117465" cy="927735"/>
                      <wp:effectExtent l="0" t="0" r="6985" b="5715"/>
                      <wp:wrapNone/>
                      <wp:docPr id="259" name="Parallelogram 259" descr="rectangular colored shape"/>
                      <wp:cNvGraphicFramePr/>
                      <a:graphic xmlns:a="http://schemas.openxmlformats.org/drawingml/2006/main">
                        <a:graphicData uri="http://schemas.microsoft.com/office/word/2010/wordprocessingShape">
                          <wps:wsp>
                            <wps:cNvSpPr/>
                            <wps:spPr>
                              <a:xfrm>
                                <a:off x="0" y="0"/>
                                <a:ext cx="5117465" cy="927735"/>
                              </a:xfrm>
                              <a:prstGeom prst="parallelogram">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EBD86" id="Parallelogram 259" o:spid="_x0000_s1026" type="#_x0000_t7" alt="rectangular colored shape" style="position:absolute;margin-left:11.25pt;margin-top:18.85pt;width:402.95pt;height:73.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" adj="979" fillcolor="#ffc000 [3206]" stroked="f"/>
                  </w:pict>
                </mc:Fallback>
              </mc:AlternateContent>
            </w:r>
            <w:r w:rsidR="00EF7B7B">
              <w:rPr>
                <w:noProof/>
              </w:rPr>
              <w:br w:type="page"/>
            </w:r>
          </w:p>
        </w:tc>
      </w:tr>
      <w:tr w:rsidR="007A5BFD" w:rsidTr="00BF600D">
        <w:trPr>
          <w:trHeight w:val="1521"/>
        </w:trPr>
        <w:tc>
          <w:tcPr>
            <w:tcW w:w="7560" w:type="dxa"/>
            <w:gridSpan w:val="2"/>
            <w:vMerge/>
          </w:tcPr>
          <w:p w:rsidR="00EF7B7B" w:rsidRDefault="00EF7B7B" w:rsidP="00EF03D7">
            <w:pPr>
              <w:ind w:left="720"/>
              <w:rPr>
                <w:noProof/>
              </w:rPr>
            </w:pPr>
          </w:p>
        </w:tc>
        <w:tc>
          <w:tcPr>
            <w:tcW w:w="4647" w:type="dxa"/>
          </w:tcPr>
          <w:p w:rsidR="00EF7B7B" w:rsidRDefault="00EF7B7B" w:rsidP="00EF03D7">
            <w:pPr>
              <w:ind w:left="720"/>
              <w:rPr>
                <w:noProof/>
              </w:rPr>
            </w:pPr>
            <w:r>
              <w:rPr>
                <w:noProof/>
              </w:rPr>
              <mc:AlternateContent>
                <mc:Choice Requires="wps">
                  <w:drawing>
                    <wp:inline distT="0" distB="0" distL="0" distR="0" wp14:anchorId="0372EE8F" wp14:editId="6B368CE5">
                      <wp:extent cx="2464288" cy="465455"/>
                      <wp:effectExtent l="0" t="0" r="0" b="635"/>
                      <wp:docPr id="5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288"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B7B" w:rsidRPr="00537B1F" w:rsidRDefault="001969FB" w:rsidP="00EF7B7B">
                                  <w:pPr>
                                    <w:pStyle w:val="VolumeandIssue"/>
                                    <w:rPr>
                                      <w:color w:val="00B050"/>
                                      <w:sz w:val="40"/>
                                      <w:szCs w:val="40"/>
                                    </w:rPr>
                                  </w:pPr>
                                  <w:r>
                                    <w:rPr>
                                      <w:color w:val="00B050"/>
                                      <w:sz w:val="40"/>
                                      <w:szCs w:val="40"/>
                                    </w:rPr>
                                    <w:t>April</w:t>
                                  </w:r>
                                  <w:r w:rsidR="000C0D91">
                                    <w:rPr>
                                      <w:color w:val="00B050"/>
                                      <w:sz w:val="40"/>
                                      <w:szCs w:val="40"/>
                                    </w:rPr>
                                    <w:t xml:space="preserve"> </w:t>
                                  </w:r>
                                  <w:r w:rsidR="002C26C5">
                                    <w:rPr>
                                      <w:color w:val="00B050"/>
                                      <w:sz w:val="40"/>
                                      <w:szCs w:val="40"/>
                                    </w:rPr>
                                    <w:t>2020</w:t>
                                  </w:r>
                                </w:p>
                                <w:p w:rsidR="00EF7B7B" w:rsidRPr="00832412" w:rsidRDefault="00EF7B7B" w:rsidP="00EF7B7B">
                                  <w:pPr>
                                    <w:pStyle w:val="VolumeandIssue"/>
                                    <w:rPr>
                                      <w:color w:val="3A4B6A" w:themeColor="text2"/>
                                    </w:rPr>
                                  </w:pPr>
                                </w:p>
                              </w:txbxContent>
                            </wps:txbx>
                            <wps:bodyPr rot="0" vert="horz" wrap="square" lIns="91440" tIns="45720" rIns="91440" bIns="45720" anchor="t" anchorCtr="0" upright="1">
                              <a:spAutoFit/>
                            </wps:bodyPr>
                          </wps:wsp>
                        </a:graphicData>
                      </a:graphic>
                    </wp:inline>
                  </w:drawing>
                </mc:Choice>
                <mc:Fallback>
                  <w:pict>
                    <v:shape w14:anchorId="0372EE8F" id="Text Box 277" o:spid="_x0000_s1027" type="#_x0000_t202" style="width:194.05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hWuA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" filled="f" stroked="f">
                      <v:textbox style="mso-fit-shape-to-text:t">
                        <w:txbxContent>
                          <w:p w:rsidR="00EF7B7B" w:rsidRPr="00537B1F" w:rsidRDefault="001969FB" w:rsidP="00EF7B7B">
                            <w:pPr>
                              <w:pStyle w:val="VolumeandIssue"/>
                              <w:rPr>
                                <w:color w:val="00B050"/>
                                <w:sz w:val="40"/>
                                <w:szCs w:val="40"/>
                              </w:rPr>
                            </w:pPr>
                            <w:r>
                              <w:rPr>
                                <w:color w:val="00B050"/>
                                <w:sz w:val="40"/>
                                <w:szCs w:val="40"/>
                              </w:rPr>
                              <w:t>April</w:t>
                            </w:r>
                            <w:r w:rsidR="000C0D91">
                              <w:rPr>
                                <w:color w:val="00B050"/>
                                <w:sz w:val="40"/>
                                <w:szCs w:val="40"/>
                              </w:rPr>
                              <w:t xml:space="preserve"> </w:t>
                            </w:r>
                            <w:r w:rsidR="002C26C5">
                              <w:rPr>
                                <w:color w:val="00B050"/>
                                <w:sz w:val="40"/>
                                <w:szCs w:val="40"/>
                              </w:rPr>
                              <w:t>2020</w:t>
                            </w:r>
                          </w:p>
                          <w:p w:rsidR="00EF7B7B" w:rsidRPr="00832412" w:rsidRDefault="00EF7B7B" w:rsidP="00EF7B7B">
                            <w:pPr>
                              <w:pStyle w:val="VolumeandIssue"/>
                              <w:rPr>
                                <w:color w:val="3A4B6A" w:themeColor="text2"/>
                              </w:rPr>
                            </w:pPr>
                          </w:p>
                        </w:txbxContent>
                      </v:textbox>
                      <w10:anchorlock/>
                    </v:shape>
                  </w:pict>
                </mc:Fallback>
              </mc:AlternateContent>
            </w:r>
          </w:p>
        </w:tc>
      </w:tr>
      <w:tr w:rsidR="00EF03D7" w:rsidTr="00B57D40">
        <w:trPr>
          <w:trHeight w:val="747"/>
        </w:trPr>
        <w:tc>
          <w:tcPr>
            <w:tcW w:w="12207" w:type="dxa"/>
            <w:gridSpan w:val="3"/>
          </w:tcPr>
          <w:p w:rsidR="00EF03D7" w:rsidRDefault="00EF03D7" w:rsidP="00EF03D7">
            <w:pPr>
              <w:ind w:left="720"/>
              <w:rPr>
                <w:noProof/>
              </w:rPr>
            </w:pPr>
          </w:p>
        </w:tc>
      </w:tr>
      <w:tr w:rsidR="00B57D40" w:rsidTr="00535A69">
        <w:trPr>
          <w:trHeight w:val="2061"/>
        </w:trPr>
        <w:tc>
          <w:tcPr>
            <w:tcW w:w="12207" w:type="dxa"/>
            <w:gridSpan w:val="3"/>
          </w:tcPr>
          <w:p w:rsidR="00B57D40" w:rsidRDefault="001A0230" w:rsidP="00535A69">
            <w:pPr>
              <w:ind w:left="288"/>
              <w:rPr>
                <w:noProof/>
              </w:rPr>
            </w:pPr>
            <w:r>
              <w:rPr>
                <w:noProof/>
              </w:rPr>
              <w:drawing>
                <wp:anchor distT="0" distB="0" distL="114300" distR="114300" simplePos="0" relativeHeight="251627006" behindDoc="1" locked="0" layoutInCell="1" allowOverlap="1" wp14:anchorId="517AE60E" wp14:editId="72D87BFA">
                  <wp:simplePos x="0" y="0"/>
                  <wp:positionH relativeFrom="column">
                    <wp:posOffset>-968833</wp:posOffset>
                  </wp:positionH>
                  <wp:positionV relativeFrom="paragraph">
                    <wp:posOffset>-2969895</wp:posOffset>
                  </wp:positionV>
                  <wp:extent cx="10216663" cy="3902149"/>
                  <wp:effectExtent l="0" t="0" r="0" b="317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downtown-skyscrapers_4460x4460.jpg"/>
                          <pic:cNvPicPr/>
                        </pic:nvPicPr>
                        <pic:blipFill rotWithShape="1">
                          <a:blip r:embed="rId8" cstate="print">
                            <a:extLst>
                              <a:ext uri="{28A0092B-C50C-407E-A947-70E740481C1C}">
                                <a14:useLocalDpi xmlns:a14="http://schemas.microsoft.com/office/drawing/2010/main" val="0"/>
                              </a:ext>
                            </a:extLst>
                          </a:blip>
                          <a:srcRect b="47786"/>
                          <a:stretch/>
                        </pic:blipFill>
                        <pic:spPr bwMode="auto">
                          <a:xfrm rot="10800000" flipH="1" flipV="1">
                            <a:off x="0" y="0"/>
                            <a:ext cx="10216663" cy="39021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2941">
              <w:rPr>
                <w:noProof/>
              </w:rPr>
              <mc:AlternateContent>
                <mc:Choice Requires="wpg">
                  <w:drawing>
                    <wp:anchor distT="0" distB="0" distL="114300" distR="114300" simplePos="0" relativeHeight="251814400" behindDoc="0" locked="0" layoutInCell="1" allowOverlap="1">
                      <wp:simplePos x="0" y="0"/>
                      <wp:positionH relativeFrom="column">
                        <wp:posOffset>2890756</wp:posOffset>
                      </wp:positionH>
                      <wp:positionV relativeFrom="paragraph">
                        <wp:posOffset>1102375</wp:posOffset>
                      </wp:positionV>
                      <wp:extent cx="4422981" cy="5922267"/>
                      <wp:effectExtent l="0" t="0" r="15875" b="2540"/>
                      <wp:wrapNone/>
                      <wp:docPr id="263" name="Group 263" descr="text group"/>
                      <wp:cNvGraphicFramePr/>
                      <a:graphic xmlns:a="http://schemas.openxmlformats.org/drawingml/2006/main">
                        <a:graphicData uri="http://schemas.microsoft.com/office/word/2010/wordprocessingGroup">
                          <wpg:wgp>
                            <wpg:cNvGrpSpPr/>
                            <wpg:grpSpPr>
                              <a:xfrm>
                                <a:off x="0" y="0"/>
                                <a:ext cx="4422981" cy="5922267"/>
                                <a:chOff x="-129955" y="7821"/>
                                <a:chExt cx="4570024" cy="4357304"/>
                              </a:xfrm>
                            </wpg:grpSpPr>
                            <wps:wsp>
                              <wps:cNvPr id="58" name="Text Box 14"/>
                              <wps:cNvSpPr txBox="1">
                                <a:spLocks noChangeArrowheads="1"/>
                              </wps:cNvSpPr>
                              <wps:spPr bwMode="auto">
                                <a:xfrm>
                                  <a:off x="-107982" y="672718"/>
                                  <a:ext cx="4548051" cy="3692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B6" w:rsidRDefault="00374CCA" w:rsidP="00111C9B">
                                    <w:pPr>
                                      <w:pStyle w:val="BodyText"/>
                                      <w:spacing w:line="276" w:lineRule="auto"/>
                                      <w:rPr>
                                        <w:sz w:val="24"/>
                                        <w:szCs w:val="24"/>
                                      </w:rPr>
                                    </w:pPr>
                                    <w:r>
                                      <w:rPr>
                                        <w:sz w:val="24"/>
                                        <w:szCs w:val="24"/>
                                      </w:rPr>
                                      <w:t xml:space="preserve">I know that we all have been dealing with the unprecedented effects of the Coronavirus Disease (COVID-19). I want to ensure all </w:t>
                                    </w:r>
                                    <w:r w:rsidR="007D299D">
                                      <w:rPr>
                                        <w:sz w:val="24"/>
                                        <w:szCs w:val="24"/>
                                      </w:rPr>
                                      <w:t xml:space="preserve">families and students that </w:t>
                                    </w:r>
                                    <w:r w:rsidR="00686EFA">
                                      <w:rPr>
                                        <w:sz w:val="24"/>
                                        <w:szCs w:val="24"/>
                                      </w:rPr>
                                      <w:t xml:space="preserve">we all take the </w:t>
                                    </w:r>
                                    <w:r w:rsidR="007D299D">
                                      <w:rPr>
                                        <w:sz w:val="24"/>
                                        <w:szCs w:val="24"/>
                                      </w:rPr>
                                      <w:t xml:space="preserve">necessary </w:t>
                                    </w:r>
                                    <w:r w:rsidR="001A2671">
                                      <w:rPr>
                                        <w:sz w:val="24"/>
                                        <w:szCs w:val="24"/>
                                      </w:rPr>
                                      <w:t>precautions</w:t>
                                    </w:r>
                                    <w:r w:rsidR="007D299D">
                                      <w:rPr>
                                        <w:sz w:val="24"/>
                                        <w:szCs w:val="24"/>
                                      </w:rPr>
                                      <w:t xml:space="preserve"> to make sure that the surfaces we come into contact with are as clean as possible. However, students must also </w:t>
                                    </w:r>
                                    <w:r w:rsidR="00086971">
                                      <w:rPr>
                                        <w:sz w:val="24"/>
                                        <w:szCs w:val="24"/>
                                      </w:rPr>
                                      <w:t xml:space="preserve">take the </w:t>
                                    </w:r>
                                    <w:r w:rsidR="00136201">
                                      <w:rPr>
                                        <w:sz w:val="24"/>
                                        <w:szCs w:val="24"/>
                                      </w:rPr>
                                      <w:t>necessary</w:t>
                                    </w:r>
                                    <w:r w:rsidR="00086971">
                                      <w:rPr>
                                        <w:sz w:val="24"/>
                                        <w:szCs w:val="24"/>
                                      </w:rPr>
                                      <w:t xml:space="preserve"> steps to ensure we all </w:t>
                                    </w:r>
                                    <w:r w:rsidR="00136201">
                                      <w:rPr>
                                        <w:sz w:val="24"/>
                                        <w:szCs w:val="24"/>
                                      </w:rPr>
                                      <w:t xml:space="preserve">stay safe. Please students, make sure that you wash your hands on a more than regular basis for at least 20 seconds. If you need to cough or sneeze do so into a tissue or your elbow and wash your hands right away. </w:t>
                                    </w:r>
                                  </w:p>
                                  <w:p w:rsidR="00136201" w:rsidRDefault="00136201" w:rsidP="00111C9B">
                                    <w:pPr>
                                      <w:pStyle w:val="BodyText"/>
                                      <w:spacing w:line="276" w:lineRule="auto"/>
                                      <w:rPr>
                                        <w:sz w:val="24"/>
                                        <w:szCs w:val="24"/>
                                      </w:rPr>
                                    </w:pPr>
                                    <w:r>
                                      <w:rPr>
                                        <w:sz w:val="24"/>
                                        <w:szCs w:val="24"/>
                                      </w:rPr>
                                      <w:t>I know that much of this information s</w:t>
                                    </w:r>
                                    <w:r w:rsidR="00686EFA">
                                      <w:rPr>
                                        <w:sz w:val="24"/>
                                        <w:szCs w:val="24"/>
                                      </w:rPr>
                                      <w:t>eems very repetitive, and it is;</w:t>
                                    </w:r>
                                    <w:r>
                                      <w:rPr>
                                        <w:sz w:val="24"/>
                                        <w:szCs w:val="24"/>
                                      </w:rPr>
                                      <w:t xml:space="preserve"> however, </w:t>
                                    </w:r>
                                    <w:r w:rsidR="00686EFA">
                                      <w:rPr>
                                        <w:sz w:val="24"/>
                                        <w:szCs w:val="24"/>
                                      </w:rPr>
                                      <w:t>it bears repeating.</w:t>
                                    </w:r>
                                    <w:r>
                                      <w:rPr>
                                        <w:sz w:val="24"/>
                                        <w:szCs w:val="24"/>
                                      </w:rPr>
                                      <w:t xml:space="preserve"> These simple steps will help so much more than we think</w:t>
                                    </w:r>
                                  </w:p>
                                  <w:p w:rsidR="00E34161" w:rsidRPr="00136201" w:rsidRDefault="00136201" w:rsidP="00111C9B">
                                    <w:pPr>
                                      <w:pStyle w:val="BodyText"/>
                                      <w:spacing w:line="276" w:lineRule="auto"/>
                                      <w:rPr>
                                        <w:sz w:val="24"/>
                                        <w:szCs w:val="24"/>
                                      </w:rPr>
                                    </w:pPr>
                                    <w:r>
                                      <w:rPr>
                                        <w:sz w:val="24"/>
                                        <w:szCs w:val="24"/>
                                      </w:rPr>
                                      <w:t>Now back to a little lighter of fares, last</w:t>
                                    </w:r>
                                    <w:r w:rsidR="00F549B6">
                                      <w:rPr>
                                        <w:sz w:val="24"/>
                                        <w:szCs w:val="24"/>
                                      </w:rPr>
                                      <w:t xml:space="preserve"> month students </w:t>
                                    </w:r>
                                    <w:r w:rsidR="0075773A">
                                      <w:rPr>
                                        <w:sz w:val="24"/>
                                        <w:szCs w:val="24"/>
                                      </w:rPr>
                                      <w:t>took</w:t>
                                    </w:r>
                                    <w:r w:rsidR="00F549B6">
                                      <w:rPr>
                                        <w:sz w:val="24"/>
                                        <w:szCs w:val="24"/>
                                      </w:rPr>
                                      <w:t xml:space="preserve"> a trip to Bell Hospital in </w:t>
                                    </w:r>
                                    <w:r w:rsidR="00686EFA">
                                      <w:rPr>
                                        <w:sz w:val="24"/>
                                        <w:szCs w:val="24"/>
                                      </w:rPr>
                                      <w:t>Ishpeming</w:t>
                                    </w:r>
                                    <w:r w:rsidR="00F549B6">
                                      <w:rPr>
                                        <w:sz w:val="24"/>
                                        <w:szCs w:val="24"/>
                                      </w:rPr>
                                      <w:t xml:space="preserve">. We split into groups and were able to visit five different departments </w:t>
                                    </w:r>
                                    <w:r w:rsidR="0075773A">
                                      <w:rPr>
                                        <w:sz w:val="24"/>
                                        <w:szCs w:val="24"/>
                                      </w:rPr>
                                      <w:t xml:space="preserve">within the hospital. I know that I witnessed students being truly engaged in the discussions </w:t>
                                    </w:r>
                                    <w:r w:rsidR="00E34161">
                                      <w:rPr>
                                        <w:sz w:val="24"/>
                                        <w:szCs w:val="24"/>
                                      </w:rPr>
                                      <w:t>with professionals with</w:t>
                                    </w:r>
                                    <w:r w:rsidR="00686EFA">
                                      <w:rPr>
                                        <w:sz w:val="24"/>
                                        <w:szCs w:val="24"/>
                                      </w:rPr>
                                      <w:t>in</w:t>
                                    </w:r>
                                    <w:r w:rsidR="00E34161">
                                      <w:rPr>
                                        <w:sz w:val="24"/>
                                        <w:szCs w:val="24"/>
                                      </w:rPr>
                                      <w:t xml:space="preserve"> the medical field. They</w:t>
                                    </w:r>
                                    <w:r w:rsidR="00E4701B">
                                      <w:rPr>
                                        <w:sz w:val="24"/>
                                        <w:szCs w:val="24"/>
                                      </w:rPr>
                                      <w:t xml:space="preserve"> asked</w:t>
                                    </w:r>
                                    <w:r w:rsidR="00E34161">
                                      <w:rPr>
                                        <w:sz w:val="24"/>
                                        <w:szCs w:val="24"/>
                                      </w:rPr>
                                      <w:t xml:space="preserve"> questions, dug deeper, and learned just what it takes to be a medical professional.</w:t>
                                    </w:r>
                                  </w:p>
                                  <w:p w:rsidR="0086153C" w:rsidRDefault="004D06DF" w:rsidP="0086153C">
                                    <w:pPr>
                                      <w:pStyle w:val="BodyText"/>
                                      <w:spacing w:line="276" w:lineRule="auto"/>
                                      <w:jc w:val="right"/>
                                      <w:rPr>
                                        <w:sz w:val="24"/>
                                        <w:szCs w:val="24"/>
                                      </w:rPr>
                                    </w:pPr>
                                    <w:r>
                                      <w:rPr>
                                        <w:sz w:val="24"/>
                                        <w:szCs w:val="24"/>
                                      </w:rPr>
                                      <w:t>Have a wonderful month</w:t>
                                    </w:r>
                                    <w:r w:rsidR="009939A4">
                                      <w:rPr>
                                        <w:sz w:val="24"/>
                                        <w:szCs w:val="24"/>
                                      </w:rPr>
                                      <w:t>!</w:t>
                                    </w:r>
                                  </w:p>
                                  <w:p w:rsidR="0086153C" w:rsidRPr="00AC5181" w:rsidRDefault="0086153C" w:rsidP="0086153C">
                                    <w:pPr>
                                      <w:pStyle w:val="BodyText"/>
                                      <w:spacing w:line="276" w:lineRule="auto"/>
                                      <w:jc w:val="right"/>
                                      <w:rPr>
                                        <w:sz w:val="24"/>
                                        <w:szCs w:val="24"/>
                                      </w:rPr>
                                    </w:pPr>
                                    <w:r>
                                      <w:rPr>
                                        <w:sz w:val="24"/>
                                        <w:szCs w:val="24"/>
                                      </w:rPr>
                                      <w:t xml:space="preserve">-Anthony </w:t>
                                    </w:r>
                                  </w:p>
                                  <w:p w:rsidR="00855BB3" w:rsidRPr="00AC5181" w:rsidRDefault="00855BB3" w:rsidP="00855BB3">
                                    <w:pPr>
                                      <w:pStyle w:val="BodyText"/>
                                      <w:spacing w:line="276" w:lineRule="auto"/>
                                      <w:jc w:val="right"/>
                                      <w:rPr>
                                        <w:sz w:val="24"/>
                                        <w:szCs w:val="24"/>
                                      </w:rPr>
                                    </w:pPr>
                                  </w:p>
                                </w:txbxContent>
                              </wps:txbx>
                              <wps:bodyPr rot="0" vert="horz" wrap="square" lIns="0" tIns="0" rIns="0" bIns="0" anchor="t" anchorCtr="0" upright="1">
                                <a:noAutofit/>
                              </wps:bodyPr>
                            </wps:wsp>
                            <wps:wsp>
                              <wps:cNvPr id="57" name="Text Box 15"/>
                              <wps:cNvSpPr txBox="1">
                                <a:spLocks noChangeArrowheads="1"/>
                              </wps:cNvSpPr>
                              <wps:spPr bwMode="auto">
                                <a:xfrm>
                                  <a:off x="-119473" y="7821"/>
                                  <a:ext cx="4356734" cy="45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2F6" w:rsidRDefault="006E794A" w:rsidP="00B57D40">
                                    <w:pPr>
                                      <w:pStyle w:val="Heading1"/>
                                      <w:rPr>
                                        <w:color w:val="00B050"/>
                                      </w:rPr>
                                    </w:pPr>
                                    <w:r>
                                      <w:rPr>
                                        <w:color w:val="00B050"/>
                                      </w:rPr>
                                      <w:t>A Note from Your</w:t>
                                    </w:r>
                                    <w:r w:rsidR="00F52941">
                                      <w:rPr>
                                        <w:color w:val="00B050"/>
                                      </w:rPr>
                                      <w:t xml:space="preserve"> </w:t>
                                    </w:r>
                                  </w:p>
                                  <w:p w:rsidR="00B57D40" w:rsidRPr="0029514B" w:rsidRDefault="00F52941" w:rsidP="00B57D40">
                                    <w:pPr>
                                      <w:pStyle w:val="Heading1"/>
                                      <w:rPr>
                                        <w:color w:val="00B050"/>
                                      </w:rPr>
                                    </w:pPr>
                                    <w:r>
                                      <w:rPr>
                                        <w:color w:val="00B050"/>
                                      </w:rPr>
                                      <w:t>Student Coordinator</w:t>
                                    </w:r>
                                  </w:p>
                                </w:txbxContent>
                              </wps:txbx>
                              <wps:bodyPr rot="0" vert="horz" wrap="square" lIns="0" tIns="0" rIns="0" bIns="0" anchor="t" anchorCtr="0" upright="1">
                                <a:noAutofit/>
                              </wps:bodyPr>
                            </wps:wsp>
                            <wps:wsp>
                              <wps:cNvPr id="256" name="Text Box 328"/>
                              <wps:cNvSpPr txBox="1">
                                <a:spLocks noChangeArrowheads="1"/>
                              </wps:cNvSpPr>
                              <wps:spPr bwMode="auto">
                                <a:xfrm>
                                  <a:off x="-129955" y="484506"/>
                                  <a:ext cx="1881429"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57D40" w:rsidRPr="003C09A0" w:rsidRDefault="00B57D40" w:rsidP="00B57D40">
                                    <w:pPr>
                                      <w:pStyle w:val="Byline"/>
                                    </w:pPr>
                                    <w:r w:rsidRPr="003C09A0">
                                      <w:t xml:space="preserve">By </w:t>
                                    </w:r>
                                    <w:r w:rsidR="00855BB3">
                                      <w:t>Anthony Rospierski</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63" o:spid="_x0000_s1028" alt="text group" style="position:absolute;left:0;text-align:left;margin-left:227.6pt;margin-top:86.8pt;width:348.25pt;height:466.3pt;z-index:251814400;mso-position-horizontal-relative:text;mso-position-vertical-relative:text;mso-width-relative:margin;mso-height-relative:margin" coordorigin="-1299,78" coordsize="45700,4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">
                      <v:shape id="Text Box 14" o:spid="_x0000_s1029" type="#_x0000_t202" style="position:absolute;left:-1079;top:6727;width:45479;height:36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F549B6" w:rsidRDefault="00374CCA" w:rsidP="00111C9B">
                              <w:pPr>
                                <w:pStyle w:val="BodyText"/>
                                <w:spacing w:line="276" w:lineRule="auto"/>
                                <w:rPr>
                                  <w:sz w:val="24"/>
                                  <w:szCs w:val="24"/>
                                </w:rPr>
                              </w:pPr>
                              <w:r>
                                <w:rPr>
                                  <w:sz w:val="24"/>
                                  <w:szCs w:val="24"/>
                                </w:rPr>
                                <w:t xml:space="preserve">I know that we all have been dealing with the unprecedented effects of the Coronavirus Disease (COVID-19). I want to ensure all </w:t>
                              </w:r>
                              <w:r w:rsidR="007D299D">
                                <w:rPr>
                                  <w:sz w:val="24"/>
                                  <w:szCs w:val="24"/>
                                </w:rPr>
                                <w:t xml:space="preserve">families and students that </w:t>
                              </w:r>
                              <w:r w:rsidR="00686EFA">
                                <w:rPr>
                                  <w:sz w:val="24"/>
                                  <w:szCs w:val="24"/>
                                </w:rPr>
                                <w:t xml:space="preserve">we all take the </w:t>
                              </w:r>
                              <w:r w:rsidR="007D299D">
                                <w:rPr>
                                  <w:sz w:val="24"/>
                                  <w:szCs w:val="24"/>
                                </w:rPr>
                                <w:t xml:space="preserve">necessary </w:t>
                              </w:r>
                              <w:r w:rsidR="001A2671">
                                <w:rPr>
                                  <w:sz w:val="24"/>
                                  <w:szCs w:val="24"/>
                                </w:rPr>
                                <w:t>precautions</w:t>
                              </w:r>
                              <w:r w:rsidR="007D299D">
                                <w:rPr>
                                  <w:sz w:val="24"/>
                                  <w:szCs w:val="24"/>
                                </w:rPr>
                                <w:t xml:space="preserve"> to make sure that the surfaces we come into contact with are as clean as possible. However, students must also </w:t>
                              </w:r>
                              <w:r w:rsidR="00086971">
                                <w:rPr>
                                  <w:sz w:val="24"/>
                                  <w:szCs w:val="24"/>
                                </w:rPr>
                                <w:t xml:space="preserve">take the </w:t>
                              </w:r>
                              <w:r w:rsidR="00136201">
                                <w:rPr>
                                  <w:sz w:val="24"/>
                                  <w:szCs w:val="24"/>
                                </w:rPr>
                                <w:t>necessary</w:t>
                              </w:r>
                              <w:r w:rsidR="00086971">
                                <w:rPr>
                                  <w:sz w:val="24"/>
                                  <w:szCs w:val="24"/>
                                </w:rPr>
                                <w:t xml:space="preserve"> steps to ensure we all </w:t>
                              </w:r>
                              <w:r w:rsidR="00136201">
                                <w:rPr>
                                  <w:sz w:val="24"/>
                                  <w:szCs w:val="24"/>
                                </w:rPr>
                                <w:t xml:space="preserve">stay safe. Please students, make sure that you wash your hands on a more than regular basis for at least 20 seconds. If you need to cough or sneeze do so into a tissue or your elbow and wash your hands right away. </w:t>
                              </w:r>
                            </w:p>
                            <w:p w:rsidR="00136201" w:rsidRDefault="00136201" w:rsidP="00111C9B">
                              <w:pPr>
                                <w:pStyle w:val="BodyText"/>
                                <w:spacing w:line="276" w:lineRule="auto"/>
                                <w:rPr>
                                  <w:sz w:val="24"/>
                                  <w:szCs w:val="24"/>
                                </w:rPr>
                              </w:pPr>
                              <w:r>
                                <w:rPr>
                                  <w:sz w:val="24"/>
                                  <w:szCs w:val="24"/>
                                </w:rPr>
                                <w:t>I know that much of this information s</w:t>
                              </w:r>
                              <w:r w:rsidR="00686EFA">
                                <w:rPr>
                                  <w:sz w:val="24"/>
                                  <w:szCs w:val="24"/>
                                </w:rPr>
                                <w:t>eems very repetitive, and it is;</w:t>
                              </w:r>
                              <w:r>
                                <w:rPr>
                                  <w:sz w:val="24"/>
                                  <w:szCs w:val="24"/>
                                </w:rPr>
                                <w:t xml:space="preserve"> however, </w:t>
                              </w:r>
                              <w:r w:rsidR="00686EFA">
                                <w:rPr>
                                  <w:sz w:val="24"/>
                                  <w:szCs w:val="24"/>
                                </w:rPr>
                                <w:t>it bears repeating.</w:t>
                              </w:r>
                              <w:r>
                                <w:rPr>
                                  <w:sz w:val="24"/>
                                  <w:szCs w:val="24"/>
                                </w:rPr>
                                <w:t xml:space="preserve"> These simple steps will help so much more than we think</w:t>
                              </w:r>
                            </w:p>
                            <w:p w:rsidR="00E34161" w:rsidRPr="00136201" w:rsidRDefault="00136201" w:rsidP="00111C9B">
                              <w:pPr>
                                <w:pStyle w:val="BodyText"/>
                                <w:spacing w:line="276" w:lineRule="auto"/>
                                <w:rPr>
                                  <w:sz w:val="24"/>
                                  <w:szCs w:val="24"/>
                                </w:rPr>
                              </w:pPr>
                              <w:r>
                                <w:rPr>
                                  <w:sz w:val="24"/>
                                  <w:szCs w:val="24"/>
                                </w:rPr>
                                <w:t>Now back to a little lighter of fares, last</w:t>
                              </w:r>
                              <w:r w:rsidR="00F549B6">
                                <w:rPr>
                                  <w:sz w:val="24"/>
                                  <w:szCs w:val="24"/>
                                </w:rPr>
                                <w:t xml:space="preserve"> month students </w:t>
                              </w:r>
                              <w:r w:rsidR="0075773A">
                                <w:rPr>
                                  <w:sz w:val="24"/>
                                  <w:szCs w:val="24"/>
                                </w:rPr>
                                <w:t>took</w:t>
                              </w:r>
                              <w:r w:rsidR="00F549B6">
                                <w:rPr>
                                  <w:sz w:val="24"/>
                                  <w:szCs w:val="24"/>
                                </w:rPr>
                                <w:t xml:space="preserve"> a trip to Bell Hospital in </w:t>
                              </w:r>
                              <w:r w:rsidR="00686EFA">
                                <w:rPr>
                                  <w:sz w:val="24"/>
                                  <w:szCs w:val="24"/>
                                </w:rPr>
                                <w:t>Ishpeming</w:t>
                              </w:r>
                              <w:r w:rsidR="00F549B6">
                                <w:rPr>
                                  <w:sz w:val="24"/>
                                  <w:szCs w:val="24"/>
                                </w:rPr>
                                <w:t xml:space="preserve">. We split into groups and were able to visit five different departments </w:t>
                              </w:r>
                              <w:r w:rsidR="0075773A">
                                <w:rPr>
                                  <w:sz w:val="24"/>
                                  <w:szCs w:val="24"/>
                                </w:rPr>
                                <w:t xml:space="preserve">within the hospital. I know that I witnessed students being truly engaged in the discussions </w:t>
                              </w:r>
                              <w:r w:rsidR="00E34161">
                                <w:rPr>
                                  <w:sz w:val="24"/>
                                  <w:szCs w:val="24"/>
                                </w:rPr>
                                <w:t>with professionals with</w:t>
                              </w:r>
                              <w:r w:rsidR="00686EFA">
                                <w:rPr>
                                  <w:sz w:val="24"/>
                                  <w:szCs w:val="24"/>
                                </w:rPr>
                                <w:t>in</w:t>
                              </w:r>
                              <w:r w:rsidR="00E34161">
                                <w:rPr>
                                  <w:sz w:val="24"/>
                                  <w:szCs w:val="24"/>
                                </w:rPr>
                                <w:t xml:space="preserve"> the medical field. They</w:t>
                              </w:r>
                              <w:r w:rsidR="00E4701B">
                                <w:rPr>
                                  <w:sz w:val="24"/>
                                  <w:szCs w:val="24"/>
                                </w:rPr>
                                <w:t xml:space="preserve"> asked</w:t>
                              </w:r>
                              <w:r w:rsidR="00E34161">
                                <w:rPr>
                                  <w:sz w:val="24"/>
                                  <w:szCs w:val="24"/>
                                </w:rPr>
                                <w:t xml:space="preserve"> questions, dug deeper, and learned just what it takes to be a medical professional.</w:t>
                              </w:r>
                            </w:p>
                            <w:p w:rsidR="0086153C" w:rsidRDefault="004D06DF" w:rsidP="0086153C">
                              <w:pPr>
                                <w:pStyle w:val="BodyText"/>
                                <w:spacing w:line="276" w:lineRule="auto"/>
                                <w:jc w:val="right"/>
                                <w:rPr>
                                  <w:sz w:val="24"/>
                                  <w:szCs w:val="24"/>
                                </w:rPr>
                              </w:pPr>
                              <w:r>
                                <w:rPr>
                                  <w:sz w:val="24"/>
                                  <w:szCs w:val="24"/>
                                </w:rPr>
                                <w:t>Have a wonderful month</w:t>
                              </w:r>
                              <w:r w:rsidR="009939A4">
                                <w:rPr>
                                  <w:sz w:val="24"/>
                                  <w:szCs w:val="24"/>
                                </w:rPr>
                                <w:t>!</w:t>
                              </w:r>
                            </w:p>
                            <w:p w:rsidR="0086153C" w:rsidRPr="00AC5181" w:rsidRDefault="0086153C" w:rsidP="0086153C">
                              <w:pPr>
                                <w:pStyle w:val="BodyText"/>
                                <w:spacing w:line="276" w:lineRule="auto"/>
                                <w:jc w:val="right"/>
                                <w:rPr>
                                  <w:sz w:val="24"/>
                                  <w:szCs w:val="24"/>
                                </w:rPr>
                              </w:pPr>
                              <w:r>
                                <w:rPr>
                                  <w:sz w:val="24"/>
                                  <w:szCs w:val="24"/>
                                </w:rPr>
                                <w:t xml:space="preserve">-Anthony </w:t>
                              </w:r>
                            </w:p>
                            <w:p w:rsidR="00855BB3" w:rsidRPr="00AC5181" w:rsidRDefault="00855BB3" w:rsidP="00855BB3">
                              <w:pPr>
                                <w:pStyle w:val="BodyText"/>
                                <w:spacing w:line="276" w:lineRule="auto"/>
                                <w:jc w:val="right"/>
                                <w:rPr>
                                  <w:sz w:val="24"/>
                                  <w:szCs w:val="24"/>
                                </w:rPr>
                              </w:pPr>
                            </w:p>
                          </w:txbxContent>
                        </v:textbox>
                      </v:shape>
                      <v:shape id="Text Box 15" o:spid="_x0000_s1030" type="#_x0000_t202" style="position:absolute;left:-1194;top:78;width:43566;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5662F6" w:rsidRDefault="006E794A" w:rsidP="00B57D40">
                              <w:pPr>
                                <w:pStyle w:val="Heading1"/>
                                <w:rPr>
                                  <w:color w:val="00B050"/>
                                </w:rPr>
                              </w:pPr>
                              <w:r>
                                <w:rPr>
                                  <w:color w:val="00B050"/>
                                </w:rPr>
                                <w:t>A Note from Your</w:t>
                              </w:r>
                              <w:r w:rsidR="00F52941">
                                <w:rPr>
                                  <w:color w:val="00B050"/>
                                </w:rPr>
                                <w:t xml:space="preserve"> </w:t>
                              </w:r>
                            </w:p>
                            <w:p w:rsidR="00B57D40" w:rsidRPr="0029514B" w:rsidRDefault="00F52941" w:rsidP="00B57D40">
                              <w:pPr>
                                <w:pStyle w:val="Heading1"/>
                                <w:rPr>
                                  <w:color w:val="00B050"/>
                                </w:rPr>
                              </w:pPr>
                              <w:r>
                                <w:rPr>
                                  <w:color w:val="00B050"/>
                                </w:rPr>
                                <w:t>Student Coordinator</w:t>
                              </w:r>
                            </w:p>
                          </w:txbxContent>
                        </v:textbox>
                      </v:shape>
                      <v:shape id="Text Box 328" o:spid="_x0000_s1031" type="#_x0000_t202" style="position:absolute;left:-1299;top:4845;width:1881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B57D40" w:rsidRPr="003C09A0" w:rsidRDefault="00B57D40" w:rsidP="00B57D40">
                              <w:pPr>
                                <w:pStyle w:val="Byline"/>
                              </w:pPr>
                              <w:r w:rsidRPr="003C09A0">
                                <w:t xml:space="preserve">By </w:t>
                              </w:r>
                              <w:r w:rsidR="00855BB3">
                                <w:t>Anthony Rospierski</w:t>
                              </w:r>
                            </w:p>
                          </w:txbxContent>
                        </v:textbox>
                      </v:shape>
                    </v:group>
                  </w:pict>
                </mc:Fallback>
              </mc:AlternateContent>
            </w:r>
          </w:p>
        </w:tc>
      </w:tr>
      <w:tr w:rsidR="00337E9B" w:rsidTr="00FF55D8">
        <w:trPr>
          <w:trHeight w:val="8658"/>
        </w:trPr>
        <w:tc>
          <w:tcPr>
            <w:tcW w:w="4832" w:type="dxa"/>
          </w:tcPr>
          <w:p w:rsidR="00B57D40" w:rsidRDefault="00822B63" w:rsidP="00EF03D7">
            <w:pPr>
              <w:ind w:left="720"/>
              <w:rPr>
                <w:noProof/>
              </w:rPr>
            </w:pPr>
            <w:r>
              <w:rPr>
                <w:noProof/>
              </w:rPr>
              <mc:AlternateContent>
                <mc:Choice Requires="wps">
                  <w:drawing>
                    <wp:anchor distT="0" distB="0" distL="114300" distR="114300" simplePos="0" relativeHeight="251843072" behindDoc="0" locked="0" layoutInCell="1" allowOverlap="1">
                      <wp:simplePos x="0" y="0"/>
                      <wp:positionH relativeFrom="column">
                        <wp:posOffset>456565</wp:posOffset>
                      </wp:positionH>
                      <wp:positionV relativeFrom="paragraph">
                        <wp:posOffset>3071023</wp:posOffset>
                      </wp:positionV>
                      <wp:extent cx="2360930" cy="1546860"/>
                      <wp:effectExtent l="0" t="0" r="1270" b="0"/>
                      <wp:wrapNone/>
                      <wp:docPr id="279" name="Parallelogram 279"/>
                      <wp:cNvGraphicFramePr/>
                      <a:graphic xmlns:a="http://schemas.openxmlformats.org/drawingml/2006/main">
                        <a:graphicData uri="http://schemas.microsoft.com/office/word/2010/wordprocessingShape">
                          <wps:wsp>
                            <wps:cNvSpPr/>
                            <wps:spPr>
                              <a:xfrm>
                                <a:off x="0" y="0"/>
                                <a:ext cx="2360930" cy="1546860"/>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7E9B" w:rsidRPr="000F4DB3" w:rsidRDefault="00337E9B" w:rsidP="00337E9B">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B0B19"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knew they could have learned anything, what would you wish you would have taught them?</w:t>
                                  </w: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B0B19" w:rsidRPr="000F4DB3" w:rsidRDefault="00AB0B19" w:rsidP="00337E9B">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 Paula Kluth</w:t>
                                  </w:r>
                                </w:p>
                                <w:p w:rsidR="00337E9B" w:rsidRDefault="00337E9B" w:rsidP="00337E9B">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allelogram 279" o:spid="_x0000_s1032" style="position:absolute;left:0;text-align:left;margin-left:35.95pt;margin-top:241.8pt;width:185.9pt;height:121.8pt;z-index:251843072;visibility:visible;mso-wrap-style:square;mso-wrap-distance-left:9pt;mso-wrap-distance-top:0;mso-wrap-distance-right:9pt;mso-wrap-distance-bottom:0;mso-position-horizontal:absolute;mso-position-horizontal-relative:text;mso-position-vertical:absolute;mso-position-vertical-relative:text;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" adj="-11796480,,5400" path="m,750570l,,1842135,,1654493,750570,,750570xe" fillcolor="#f0ede8 [3209]" stroked="f" strokeweight="1pt">
                      <v:stroke joinstyle="miter"/>
                      <v:formulas/>
                      <v:path arrowok="t" o:connecttype="custom" o:connectlocs="0,1546860;0,0;2360930,0;2120443,1546860;0,1546860" o:connectangles="0,0,0,0,0" textboxrect="0,0,1842135,750570"/>
                      <v:textbox>
                        <w:txbxContent>
                          <w:p w:rsidR="00337E9B" w:rsidRPr="000F4DB3" w:rsidRDefault="00337E9B" w:rsidP="00337E9B">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B0B19"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knew they could have learned anything, what would you wish you would have taught them?</w:t>
                            </w: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B0B19" w:rsidRPr="000F4DB3" w:rsidRDefault="00AB0B19" w:rsidP="00337E9B">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 Paula Kluth</w:t>
                            </w:r>
                          </w:p>
                          <w:p w:rsidR="00337E9B" w:rsidRDefault="00337E9B" w:rsidP="00337E9B">
                            <w:pPr>
                              <w:pStyle w:val="Heading2"/>
                            </w:pPr>
                          </w:p>
                        </w:txbxContent>
                      </v:textbox>
                    </v:shape>
                  </w:pict>
                </mc:Fallback>
              </mc:AlternateContent>
            </w:r>
            <w:r w:rsidR="00535A69">
              <w:rPr>
                <w:noProof/>
              </w:rPr>
              <mc:AlternateContent>
                <mc:Choice Requires="wps">
                  <w:drawing>
                    <wp:anchor distT="0" distB="0" distL="114300" distR="114300" simplePos="0" relativeHeight="251694592" behindDoc="1" locked="0" layoutInCell="1" allowOverlap="1">
                      <wp:simplePos x="0" y="0"/>
                      <wp:positionH relativeFrom="column">
                        <wp:posOffset>196975</wp:posOffset>
                      </wp:positionH>
                      <wp:positionV relativeFrom="page">
                        <wp:posOffset>-260422</wp:posOffset>
                      </wp:positionV>
                      <wp:extent cx="7164705" cy="5396248"/>
                      <wp:effectExtent l="0" t="0" r="0" b="0"/>
                      <wp:wrapNone/>
                      <wp:docPr id="277" name="Rectangle 277" descr="white background box"/>
                      <wp:cNvGraphicFramePr/>
                      <a:graphic xmlns:a="http://schemas.openxmlformats.org/drawingml/2006/main">
                        <a:graphicData uri="http://schemas.microsoft.com/office/word/2010/wordprocessingShape">
                          <wps:wsp>
                            <wps:cNvSpPr/>
                            <wps:spPr>
                              <a:xfrm>
                                <a:off x="0" y="0"/>
                                <a:ext cx="7164705" cy="539624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54488" id="Rectangle 277" o:spid="_x0000_s1026" alt="white background box" style="position:absolute;margin-left:15.5pt;margin-top:-20.5pt;width:564.15pt;height:424.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" stroked="f" strokeweight="1pt">
                      <w10:wrap anchory="page"/>
                    </v:rect>
                  </w:pict>
                </mc:Fallback>
              </mc:AlternateContent>
            </w:r>
            <w:r w:rsidR="00612826">
              <w:rPr>
                <w:noProof/>
              </w:rPr>
              <mc:AlternateContent>
                <mc:Choice Requires="wps">
                  <w:drawing>
                    <wp:inline distT="0" distB="0" distL="0" distR="0" wp14:anchorId="088AE749" wp14:editId="53D791B1">
                      <wp:extent cx="2055137" cy="3078178"/>
                      <wp:effectExtent l="0" t="0" r="0" b="8255"/>
                      <wp:docPr id="5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137" cy="3078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612826" w:rsidRPr="0029514B" w:rsidRDefault="00FF55D8" w:rsidP="00FF55D8">
                                  <w:pPr>
                                    <w:pStyle w:val="TOCHeading"/>
                                    <w:spacing w:after="240"/>
                                    <w:rPr>
                                      <w:color w:val="00B050"/>
                                    </w:rPr>
                                  </w:pPr>
                                  <w:r w:rsidRPr="0029514B">
                                    <w:rPr>
                                      <w:color w:val="00B050"/>
                                    </w:rPr>
                                    <w:t xml:space="preserve">INSIDE THIS </w:t>
                                  </w:r>
                                  <w:r w:rsidR="007A5BFD" w:rsidRPr="0029514B">
                                    <w:rPr>
                                      <w:color w:val="00B050"/>
                                    </w:rPr>
                                    <w:t>UPDATE</w:t>
                                  </w:r>
                                </w:p>
                                <w:p w:rsidR="00F52941" w:rsidRDefault="006E794A" w:rsidP="00FF55D8">
                                  <w:pPr>
                                    <w:pStyle w:val="ListParagraph"/>
                                    <w:numPr>
                                      <w:ilvl w:val="0"/>
                                      <w:numId w:val="13"/>
                                    </w:numPr>
                                    <w:spacing w:after="100"/>
                                    <w:contextualSpacing w:val="0"/>
                                    <w:rPr>
                                      <w:sz w:val="28"/>
                                      <w:szCs w:val="28"/>
                                    </w:rPr>
                                  </w:pPr>
                                  <w:r>
                                    <w:rPr>
                                      <w:sz w:val="28"/>
                                      <w:szCs w:val="28"/>
                                    </w:rPr>
                                    <w:t>Student Coordinator Update</w:t>
                                  </w:r>
                                </w:p>
                                <w:p w:rsidR="00612826" w:rsidRPr="00407BDB" w:rsidRDefault="0051503F" w:rsidP="00FF55D8">
                                  <w:pPr>
                                    <w:pStyle w:val="ListParagraph"/>
                                    <w:numPr>
                                      <w:ilvl w:val="0"/>
                                      <w:numId w:val="13"/>
                                    </w:numPr>
                                    <w:spacing w:after="100"/>
                                    <w:contextualSpacing w:val="0"/>
                                    <w:rPr>
                                      <w:sz w:val="28"/>
                                      <w:szCs w:val="28"/>
                                    </w:rPr>
                                  </w:pPr>
                                  <w:r>
                                    <w:rPr>
                                      <w:sz w:val="28"/>
                                      <w:szCs w:val="28"/>
                                    </w:rPr>
                                    <w:t>Intuit TurboT</w:t>
                                  </w:r>
                                  <w:r w:rsidR="00EB0BD5">
                                    <w:rPr>
                                      <w:sz w:val="28"/>
                                      <w:szCs w:val="28"/>
                                    </w:rPr>
                                    <w:t>ax Help</w:t>
                                  </w:r>
                                </w:p>
                                <w:p w:rsidR="00612826" w:rsidRPr="00950DEC" w:rsidRDefault="0090375D" w:rsidP="00722108">
                                  <w:pPr>
                                    <w:pStyle w:val="ListParagraph"/>
                                    <w:numPr>
                                      <w:ilvl w:val="0"/>
                                      <w:numId w:val="13"/>
                                    </w:numPr>
                                    <w:spacing w:after="100"/>
                                    <w:contextualSpacing w:val="0"/>
                                  </w:pPr>
                                  <w:r>
                                    <w:rPr>
                                      <w:sz w:val="28"/>
                                      <w:szCs w:val="28"/>
                                    </w:rPr>
                                    <w:t>Spring Clean Time!</w:t>
                                  </w:r>
                                </w:p>
                                <w:p w:rsidR="00950DEC" w:rsidRPr="005E1C26" w:rsidRDefault="00B05201" w:rsidP="00722108">
                                  <w:pPr>
                                    <w:pStyle w:val="ListParagraph"/>
                                    <w:numPr>
                                      <w:ilvl w:val="0"/>
                                      <w:numId w:val="13"/>
                                    </w:numPr>
                                    <w:spacing w:after="100"/>
                                    <w:contextualSpacing w:val="0"/>
                                    <w:rPr>
                                      <w:sz w:val="28"/>
                                      <w:szCs w:val="28"/>
                                    </w:rPr>
                                  </w:pPr>
                                  <w:r>
                                    <w:rPr>
                                      <w:sz w:val="28"/>
                                      <w:szCs w:val="28"/>
                                    </w:rPr>
                                    <w:t>Copping with Disappointments</w:t>
                                  </w:r>
                                </w:p>
                              </w:txbxContent>
                            </wps:txbx>
                            <wps:bodyPr rot="0" vert="horz" wrap="square" lIns="91440" tIns="45720" rIns="91440" bIns="45720" anchor="t" anchorCtr="0" upright="1">
                              <a:noAutofit/>
                            </wps:bodyPr>
                          </wps:wsp>
                        </a:graphicData>
                      </a:graphic>
                    </wp:inline>
                  </w:drawing>
                </mc:Choice>
                <mc:Fallback>
                  <w:pict>
                    <v:shape w14:anchorId="088AE749" id="Text Box 271" o:spid="_x0000_s1033" type="#_x0000_t202" style="width:161.8pt;height:2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" filled="f" stroked="f" strokecolor="#c30">
                      <v:textbox>
                        <w:txbxContent>
                          <w:p w:rsidR="00612826" w:rsidRPr="0029514B" w:rsidRDefault="00FF55D8" w:rsidP="00FF55D8">
                            <w:pPr>
                              <w:pStyle w:val="TOCHeading"/>
                              <w:spacing w:after="240"/>
                              <w:rPr>
                                <w:color w:val="00B050"/>
                              </w:rPr>
                            </w:pPr>
                            <w:r w:rsidRPr="0029514B">
                              <w:rPr>
                                <w:color w:val="00B050"/>
                              </w:rPr>
                              <w:t xml:space="preserve">INSIDE THIS </w:t>
                            </w:r>
                            <w:r w:rsidR="007A5BFD" w:rsidRPr="0029514B">
                              <w:rPr>
                                <w:color w:val="00B050"/>
                              </w:rPr>
                              <w:t>UPDATE</w:t>
                            </w:r>
                          </w:p>
                          <w:p w:rsidR="00F52941" w:rsidRDefault="006E794A" w:rsidP="00FF55D8">
                            <w:pPr>
                              <w:pStyle w:val="ListParagraph"/>
                              <w:numPr>
                                <w:ilvl w:val="0"/>
                                <w:numId w:val="13"/>
                              </w:numPr>
                              <w:spacing w:after="100"/>
                              <w:contextualSpacing w:val="0"/>
                              <w:rPr>
                                <w:sz w:val="28"/>
                                <w:szCs w:val="28"/>
                              </w:rPr>
                            </w:pPr>
                            <w:r>
                              <w:rPr>
                                <w:sz w:val="28"/>
                                <w:szCs w:val="28"/>
                              </w:rPr>
                              <w:t>Student Coordinator Update</w:t>
                            </w:r>
                          </w:p>
                          <w:p w:rsidR="00612826" w:rsidRPr="00407BDB" w:rsidRDefault="0051503F" w:rsidP="00FF55D8">
                            <w:pPr>
                              <w:pStyle w:val="ListParagraph"/>
                              <w:numPr>
                                <w:ilvl w:val="0"/>
                                <w:numId w:val="13"/>
                              </w:numPr>
                              <w:spacing w:after="100"/>
                              <w:contextualSpacing w:val="0"/>
                              <w:rPr>
                                <w:sz w:val="28"/>
                                <w:szCs w:val="28"/>
                              </w:rPr>
                            </w:pPr>
                            <w:r>
                              <w:rPr>
                                <w:sz w:val="28"/>
                                <w:szCs w:val="28"/>
                              </w:rPr>
                              <w:t>Intuit TurboT</w:t>
                            </w:r>
                            <w:r w:rsidR="00EB0BD5">
                              <w:rPr>
                                <w:sz w:val="28"/>
                                <w:szCs w:val="28"/>
                              </w:rPr>
                              <w:t>ax Help</w:t>
                            </w:r>
                          </w:p>
                          <w:p w:rsidR="00612826" w:rsidRPr="00950DEC" w:rsidRDefault="0090375D" w:rsidP="00722108">
                            <w:pPr>
                              <w:pStyle w:val="ListParagraph"/>
                              <w:numPr>
                                <w:ilvl w:val="0"/>
                                <w:numId w:val="13"/>
                              </w:numPr>
                              <w:spacing w:after="100"/>
                              <w:contextualSpacing w:val="0"/>
                            </w:pPr>
                            <w:r>
                              <w:rPr>
                                <w:sz w:val="28"/>
                                <w:szCs w:val="28"/>
                              </w:rPr>
                              <w:t>Spring Clean Time!</w:t>
                            </w:r>
                          </w:p>
                          <w:p w:rsidR="00950DEC" w:rsidRPr="005E1C26" w:rsidRDefault="00B05201" w:rsidP="00722108">
                            <w:pPr>
                              <w:pStyle w:val="ListParagraph"/>
                              <w:numPr>
                                <w:ilvl w:val="0"/>
                                <w:numId w:val="13"/>
                              </w:numPr>
                              <w:spacing w:after="100"/>
                              <w:contextualSpacing w:val="0"/>
                              <w:rPr>
                                <w:sz w:val="28"/>
                                <w:szCs w:val="28"/>
                              </w:rPr>
                            </w:pPr>
                            <w:r>
                              <w:rPr>
                                <w:sz w:val="28"/>
                                <w:szCs w:val="28"/>
                              </w:rPr>
                              <w:t>Copping with Disappointments</w:t>
                            </w:r>
                          </w:p>
                        </w:txbxContent>
                      </v:textbox>
                      <w10:anchorlock/>
                    </v:shape>
                  </w:pict>
                </mc:Fallback>
              </mc:AlternateContent>
            </w:r>
          </w:p>
        </w:tc>
        <w:tc>
          <w:tcPr>
            <w:tcW w:w="7375" w:type="dxa"/>
            <w:gridSpan w:val="2"/>
          </w:tcPr>
          <w:p w:rsidR="00B57D40" w:rsidRDefault="00B57D40" w:rsidP="00BF600D">
            <w:pPr>
              <w:ind w:left="288"/>
              <w:rPr>
                <w:noProof/>
              </w:rPr>
            </w:pPr>
          </w:p>
        </w:tc>
      </w:tr>
    </w:tbl>
    <w:p w:rsidR="00535A69" w:rsidRDefault="00A123F0" w:rsidP="000C7FD6">
      <w:pPr>
        <w:rPr>
          <w:noProof/>
        </w:rPr>
      </w:pPr>
      <w:r w:rsidRPr="00BF600D">
        <w:rPr>
          <w:noProof/>
        </w:rPr>
        <w:lastRenderedPageBreak/>
        <mc:AlternateContent>
          <mc:Choice Requires="wps">
            <w:drawing>
              <wp:anchor distT="0" distB="0" distL="114300" distR="114300" simplePos="0" relativeHeight="251700736" behindDoc="0" locked="0" layoutInCell="1" allowOverlap="1" wp14:anchorId="57E96226" wp14:editId="2F672B90">
                <wp:simplePos x="0" y="0"/>
                <wp:positionH relativeFrom="page">
                  <wp:posOffset>5540375</wp:posOffset>
                </wp:positionH>
                <wp:positionV relativeFrom="page">
                  <wp:posOffset>661833</wp:posOffset>
                </wp:positionV>
                <wp:extent cx="1910080" cy="272415"/>
                <wp:effectExtent l="0" t="0" r="13970" b="133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00D" w:rsidRPr="00537B1F" w:rsidRDefault="00BF600D" w:rsidP="00BF600D">
                            <w:pPr>
                              <w:pStyle w:val="Heading2"/>
                              <w:jc w:val="right"/>
                              <w:rPr>
                                <w:color w:val="00B050"/>
                              </w:rPr>
                            </w:pPr>
                            <w:r w:rsidRPr="00537B1F">
                              <w:rPr>
                                <w:color w:val="00B050"/>
                              </w:rPr>
                              <w:t xml:space="preserve">Page </w:t>
                            </w:r>
                            <w:r w:rsidRPr="00537B1F">
                              <w:rPr>
                                <w:color w:val="00B050"/>
                              </w:rPr>
                              <w:fldChar w:fldCharType="begin"/>
                            </w:r>
                            <w:r w:rsidRPr="00537B1F">
                              <w:rPr>
                                <w:color w:val="00B050"/>
                              </w:rPr>
                              <w:instrText xml:space="preserve"> PAGE </w:instrText>
                            </w:r>
                            <w:r w:rsidRPr="00537B1F">
                              <w:rPr>
                                <w:color w:val="00B050"/>
                              </w:rPr>
                              <w:fldChar w:fldCharType="separate"/>
                            </w:r>
                            <w:r w:rsidR="0078135F">
                              <w:rPr>
                                <w:noProof/>
                                <w:color w:val="00B050"/>
                              </w:rPr>
                              <w:t>2</w:t>
                            </w:r>
                            <w:r w:rsidRPr="00537B1F">
                              <w:rPr>
                                <w:color w:val="00B05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96226" id="Text Box 2" o:spid="_x0000_s1034" type="#_x0000_t202" style="position:absolute;margin-left:436.25pt;margin-top:52.1pt;width:150.4pt;height:21.4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jMKrwIAALA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" filled="f" stroked="f">
                <v:textbox inset="0,0,0,0">
                  <w:txbxContent>
                    <w:p w:rsidR="00BF600D" w:rsidRPr="00537B1F" w:rsidRDefault="00BF600D" w:rsidP="00BF600D">
                      <w:pPr>
                        <w:pStyle w:val="Heading2"/>
                        <w:jc w:val="right"/>
                        <w:rPr>
                          <w:color w:val="00B050"/>
                        </w:rPr>
                      </w:pPr>
                      <w:r w:rsidRPr="00537B1F">
                        <w:rPr>
                          <w:color w:val="00B050"/>
                        </w:rPr>
                        <w:t xml:space="preserve">Page </w:t>
                      </w:r>
                      <w:r w:rsidRPr="00537B1F">
                        <w:rPr>
                          <w:color w:val="00B050"/>
                        </w:rPr>
                        <w:fldChar w:fldCharType="begin"/>
                      </w:r>
                      <w:r w:rsidRPr="00537B1F">
                        <w:rPr>
                          <w:color w:val="00B050"/>
                        </w:rPr>
                        <w:instrText xml:space="preserve"> PAGE </w:instrText>
                      </w:r>
                      <w:r w:rsidRPr="00537B1F">
                        <w:rPr>
                          <w:color w:val="00B050"/>
                        </w:rPr>
                        <w:fldChar w:fldCharType="separate"/>
                      </w:r>
                      <w:r w:rsidR="0078135F">
                        <w:rPr>
                          <w:noProof/>
                          <w:color w:val="00B050"/>
                        </w:rPr>
                        <w:t>2</w:t>
                      </w:r>
                      <w:r w:rsidRPr="00537B1F">
                        <w:rPr>
                          <w:color w:val="00B050"/>
                        </w:rPr>
                        <w:fldChar w:fldCharType="end"/>
                      </w:r>
                    </w:p>
                  </w:txbxContent>
                </v:textbox>
                <w10:wrap anchorx="page" anchory="page"/>
              </v:shape>
            </w:pict>
          </mc:Fallback>
        </mc:AlternateContent>
      </w:r>
    </w:p>
    <w:tbl>
      <w:tblPr>
        <w:tblpPr w:leftFromText="180" w:rightFromText="180" w:vertAnchor="text" w:horzAnchor="margin" w:tblpXSpec="center" w:tblpY="676"/>
        <w:tblW w:w="12229" w:type="dxa"/>
        <w:tblLayout w:type="fixed"/>
        <w:tblCellMar>
          <w:left w:w="0" w:type="dxa"/>
          <w:right w:w="0" w:type="dxa"/>
        </w:tblCellMar>
        <w:tblLook w:val="0000" w:firstRow="0" w:lastRow="0" w:firstColumn="0" w:lastColumn="0" w:noHBand="0" w:noVBand="0"/>
      </w:tblPr>
      <w:tblGrid>
        <w:gridCol w:w="8820"/>
        <w:gridCol w:w="3409"/>
      </w:tblGrid>
      <w:tr w:rsidR="00D957C9" w:rsidTr="00D957C9">
        <w:trPr>
          <w:trHeight w:val="4141"/>
        </w:trPr>
        <w:tc>
          <w:tcPr>
            <w:tcW w:w="8820" w:type="dxa"/>
          </w:tcPr>
          <w:p w:rsidR="00473F7A" w:rsidRDefault="00473F7A" w:rsidP="00D957C9">
            <w:pPr>
              <w:ind w:left="720"/>
              <w:rPr>
                <w:noProof/>
              </w:rPr>
            </w:pPr>
          </w:p>
          <w:p w:rsidR="00473F7A" w:rsidRPr="00473F7A" w:rsidRDefault="0051503F" w:rsidP="00473F7A">
            <w:r>
              <w:rPr>
                <w:noProof/>
              </w:rPr>
              <mc:AlternateContent>
                <mc:Choice Requires="wps">
                  <w:drawing>
                    <wp:anchor distT="45720" distB="45720" distL="114300" distR="114300" simplePos="0" relativeHeight="251873792" behindDoc="0" locked="0" layoutInCell="1" allowOverlap="1">
                      <wp:simplePos x="0" y="0"/>
                      <wp:positionH relativeFrom="column">
                        <wp:posOffset>255271</wp:posOffset>
                      </wp:positionH>
                      <wp:positionV relativeFrom="paragraph">
                        <wp:posOffset>67310</wp:posOffset>
                      </wp:positionV>
                      <wp:extent cx="3695700" cy="81762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8176260"/>
                              </a:xfrm>
                              <a:prstGeom prst="rect">
                                <a:avLst/>
                              </a:prstGeom>
                              <a:solidFill>
                                <a:srgbClr val="FFFFFF"/>
                              </a:solidFill>
                              <a:ln w="9525">
                                <a:noFill/>
                                <a:miter lim="800000"/>
                                <a:headEnd/>
                                <a:tailEnd/>
                              </a:ln>
                            </wps:spPr>
                            <wps:txbx>
                              <w:txbxContent>
                                <w:p w:rsidR="00EB0BD5" w:rsidRPr="007D1CFA" w:rsidRDefault="00EB0BD5" w:rsidP="00EB0BD5">
                                  <w:pPr>
                                    <w:pStyle w:val="NormalWeb"/>
                                    <w:spacing w:before="0" w:beforeAutospacing="0" w:after="0" w:afterAutospacing="0"/>
                                    <w:rPr>
                                      <w:rFonts w:ascii="Trebuchet MS" w:hAnsi="Trebuchet MS"/>
                                    </w:rPr>
                                  </w:pPr>
                                  <w:r w:rsidRPr="007D1CFA">
                                    <w:rPr>
                                      <w:rFonts w:ascii="Trebuchet MS" w:hAnsi="Trebuchet MS"/>
                                    </w:rPr>
                                    <w:t>The IRS requires you to file a tax return in each year that your income is greater than your standard deduction plus one exemption if you are not the dependent to another taxpayer. Many taxpayers fail to file a return even when required to do so. If you are one of them, you are probably racking up interest and penalties on back taxes every month you are late. Your obligation to file these returns never goes away, but catching up may be easier than you think.</w:t>
                                  </w:r>
                                </w:p>
                                <w:p w:rsidR="00EB0BD5" w:rsidRPr="007D1CFA" w:rsidRDefault="00EB0BD5" w:rsidP="00EB0BD5">
                                  <w:pPr>
                                    <w:pStyle w:val="NormalWeb"/>
                                    <w:spacing w:before="0" w:beforeAutospacing="0" w:after="0" w:afterAutospacing="0"/>
                                    <w:rPr>
                                      <w:rFonts w:ascii="Trebuchet MS" w:hAnsi="Trebuchet MS"/>
                                    </w:rPr>
                                  </w:pPr>
                                </w:p>
                                <w:p w:rsidR="004C0C28" w:rsidRPr="007D1CFA" w:rsidRDefault="00EB0BD5" w:rsidP="00EB0BD5">
                                  <w:pPr>
                                    <w:rPr>
                                      <w:color w:val="auto"/>
                                      <w:szCs w:val="24"/>
                                    </w:rPr>
                                  </w:pPr>
                                  <w:r w:rsidRPr="007D1CFA">
                                    <w:rPr>
                                      <w:color w:val="auto"/>
                                      <w:szCs w:val="24"/>
                                    </w:rPr>
                                    <w:t>Step One: Collect income information</w:t>
                                  </w:r>
                                </w:p>
                                <w:p w:rsidR="00EB0BD5" w:rsidRPr="007D1CFA" w:rsidRDefault="00EB0BD5" w:rsidP="00EB0BD5">
                                  <w:pPr>
                                    <w:pStyle w:val="NormalWeb"/>
                                    <w:shd w:val="clear" w:color="auto" w:fill="FFFFFF"/>
                                    <w:spacing w:before="0" w:beforeAutospacing="0" w:after="0" w:afterAutospacing="0"/>
                                    <w:rPr>
                                      <w:rFonts w:ascii="Trebuchet MS" w:hAnsi="Trebuchet MS"/>
                                    </w:rPr>
                                  </w:pPr>
                                  <w:r w:rsidRPr="007D1CFA">
                                    <w:rPr>
                                      <w:rFonts w:ascii="Trebuchet MS" w:hAnsi="Trebuchet MS"/>
                                    </w:rPr>
                                    <w:t>Gather as much information as you can about your income for the years you need to file. You'll need your prior W-2s and 1099s for those years. If you are missing a W-2 and cannot obtain a copy from your employer, you can request a substitute from the IRS by filing IRS Form 4852, which you can find on the TurboTax website.</w:t>
                                  </w:r>
                                </w:p>
                                <w:p w:rsidR="00EB0BD5" w:rsidRPr="007D1CFA" w:rsidRDefault="00EB0BD5" w:rsidP="00EB0BD5">
                                  <w:pPr>
                                    <w:pStyle w:val="NormalWeb"/>
                                    <w:shd w:val="clear" w:color="auto" w:fill="FFFFFF"/>
                                    <w:spacing w:before="0" w:beforeAutospacing="0" w:after="0" w:afterAutospacing="0"/>
                                    <w:rPr>
                                      <w:rFonts w:ascii="Trebuchet MS" w:hAnsi="Trebuchet MS"/>
                                    </w:rPr>
                                  </w:pPr>
                                  <w:r w:rsidRPr="007D1CFA">
                                    <w:rPr>
                                      <w:rFonts w:ascii="Trebuchet MS" w:hAnsi="Trebuchet MS"/>
                                    </w:rPr>
                                    <w:t>If you sold any capital assets in those years, such as stocks, you need to report this income as well. However, if your goal is to stop penalties and interest from accruing, you can always estimate your income and make a tax payment before receiving a copy of your 1099 or W-2.</w:t>
                                  </w:r>
                                </w:p>
                                <w:p w:rsidR="00EB0BD5" w:rsidRPr="007D1CFA" w:rsidRDefault="00EB0BD5" w:rsidP="00EB0BD5">
                                  <w:pPr>
                                    <w:pStyle w:val="NormalWeb"/>
                                    <w:shd w:val="clear" w:color="auto" w:fill="FFFFFF"/>
                                    <w:spacing w:before="0" w:beforeAutospacing="0" w:after="0" w:afterAutospacing="0"/>
                                    <w:rPr>
                                      <w:rFonts w:ascii="Trebuchet MS" w:hAnsi="Trebuchet MS"/>
                                    </w:rPr>
                                  </w:pPr>
                                </w:p>
                                <w:p w:rsidR="00EB0BD5" w:rsidRPr="007D1CFA" w:rsidRDefault="00EB0BD5" w:rsidP="00EB0BD5">
                                  <w:pPr>
                                    <w:pStyle w:val="NormalWeb"/>
                                    <w:shd w:val="clear" w:color="auto" w:fill="FFFFFF"/>
                                    <w:spacing w:before="0" w:beforeAutospacing="0" w:after="0" w:afterAutospacing="0"/>
                                    <w:rPr>
                                      <w:rFonts w:ascii="Trebuchet MS" w:hAnsi="Trebuchet MS"/>
                                    </w:rPr>
                                  </w:pPr>
                                  <w:r w:rsidRPr="007D1CFA">
                                    <w:rPr>
                                      <w:rFonts w:ascii="Trebuchet MS" w:hAnsi="Trebuchet MS"/>
                                    </w:rPr>
                                    <w:t>Step Two: Determine deductions</w:t>
                                  </w:r>
                                </w:p>
                                <w:p w:rsidR="00EB0BD5" w:rsidRPr="007D1CFA" w:rsidRDefault="00EB0BD5" w:rsidP="00EB0BD5">
                                  <w:pPr>
                                    <w:pStyle w:val="NormalWeb"/>
                                    <w:shd w:val="clear" w:color="auto" w:fill="FFFFFF"/>
                                    <w:spacing w:before="0" w:beforeAutospacing="0" w:after="0" w:afterAutospacing="0"/>
                                    <w:rPr>
                                      <w:rFonts w:ascii="Trebuchet MS" w:hAnsi="Trebuchet MS"/>
                                    </w:rPr>
                                  </w:pPr>
                                  <w:r w:rsidRPr="007D1CFA">
                                    <w:rPr>
                                      <w:rFonts w:ascii="Trebuchet MS" w:hAnsi="Trebuchet MS"/>
                                    </w:rPr>
                                    <w:t>Reduce your tax bill with deductions. Just because you are filing your return late doesn't mean you forfeit the deductions you could have taken. If you plan on itemizing deductions, you need to obtain whatever documentation you have that supports each deduction.</w:t>
                                  </w:r>
                                </w:p>
                                <w:p w:rsidR="00EB0BD5" w:rsidRPr="007D1CFA" w:rsidRDefault="00EB0BD5" w:rsidP="00EB0BD5">
                                  <w:pPr>
                                    <w:pStyle w:val="NormalWeb"/>
                                    <w:shd w:val="clear" w:color="auto" w:fill="FFFFFF"/>
                                    <w:spacing w:before="0" w:beforeAutospacing="0" w:after="0" w:afterAutospacing="0"/>
                                    <w:rPr>
                                      <w:rFonts w:ascii="Trebuchet MS" w:hAnsi="Trebuchet MS"/>
                                    </w:rPr>
                                  </w:pPr>
                                  <w:r w:rsidRPr="007D1CFA">
                                    <w:rPr>
                                      <w:rFonts w:ascii="Trebuchet MS" w:hAnsi="Trebuchet MS"/>
                                    </w:rPr>
                                    <w:t>If you don't have this, you can always claim the standard deduction for each of those years. You can also reduce your tax by claiming deductions and credits for any dependents you were eligible to claim in the prior years. You need the names and Social Security numbers for each dependent you claim.</w:t>
                                  </w:r>
                                </w:p>
                                <w:p w:rsidR="00EB0BD5" w:rsidRPr="007D1CFA" w:rsidRDefault="00EB0BD5" w:rsidP="00EB0BD5">
                                  <w:pPr>
                                    <w:pStyle w:val="NormalWeb"/>
                                    <w:shd w:val="clear" w:color="auto" w:fill="FFFFFF"/>
                                    <w:spacing w:before="0" w:beforeAutospacing="0" w:after="0" w:afterAutospacing="0"/>
                                    <w:rPr>
                                      <w:rFonts w:ascii="Trebuchet MS" w:hAnsi="Trebuchet MS"/>
                                    </w:rPr>
                                  </w:pPr>
                                </w:p>
                                <w:p w:rsidR="00EB0BD5" w:rsidRPr="007D1CFA" w:rsidRDefault="00EB0BD5" w:rsidP="00EB0BD5">
                                  <w:pPr>
                                    <w:pStyle w:val="NormalWeb"/>
                                    <w:shd w:val="clear" w:color="auto" w:fill="FFFFFF"/>
                                    <w:spacing w:before="0" w:beforeAutospacing="0" w:after="0" w:afterAutospacing="0"/>
                                    <w:rPr>
                                      <w:rFonts w:ascii="Trebuchet MS" w:hAnsi="Trebuchet MS"/>
                                    </w:rPr>
                                  </w:pPr>
                                  <w:r w:rsidRPr="007D1CFA">
                                    <w:rPr>
                                      <w:rFonts w:ascii="Trebuchet MS" w:hAnsi="Trebuchet MS"/>
                                    </w:rPr>
                                    <w:t>Step Three: Obtain proper tax forms</w:t>
                                  </w:r>
                                </w:p>
                                <w:p w:rsidR="00EB0BD5" w:rsidRPr="007D1CFA" w:rsidRDefault="00EB0BD5" w:rsidP="00EB0BD5">
                                  <w:pPr>
                                    <w:pStyle w:val="NormalWeb"/>
                                    <w:shd w:val="clear" w:color="auto" w:fill="FFFFFF"/>
                                    <w:spacing w:before="0" w:beforeAutospacing="0" w:after="0" w:afterAutospacing="0"/>
                                    <w:rPr>
                                      <w:rFonts w:ascii="Trebuchet MS" w:hAnsi="Trebuchet MS"/>
                                    </w:rPr>
                                  </w:pPr>
                                  <w:r w:rsidRPr="007D1CFA">
                                    <w:rPr>
                                      <w:rFonts w:ascii="Trebuchet MS" w:hAnsi="Trebuchet MS"/>
                                      <w:shd w:val="clear" w:color="auto" w:fill="FFFFFF"/>
                                    </w:rPr>
                                    <w:t>Obtain the correct forms and instructions for the specific tax year. Your past-due returns must be filed on the original tax forms.</w:t>
                                  </w:r>
                                </w:p>
                                <w:p w:rsidR="00EB0BD5" w:rsidRDefault="00EB0BD5" w:rsidP="004C0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0.1pt;margin-top:5.3pt;width:291pt;height:643.8pt;z-index:25187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" stroked="f">
                      <v:textbox>
                        <w:txbxContent>
                          <w:p w:rsidR="00EB0BD5" w:rsidRPr="007D1CFA" w:rsidRDefault="00EB0BD5" w:rsidP="00EB0BD5">
                            <w:pPr>
                              <w:pStyle w:val="NormalWeb"/>
                              <w:spacing w:before="0" w:beforeAutospacing="0" w:after="0" w:afterAutospacing="0"/>
                              <w:rPr>
                                <w:rFonts w:ascii="Trebuchet MS" w:hAnsi="Trebuchet MS"/>
                              </w:rPr>
                            </w:pPr>
                            <w:r w:rsidRPr="007D1CFA">
                              <w:rPr>
                                <w:rFonts w:ascii="Trebuchet MS" w:hAnsi="Trebuchet MS"/>
                              </w:rPr>
                              <w:t>The IRS requires you to file a tax return in each year that your income is greater than your standard deduction plus one exemption if you are not the dependent to another taxpayer. Many taxpayers fail to file a return even when required to do so. If you are one of them, you are probably racking up interest and penalties on back taxes every month you are late. Your obligation to file these returns never goes away, but catching up may be easier than you think.</w:t>
                            </w:r>
                          </w:p>
                          <w:p w:rsidR="00EB0BD5" w:rsidRPr="007D1CFA" w:rsidRDefault="00EB0BD5" w:rsidP="00EB0BD5">
                            <w:pPr>
                              <w:pStyle w:val="NormalWeb"/>
                              <w:spacing w:before="0" w:beforeAutospacing="0" w:after="0" w:afterAutospacing="0"/>
                              <w:rPr>
                                <w:rFonts w:ascii="Trebuchet MS" w:hAnsi="Trebuchet MS"/>
                              </w:rPr>
                            </w:pPr>
                          </w:p>
                          <w:p w:rsidR="004C0C28" w:rsidRPr="007D1CFA" w:rsidRDefault="00EB0BD5" w:rsidP="00EB0BD5">
                            <w:pPr>
                              <w:rPr>
                                <w:color w:val="auto"/>
                                <w:szCs w:val="24"/>
                              </w:rPr>
                            </w:pPr>
                            <w:r w:rsidRPr="007D1CFA">
                              <w:rPr>
                                <w:color w:val="auto"/>
                                <w:szCs w:val="24"/>
                              </w:rPr>
                              <w:t>Step One: Collect income information</w:t>
                            </w:r>
                          </w:p>
                          <w:p w:rsidR="00EB0BD5" w:rsidRPr="007D1CFA" w:rsidRDefault="00EB0BD5" w:rsidP="00EB0BD5">
                            <w:pPr>
                              <w:pStyle w:val="NormalWeb"/>
                              <w:shd w:val="clear" w:color="auto" w:fill="FFFFFF"/>
                              <w:spacing w:before="0" w:beforeAutospacing="0" w:after="0" w:afterAutospacing="0"/>
                              <w:rPr>
                                <w:rFonts w:ascii="Trebuchet MS" w:hAnsi="Trebuchet MS"/>
                              </w:rPr>
                            </w:pPr>
                            <w:r w:rsidRPr="007D1CFA">
                              <w:rPr>
                                <w:rFonts w:ascii="Trebuchet MS" w:hAnsi="Trebuchet MS"/>
                              </w:rPr>
                              <w:t>Gather as much information as you can about your income for the years you need to file. You'll need your prior W-2s and 1099s for those years. If you are missing a W-2 and cannot obtain a copy from your employer, you can request a substitute from the IRS by filing IRS Form 4852, which you can find on the TurboTax website.</w:t>
                            </w:r>
                          </w:p>
                          <w:p w:rsidR="00EB0BD5" w:rsidRPr="007D1CFA" w:rsidRDefault="00EB0BD5" w:rsidP="00EB0BD5">
                            <w:pPr>
                              <w:pStyle w:val="NormalWeb"/>
                              <w:shd w:val="clear" w:color="auto" w:fill="FFFFFF"/>
                              <w:spacing w:before="0" w:beforeAutospacing="0" w:after="0" w:afterAutospacing="0"/>
                              <w:rPr>
                                <w:rFonts w:ascii="Trebuchet MS" w:hAnsi="Trebuchet MS"/>
                              </w:rPr>
                            </w:pPr>
                            <w:r w:rsidRPr="007D1CFA">
                              <w:rPr>
                                <w:rFonts w:ascii="Trebuchet MS" w:hAnsi="Trebuchet MS"/>
                              </w:rPr>
                              <w:t>If you sold any capital assets in those years, such as stocks, you need to report this income as well. However, if your goal is to stop penalties and interest from accruing, you can always estimate your income and make a tax payment before receiving a copy of your 1099 or W-2.</w:t>
                            </w:r>
                          </w:p>
                          <w:p w:rsidR="00EB0BD5" w:rsidRPr="007D1CFA" w:rsidRDefault="00EB0BD5" w:rsidP="00EB0BD5">
                            <w:pPr>
                              <w:pStyle w:val="NormalWeb"/>
                              <w:shd w:val="clear" w:color="auto" w:fill="FFFFFF"/>
                              <w:spacing w:before="0" w:beforeAutospacing="0" w:after="0" w:afterAutospacing="0"/>
                              <w:rPr>
                                <w:rFonts w:ascii="Trebuchet MS" w:hAnsi="Trebuchet MS"/>
                              </w:rPr>
                            </w:pPr>
                          </w:p>
                          <w:p w:rsidR="00EB0BD5" w:rsidRPr="007D1CFA" w:rsidRDefault="00EB0BD5" w:rsidP="00EB0BD5">
                            <w:pPr>
                              <w:pStyle w:val="NormalWeb"/>
                              <w:shd w:val="clear" w:color="auto" w:fill="FFFFFF"/>
                              <w:spacing w:before="0" w:beforeAutospacing="0" w:after="0" w:afterAutospacing="0"/>
                              <w:rPr>
                                <w:rFonts w:ascii="Trebuchet MS" w:hAnsi="Trebuchet MS"/>
                              </w:rPr>
                            </w:pPr>
                            <w:r w:rsidRPr="007D1CFA">
                              <w:rPr>
                                <w:rFonts w:ascii="Trebuchet MS" w:hAnsi="Trebuchet MS"/>
                              </w:rPr>
                              <w:t>Step Two: Determine deductions</w:t>
                            </w:r>
                          </w:p>
                          <w:p w:rsidR="00EB0BD5" w:rsidRPr="007D1CFA" w:rsidRDefault="00EB0BD5" w:rsidP="00EB0BD5">
                            <w:pPr>
                              <w:pStyle w:val="NormalWeb"/>
                              <w:shd w:val="clear" w:color="auto" w:fill="FFFFFF"/>
                              <w:spacing w:before="0" w:beforeAutospacing="0" w:after="0" w:afterAutospacing="0"/>
                              <w:rPr>
                                <w:rFonts w:ascii="Trebuchet MS" w:hAnsi="Trebuchet MS"/>
                              </w:rPr>
                            </w:pPr>
                            <w:r w:rsidRPr="007D1CFA">
                              <w:rPr>
                                <w:rFonts w:ascii="Trebuchet MS" w:hAnsi="Trebuchet MS"/>
                              </w:rPr>
                              <w:t>Reduce your tax bill with deductions. Just because you are filing your return late doesn't mean you forfeit the deductions you could have taken. If you plan on itemizing deductions, you need to obtain whatever documentation you have that supports each deduction.</w:t>
                            </w:r>
                          </w:p>
                          <w:p w:rsidR="00EB0BD5" w:rsidRPr="007D1CFA" w:rsidRDefault="00EB0BD5" w:rsidP="00EB0BD5">
                            <w:pPr>
                              <w:pStyle w:val="NormalWeb"/>
                              <w:shd w:val="clear" w:color="auto" w:fill="FFFFFF"/>
                              <w:spacing w:before="0" w:beforeAutospacing="0" w:after="0" w:afterAutospacing="0"/>
                              <w:rPr>
                                <w:rFonts w:ascii="Trebuchet MS" w:hAnsi="Trebuchet MS"/>
                              </w:rPr>
                            </w:pPr>
                            <w:r w:rsidRPr="007D1CFA">
                              <w:rPr>
                                <w:rFonts w:ascii="Trebuchet MS" w:hAnsi="Trebuchet MS"/>
                              </w:rPr>
                              <w:t>If you don't have this, you can always claim the standard deduction for each of those years. You can also reduce your tax by claiming deductions and credits for any dependents you were eligible to claim in the prior years. You need the names and Social Security numbers for each dependent you claim.</w:t>
                            </w:r>
                          </w:p>
                          <w:p w:rsidR="00EB0BD5" w:rsidRPr="007D1CFA" w:rsidRDefault="00EB0BD5" w:rsidP="00EB0BD5">
                            <w:pPr>
                              <w:pStyle w:val="NormalWeb"/>
                              <w:shd w:val="clear" w:color="auto" w:fill="FFFFFF"/>
                              <w:spacing w:before="0" w:beforeAutospacing="0" w:after="0" w:afterAutospacing="0"/>
                              <w:rPr>
                                <w:rFonts w:ascii="Trebuchet MS" w:hAnsi="Trebuchet MS"/>
                              </w:rPr>
                            </w:pPr>
                          </w:p>
                          <w:p w:rsidR="00EB0BD5" w:rsidRPr="007D1CFA" w:rsidRDefault="00EB0BD5" w:rsidP="00EB0BD5">
                            <w:pPr>
                              <w:pStyle w:val="NormalWeb"/>
                              <w:shd w:val="clear" w:color="auto" w:fill="FFFFFF"/>
                              <w:spacing w:before="0" w:beforeAutospacing="0" w:after="0" w:afterAutospacing="0"/>
                              <w:rPr>
                                <w:rFonts w:ascii="Trebuchet MS" w:hAnsi="Trebuchet MS"/>
                              </w:rPr>
                            </w:pPr>
                            <w:r w:rsidRPr="007D1CFA">
                              <w:rPr>
                                <w:rFonts w:ascii="Trebuchet MS" w:hAnsi="Trebuchet MS"/>
                              </w:rPr>
                              <w:t>Step Three: Obtain proper tax forms</w:t>
                            </w:r>
                          </w:p>
                          <w:p w:rsidR="00EB0BD5" w:rsidRPr="007D1CFA" w:rsidRDefault="00EB0BD5" w:rsidP="00EB0BD5">
                            <w:pPr>
                              <w:pStyle w:val="NormalWeb"/>
                              <w:shd w:val="clear" w:color="auto" w:fill="FFFFFF"/>
                              <w:spacing w:before="0" w:beforeAutospacing="0" w:after="0" w:afterAutospacing="0"/>
                              <w:rPr>
                                <w:rFonts w:ascii="Trebuchet MS" w:hAnsi="Trebuchet MS"/>
                              </w:rPr>
                            </w:pPr>
                            <w:r w:rsidRPr="007D1CFA">
                              <w:rPr>
                                <w:rFonts w:ascii="Trebuchet MS" w:hAnsi="Trebuchet MS"/>
                                <w:shd w:val="clear" w:color="auto" w:fill="FFFFFF"/>
                              </w:rPr>
                              <w:t>Obtain the correct forms and instructions for the specific tax year. Your past-due returns must be filed on the original tax forms.</w:t>
                            </w:r>
                          </w:p>
                          <w:p w:rsidR="00EB0BD5" w:rsidRDefault="00EB0BD5" w:rsidP="004C0C28"/>
                        </w:txbxContent>
                      </v:textbox>
                    </v:shape>
                  </w:pict>
                </mc:Fallback>
              </mc:AlternateContent>
            </w:r>
          </w:p>
          <w:p w:rsidR="00473F7A" w:rsidRPr="00473F7A" w:rsidRDefault="00473F7A" w:rsidP="00473F7A"/>
          <w:p w:rsidR="00473F7A" w:rsidRPr="00473F7A" w:rsidRDefault="00473F7A" w:rsidP="00473F7A"/>
          <w:p w:rsidR="00473F7A" w:rsidRPr="00473F7A" w:rsidRDefault="00473F7A" w:rsidP="00473F7A"/>
          <w:p w:rsidR="00473F7A" w:rsidRPr="00473F7A" w:rsidRDefault="00473F7A" w:rsidP="00473F7A"/>
          <w:p w:rsidR="00473F7A" w:rsidRDefault="00473F7A" w:rsidP="00473F7A"/>
          <w:p w:rsidR="00473F7A" w:rsidRDefault="00473F7A" w:rsidP="00473F7A"/>
          <w:p w:rsidR="00D957C9" w:rsidRPr="00473F7A" w:rsidRDefault="0051503F" w:rsidP="00473F7A">
            <w:pPr>
              <w:tabs>
                <w:tab w:val="left" w:pos="2723"/>
              </w:tabs>
            </w:pPr>
            <w:r>
              <w:rPr>
                <w:noProof/>
              </w:rPr>
              <mc:AlternateContent>
                <mc:Choice Requires="wps">
                  <w:drawing>
                    <wp:anchor distT="45720" distB="45720" distL="114300" distR="114300" simplePos="0" relativeHeight="251876864" behindDoc="0" locked="0" layoutInCell="1" allowOverlap="1">
                      <wp:simplePos x="0" y="0"/>
                      <wp:positionH relativeFrom="column">
                        <wp:posOffset>3871521</wp:posOffset>
                      </wp:positionH>
                      <wp:positionV relativeFrom="paragraph">
                        <wp:posOffset>434282</wp:posOffset>
                      </wp:positionV>
                      <wp:extent cx="3529965" cy="4497572"/>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4497572"/>
                              </a:xfrm>
                              <a:prstGeom prst="rect">
                                <a:avLst/>
                              </a:prstGeom>
                              <a:solidFill>
                                <a:srgbClr val="FFFFFF"/>
                              </a:solidFill>
                              <a:ln w="9525">
                                <a:noFill/>
                                <a:miter lim="800000"/>
                                <a:headEnd/>
                                <a:tailEnd/>
                              </a:ln>
                            </wps:spPr>
                            <wps:txbx>
                              <w:txbxContent>
                                <w:p w:rsidR="00EB0BD5" w:rsidRPr="007D1CFA" w:rsidRDefault="00EB0BD5" w:rsidP="00EB0BD5">
                                  <w:pPr>
                                    <w:pStyle w:val="NormalWeb"/>
                                    <w:shd w:val="clear" w:color="auto" w:fill="FFFFFF"/>
                                    <w:spacing w:before="0" w:beforeAutospacing="0" w:after="0" w:afterAutospacing="0"/>
                                    <w:rPr>
                                      <w:rFonts w:ascii="Trebuchet MS" w:hAnsi="Trebuchet MS"/>
                                    </w:rPr>
                                  </w:pPr>
                                  <w:r w:rsidRPr="007D1CFA">
                                    <w:rPr>
                                      <w:rFonts w:ascii="Trebuchet MS" w:hAnsi="Trebuchet MS"/>
                                      <w:shd w:val="clear" w:color="auto" w:fill="FFFFFF"/>
                                    </w:rPr>
                                    <w:t>You can easily access prior year tax forms on the TurboTax website or by contacting the IRS. Don't make the mistake of using current year tax forms or you may end up preparing the return again.</w:t>
                                  </w:r>
                                </w:p>
                                <w:p w:rsidR="00EB0BD5" w:rsidRPr="007D1CFA" w:rsidRDefault="00EB0BD5" w:rsidP="00EB0BD5">
                                  <w:pPr>
                                    <w:rPr>
                                      <w:color w:val="auto"/>
                                      <w:szCs w:val="24"/>
                                    </w:rPr>
                                  </w:pPr>
                                </w:p>
                                <w:p w:rsidR="001467F1" w:rsidRPr="007D1CFA" w:rsidRDefault="00EB0BD5" w:rsidP="00EB0BD5">
                                  <w:pPr>
                                    <w:rPr>
                                      <w:color w:val="auto"/>
                                      <w:szCs w:val="24"/>
                                    </w:rPr>
                                  </w:pPr>
                                  <w:r w:rsidRPr="007D1CFA">
                                    <w:rPr>
                                      <w:color w:val="auto"/>
                                      <w:szCs w:val="24"/>
                                    </w:rPr>
                                    <w:t>Step Four: Complete tax forms</w:t>
                                  </w:r>
                                </w:p>
                                <w:p w:rsidR="00EB0BD5" w:rsidRPr="007D1CFA" w:rsidRDefault="00EB0BD5" w:rsidP="00EB0BD5">
                                  <w:pPr>
                                    <w:rPr>
                                      <w:color w:val="auto"/>
                                      <w:szCs w:val="24"/>
                                      <w:shd w:val="clear" w:color="auto" w:fill="FFFFFF"/>
                                    </w:rPr>
                                  </w:pPr>
                                  <w:r w:rsidRPr="007D1CFA">
                                    <w:rPr>
                                      <w:color w:val="auto"/>
                                      <w:szCs w:val="24"/>
                                      <w:shd w:val="clear" w:color="auto" w:fill="FFFFFF"/>
                                    </w:rPr>
                                    <w:t>Fill out the forms you need according to the instructions for those forms. Since the tax law changes from year to year, it's important that you use the instructions applicable for the tax year you are filing a return for. Aside from the confusion it will cause, using the wrong instructions may cause you to underpay or overpay the amount of tax you actually owe.</w:t>
                                  </w:r>
                                </w:p>
                                <w:p w:rsidR="00EB0BD5" w:rsidRPr="007D1CFA" w:rsidRDefault="00EB0BD5" w:rsidP="00EB0BD5">
                                  <w:pPr>
                                    <w:rPr>
                                      <w:color w:val="auto"/>
                                      <w:szCs w:val="24"/>
                                      <w:shd w:val="clear" w:color="auto" w:fill="FFFFFF"/>
                                    </w:rPr>
                                  </w:pPr>
                                </w:p>
                                <w:p w:rsidR="00EB0BD5" w:rsidRPr="007D1CFA" w:rsidRDefault="00EB0BD5" w:rsidP="00EB0BD5">
                                  <w:pPr>
                                    <w:rPr>
                                      <w:color w:val="auto"/>
                                      <w:szCs w:val="24"/>
                                      <w:shd w:val="clear" w:color="auto" w:fill="FFFFFF"/>
                                    </w:rPr>
                                  </w:pPr>
                                  <w:r w:rsidRPr="007D1CFA">
                                    <w:rPr>
                                      <w:color w:val="auto"/>
                                      <w:szCs w:val="24"/>
                                      <w:shd w:val="clear" w:color="auto" w:fill="FFFFFF"/>
                                    </w:rPr>
                                    <w:t>Step Five: Mail or e-file your tax return</w:t>
                                  </w:r>
                                </w:p>
                                <w:p w:rsidR="00EB0BD5" w:rsidRPr="007D1CFA" w:rsidRDefault="00EB0BD5" w:rsidP="00EB0BD5">
                                  <w:pPr>
                                    <w:rPr>
                                      <w:color w:val="auto"/>
                                      <w:szCs w:val="24"/>
                                      <w:shd w:val="clear" w:color="auto" w:fill="FFFFFF"/>
                                    </w:rPr>
                                  </w:pPr>
                                  <w:r w:rsidRPr="007D1CFA">
                                    <w:rPr>
                                      <w:color w:val="auto"/>
                                      <w:szCs w:val="24"/>
                                      <w:shd w:val="clear" w:color="auto" w:fill="FFFFFF"/>
                                    </w:rPr>
                                    <w:t>Mail your tax return and all supporting documents to the address listed in the instructions. Sending your return to the wrong address may delay the time it takes the IRS to process it. For easier and faster results, you can complete and E-File your prior year</w:t>
                                  </w:r>
                                  <w:r w:rsidR="00C025E7">
                                    <w:rPr>
                                      <w:color w:val="auto"/>
                                      <w:szCs w:val="24"/>
                                      <w:shd w:val="clear" w:color="auto" w:fill="FFFFFF"/>
                                    </w:rPr>
                                    <w:t>’s</w:t>
                                  </w:r>
                                  <w:r w:rsidRPr="007D1CFA">
                                    <w:rPr>
                                      <w:color w:val="auto"/>
                                      <w:szCs w:val="24"/>
                                      <w:shd w:val="clear" w:color="auto" w:fill="FFFFFF"/>
                                    </w:rPr>
                                    <w:t xml:space="preserve"> return using TurboTax.</w:t>
                                  </w:r>
                                </w:p>
                                <w:p w:rsidR="0051503F" w:rsidRPr="007D1CFA" w:rsidRDefault="0051503F" w:rsidP="00EB0BD5">
                                  <w:pPr>
                                    <w:rPr>
                                      <w:color w:val="auto"/>
                                      <w:sz w:val="16"/>
                                      <w:szCs w:val="16"/>
                                    </w:rPr>
                                  </w:pPr>
                                  <w:r w:rsidRPr="007D1CFA">
                                    <w:rPr>
                                      <w:color w:val="auto"/>
                                      <w:sz w:val="16"/>
                                      <w:szCs w:val="16"/>
                                    </w:rPr>
                                    <w:t>https://tinyurl.com/yx6tsrlu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04.85pt;margin-top:34.2pt;width:277.95pt;height:354.15pt;z-index:25187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" stroked="f">
                      <v:textbox>
                        <w:txbxContent>
                          <w:p w:rsidR="00EB0BD5" w:rsidRPr="007D1CFA" w:rsidRDefault="00EB0BD5" w:rsidP="00EB0BD5">
                            <w:pPr>
                              <w:pStyle w:val="NormalWeb"/>
                              <w:shd w:val="clear" w:color="auto" w:fill="FFFFFF"/>
                              <w:spacing w:before="0" w:beforeAutospacing="0" w:after="0" w:afterAutospacing="0"/>
                              <w:rPr>
                                <w:rFonts w:ascii="Trebuchet MS" w:hAnsi="Trebuchet MS"/>
                              </w:rPr>
                            </w:pPr>
                            <w:r w:rsidRPr="007D1CFA">
                              <w:rPr>
                                <w:rFonts w:ascii="Trebuchet MS" w:hAnsi="Trebuchet MS"/>
                                <w:shd w:val="clear" w:color="auto" w:fill="FFFFFF"/>
                              </w:rPr>
                              <w:t>You can easily access prior year tax forms on the TurboTax website or by contacting the IRS. Don't make the mistake of using current year tax forms or you may end up preparing the return again.</w:t>
                            </w:r>
                          </w:p>
                          <w:p w:rsidR="00EB0BD5" w:rsidRPr="007D1CFA" w:rsidRDefault="00EB0BD5" w:rsidP="00EB0BD5">
                            <w:pPr>
                              <w:rPr>
                                <w:color w:val="auto"/>
                                <w:szCs w:val="24"/>
                              </w:rPr>
                            </w:pPr>
                          </w:p>
                          <w:p w:rsidR="001467F1" w:rsidRPr="007D1CFA" w:rsidRDefault="00EB0BD5" w:rsidP="00EB0BD5">
                            <w:pPr>
                              <w:rPr>
                                <w:color w:val="auto"/>
                                <w:szCs w:val="24"/>
                              </w:rPr>
                            </w:pPr>
                            <w:r w:rsidRPr="007D1CFA">
                              <w:rPr>
                                <w:color w:val="auto"/>
                                <w:szCs w:val="24"/>
                              </w:rPr>
                              <w:t>Step Four: Complete tax forms</w:t>
                            </w:r>
                          </w:p>
                          <w:p w:rsidR="00EB0BD5" w:rsidRPr="007D1CFA" w:rsidRDefault="00EB0BD5" w:rsidP="00EB0BD5">
                            <w:pPr>
                              <w:rPr>
                                <w:color w:val="auto"/>
                                <w:szCs w:val="24"/>
                                <w:shd w:val="clear" w:color="auto" w:fill="FFFFFF"/>
                              </w:rPr>
                            </w:pPr>
                            <w:r w:rsidRPr="007D1CFA">
                              <w:rPr>
                                <w:color w:val="auto"/>
                                <w:szCs w:val="24"/>
                                <w:shd w:val="clear" w:color="auto" w:fill="FFFFFF"/>
                              </w:rPr>
                              <w:t>Fill out the forms you need according to the instructions for those forms. Since the tax law changes from year to year, it's important that you use the instructions applicable for the tax year you are filing a return for. Aside from the confusion it will cause, using the wrong instructions may cause you to underpay or overpay the amount of tax you actually owe.</w:t>
                            </w:r>
                          </w:p>
                          <w:p w:rsidR="00EB0BD5" w:rsidRPr="007D1CFA" w:rsidRDefault="00EB0BD5" w:rsidP="00EB0BD5">
                            <w:pPr>
                              <w:rPr>
                                <w:color w:val="auto"/>
                                <w:szCs w:val="24"/>
                                <w:shd w:val="clear" w:color="auto" w:fill="FFFFFF"/>
                              </w:rPr>
                            </w:pPr>
                          </w:p>
                          <w:p w:rsidR="00EB0BD5" w:rsidRPr="007D1CFA" w:rsidRDefault="00EB0BD5" w:rsidP="00EB0BD5">
                            <w:pPr>
                              <w:rPr>
                                <w:color w:val="auto"/>
                                <w:szCs w:val="24"/>
                                <w:shd w:val="clear" w:color="auto" w:fill="FFFFFF"/>
                              </w:rPr>
                            </w:pPr>
                            <w:r w:rsidRPr="007D1CFA">
                              <w:rPr>
                                <w:color w:val="auto"/>
                                <w:szCs w:val="24"/>
                                <w:shd w:val="clear" w:color="auto" w:fill="FFFFFF"/>
                              </w:rPr>
                              <w:t>Step Five: Mail or e-file your tax return</w:t>
                            </w:r>
                          </w:p>
                          <w:p w:rsidR="00EB0BD5" w:rsidRPr="007D1CFA" w:rsidRDefault="00EB0BD5" w:rsidP="00EB0BD5">
                            <w:pPr>
                              <w:rPr>
                                <w:color w:val="auto"/>
                                <w:szCs w:val="24"/>
                                <w:shd w:val="clear" w:color="auto" w:fill="FFFFFF"/>
                              </w:rPr>
                            </w:pPr>
                            <w:r w:rsidRPr="007D1CFA">
                              <w:rPr>
                                <w:color w:val="auto"/>
                                <w:szCs w:val="24"/>
                                <w:shd w:val="clear" w:color="auto" w:fill="FFFFFF"/>
                              </w:rPr>
                              <w:t>Mail your tax return and all supporting documents to the address listed in the instructions. Sending your return to the wrong address may delay the time it takes the IRS to process it. For easier and faster results, you can complete and E-File your prior year</w:t>
                            </w:r>
                            <w:r w:rsidR="00C025E7">
                              <w:rPr>
                                <w:color w:val="auto"/>
                                <w:szCs w:val="24"/>
                                <w:shd w:val="clear" w:color="auto" w:fill="FFFFFF"/>
                              </w:rPr>
                              <w:t>’s</w:t>
                            </w:r>
                            <w:r w:rsidRPr="007D1CFA">
                              <w:rPr>
                                <w:color w:val="auto"/>
                                <w:szCs w:val="24"/>
                                <w:shd w:val="clear" w:color="auto" w:fill="FFFFFF"/>
                              </w:rPr>
                              <w:t xml:space="preserve"> return using TurboTax.</w:t>
                            </w:r>
                          </w:p>
                          <w:p w:rsidR="0051503F" w:rsidRPr="007D1CFA" w:rsidRDefault="0051503F" w:rsidP="00EB0BD5">
                            <w:pPr>
                              <w:rPr>
                                <w:color w:val="auto"/>
                                <w:sz w:val="16"/>
                                <w:szCs w:val="16"/>
                              </w:rPr>
                            </w:pPr>
                            <w:r w:rsidRPr="007D1CFA">
                              <w:rPr>
                                <w:color w:val="auto"/>
                                <w:sz w:val="16"/>
                                <w:szCs w:val="16"/>
                              </w:rPr>
                              <w:t>https://tinyurl.com/yx6tsrlu</w:t>
                            </w:r>
                          </w:p>
                        </w:txbxContent>
                      </v:textbox>
                    </v:shape>
                  </w:pict>
                </mc:Fallback>
              </mc:AlternateContent>
            </w:r>
            <w:r w:rsidR="00473F7A">
              <w:tab/>
            </w:r>
          </w:p>
        </w:tc>
        <w:tc>
          <w:tcPr>
            <w:tcW w:w="3409" w:type="dxa"/>
          </w:tcPr>
          <w:p w:rsidR="00D957C9" w:rsidRDefault="002E4066" w:rsidP="001003D7">
            <w:pPr>
              <w:ind w:left="-2785"/>
              <w:rPr>
                <w:noProof/>
              </w:rPr>
            </w:pPr>
            <w:r>
              <w:rPr>
                <w:noProof/>
              </w:rPr>
              <mc:AlternateContent>
                <mc:Choice Requires="wps">
                  <w:drawing>
                    <wp:anchor distT="0" distB="0" distL="114300" distR="114300" simplePos="0" relativeHeight="251823616" behindDoc="0" locked="0" layoutInCell="1" allowOverlap="1">
                      <wp:simplePos x="0" y="0"/>
                      <wp:positionH relativeFrom="column">
                        <wp:posOffset>-1612221</wp:posOffset>
                      </wp:positionH>
                      <wp:positionV relativeFrom="paragraph">
                        <wp:posOffset>350505</wp:posOffset>
                      </wp:positionV>
                      <wp:extent cx="3296093" cy="1382233"/>
                      <wp:effectExtent l="0" t="0" r="0" b="8890"/>
                      <wp:wrapNone/>
                      <wp:docPr id="7" name="Parallelogram 279"/>
                      <wp:cNvGraphicFramePr/>
                      <a:graphic xmlns:a="http://schemas.openxmlformats.org/drawingml/2006/main">
                        <a:graphicData uri="http://schemas.microsoft.com/office/word/2010/wordprocessingShape">
                          <wps:wsp>
                            <wps:cNvSpPr/>
                            <wps:spPr>
                              <a:xfrm>
                                <a:off x="0" y="0"/>
                                <a:ext cx="3296093" cy="1382233"/>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7B5F" w:rsidRPr="000F4DB3" w:rsidRDefault="00EB0BD5" w:rsidP="00C33AF3">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Tip: Make sure you make a copy of every document you send to the IRS. Documents are occasionally lost, and you may need a backup in case you are audited.</w:t>
                                  </w:r>
                                </w:p>
                                <w:p w:rsidR="002E4066" w:rsidRDefault="002E4066" w:rsidP="002E4066">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style="position:absolute;left:0;text-align:left;margin-left:-126.95pt;margin-top:27.6pt;width:259.55pt;height:108.8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" adj="-11796480,,5400" path="m,750570l,,1842135,,1654493,750570,,750570xe" fillcolor="#f0ede8 [3209]" stroked="f" strokeweight="1pt">
                      <v:stroke joinstyle="miter"/>
                      <v:formulas/>
                      <v:path arrowok="t" o:connecttype="custom" o:connectlocs="0,1382233;0,0;3296093,0;2960349,1382233;0,1382233" o:connectangles="0,0,0,0,0" textboxrect="0,0,1842135,750570"/>
                      <v:textbox>
                        <w:txbxContent>
                          <w:p w:rsidR="002E7B5F" w:rsidRPr="000F4DB3" w:rsidRDefault="00EB0BD5" w:rsidP="00C33AF3">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Tip: Make sure you make a copy of every document you send to the IRS. Documents are occasionally lost, and you may need a backup in case you are audited.</w:t>
                            </w:r>
                          </w:p>
                          <w:p w:rsidR="002E4066" w:rsidRDefault="002E4066" w:rsidP="002E4066">
                            <w:pPr>
                              <w:pStyle w:val="Heading2"/>
                            </w:pPr>
                          </w:p>
                        </w:txbxContent>
                      </v:textbox>
                    </v:shape>
                  </w:pict>
                </mc:Fallback>
              </mc:AlternateContent>
            </w:r>
          </w:p>
        </w:tc>
      </w:tr>
      <w:tr w:rsidR="00D957C9" w:rsidTr="005A0DE1">
        <w:trPr>
          <w:trHeight w:val="2944"/>
        </w:trPr>
        <w:tc>
          <w:tcPr>
            <w:tcW w:w="12229" w:type="dxa"/>
            <w:gridSpan w:val="2"/>
          </w:tcPr>
          <w:p w:rsidR="00D957C9" w:rsidRDefault="00D957C9" w:rsidP="00D957C9">
            <w:pPr>
              <w:ind w:left="720"/>
              <w:rPr>
                <w:noProof/>
              </w:rPr>
            </w:pPr>
          </w:p>
        </w:tc>
      </w:tr>
      <w:tr w:rsidR="00D957C9" w:rsidTr="00D957C9">
        <w:trPr>
          <w:trHeight w:val="3330"/>
        </w:trPr>
        <w:tc>
          <w:tcPr>
            <w:tcW w:w="12229" w:type="dxa"/>
            <w:gridSpan w:val="2"/>
          </w:tcPr>
          <w:p w:rsidR="00D957C9" w:rsidRDefault="00D957C9" w:rsidP="00D957C9">
            <w:pPr>
              <w:rPr>
                <w:noProof/>
              </w:rPr>
            </w:pPr>
          </w:p>
        </w:tc>
      </w:tr>
    </w:tbl>
    <w:p w:rsidR="00E0103E" w:rsidRDefault="0051503F" w:rsidP="00473F7A">
      <w:pPr>
        <w:pStyle w:val="Style2"/>
      </w:pPr>
      <w:r>
        <w:drawing>
          <wp:anchor distT="0" distB="0" distL="114300" distR="114300" simplePos="0" relativeHeight="251624956" behindDoc="0" locked="0" layoutInCell="1" allowOverlap="1">
            <wp:simplePos x="0" y="0"/>
            <wp:positionH relativeFrom="margin">
              <wp:posOffset>3141921</wp:posOffset>
            </wp:positionH>
            <wp:positionV relativeFrom="paragraph">
              <wp:posOffset>6771866</wp:posOffset>
            </wp:positionV>
            <wp:extent cx="2690037" cy="198723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a00d8341c4eab53ef015437adf69c970c-800wi.jpg"/>
                    <pic:cNvPicPr/>
                  </pic:nvPicPr>
                  <pic:blipFill>
                    <a:blip r:embed="rId9">
                      <a:extLst>
                        <a:ext uri="{28A0092B-C50C-407E-A947-70E740481C1C}">
                          <a14:useLocalDpi xmlns:a14="http://schemas.microsoft.com/office/drawing/2010/main" val="0"/>
                        </a:ext>
                      </a:extLst>
                    </a:blip>
                    <a:stretch>
                      <a:fillRect/>
                    </a:stretch>
                  </pic:blipFill>
                  <pic:spPr>
                    <a:xfrm>
                      <a:off x="0" y="0"/>
                      <a:ext cx="2700997" cy="1995329"/>
                    </a:xfrm>
                    <a:prstGeom prst="rect">
                      <a:avLst/>
                    </a:prstGeom>
                  </pic:spPr>
                </pic:pic>
              </a:graphicData>
            </a:graphic>
            <wp14:sizeRelH relativeFrom="margin">
              <wp14:pctWidth>0</wp14:pctWidth>
            </wp14:sizeRelH>
            <wp14:sizeRelV relativeFrom="margin">
              <wp14:pctHeight>0</wp14:pctHeight>
            </wp14:sizeRelV>
          </wp:anchor>
        </w:drawing>
      </w:r>
      <w:r w:rsidR="00EB0BD5">
        <mc:AlternateContent>
          <mc:Choice Requires="wps">
            <w:drawing>
              <wp:anchor distT="0" distB="0" distL="114300" distR="114300" simplePos="0" relativeHeight="251818496" behindDoc="0" locked="0" layoutInCell="1" allowOverlap="1">
                <wp:simplePos x="0" y="0"/>
                <wp:positionH relativeFrom="column">
                  <wp:posOffset>-611372</wp:posOffset>
                </wp:positionH>
                <wp:positionV relativeFrom="paragraph">
                  <wp:posOffset>386361</wp:posOffset>
                </wp:positionV>
                <wp:extent cx="6805065" cy="520995"/>
                <wp:effectExtent l="0" t="0" r="15240" b="12700"/>
                <wp:wrapNone/>
                <wp:docPr id="287"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065" cy="52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7C9" w:rsidRPr="0029514B" w:rsidRDefault="00EB0BD5" w:rsidP="00D957C9">
                            <w:pPr>
                              <w:pStyle w:val="Heading1"/>
                              <w:rPr>
                                <w:color w:val="00B050"/>
                              </w:rPr>
                            </w:pPr>
                            <w:r>
                              <w:rPr>
                                <w:color w:val="00B050"/>
                              </w:rPr>
                              <w:t>If y</w:t>
                            </w:r>
                            <w:r w:rsidR="0051503F">
                              <w:rPr>
                                <w:color w:val="00B050"/>
                              </w:rPr>
                              <w:t>ou have back taxes Intuit TurboT</w:t>
                            </w:r>
                            <w:r w:rsidR="00C025E7">
                              <w:rPr>
                                <w:color w:val="00B050"/>
                              </w:rPr>
                              <w:t>ax Relief is here to he</w:t>
                            </w:r>
                            <w:r>
                              <w:rPr>
                                <w:color w:val="00B050"/>
                              </w:rPr>
                              <w:t>lp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4" o:spid="_x0000_s1038" type="#_x0000_t202" style="position:absolute;margin-left:-48.15pt;margin-top:30.4pt;width:535.85pt;height:41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eNe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" filled="f" stroked="f">
                <v:textbox inset="0,0,0,0">
                  <w:txbxContent>
                    <w:p w:rsidR="00D957C9" w:rsidRPr="0029514B" w:rsidRDefault="00EB0BD5" w:rsidP="00D957C9">
                      <w:pPr>
                        <w:pStyle w:val="Heading1"/>
                        <w:rPr>
                          <w:color w:val="00B050"/>
                        </w:rPr>
                      </w:pPr>
                      <w:r>
                        <w:rPr>
                          <w:color w:val="00B050"/>
                        </w:rPr>
                        <w:t>If y</w:t>
                      </w:r>
                      <w:r w:rsidR="0051503F">
                        <w:rPr>
                          <w:color w:val="00B050"/>
                        </w:rPr>
                        <w:t>ou have back taxes Intuit TurboT</w:t>
                      </w:r>
                      <w:r w:rsidR="00C025E7">
                        <w:rPr>
                          <w:color w:val="00B050"/>
                        </w:rPr>
                        <w:t>ax Relief is here to he</w:t>
                      </w:r>
                      <w:r>
                        <w:rPr>
                          <w:color w:val="00B050"/>
                        </w:rPr>
                        <w:t>lp</w:t>
                      </w:r>
                    </w:p>
                  </w:txbxContent>
                </v:textbox>
              </v:shape>
            </w:pict>
          </mc:Fallback>
        </mc:AlternateContent>
      </w:r>
      <w:r w:rsidR="00855BB3" w:rsidRPr="00BF600D">
        <mc:AlternateContent>
          <mc:Choice Requires="wps">
            <w:drawing>
              <wp:anchor distT="0" distB="0" distL="114300" distR="114300" simplePos="0" relativeHeight="251703808" behindDoc="1" locked="0" layoutInCell="1" allowOverlap="1" wp14:anchorId="795E1C8F" wp14:editId="2A7AA312">
                <wp:simplePos x="0" y="0"/>
                <wp:positionH relativeFrom="column">
                  <wp:posOffset>-2626995</wp:posOffset>
                </wp:positionH>
                <wp:positionV relativeFrom="page">
                  <wp:posOffset>-93345</wp:posOffset>
                </wp:positionV>
                <wp:extent cx="4808220" cy="1458595"/>
                <wp:effectExtent l="0" t="0" r="0" b="8255"/>
                <wp:wrapNone/>
                <wp:docPr id="280" name="Parallelogram 280"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F561E" id="Parallelogram 280" o:spid="_x0000_s1026" type="#_x0000_t7" alt="rectangular colored shape" style="position:absolute;margin-left:-206.85pt;margin-top:-7.35pt;width:378.6pt;height:114.8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" adj="1638" fillcolor="#00b050" stroked="f" strokeweight="1pt">
                <w10:wrap anchory="page"/>
              </v:shape>
            </w:pict>
          </mc:Fallback>
        </mc:AlternateContent>
      </w:r>
      <w:r w:rsidR="00E0103E" w:rsidRPr="00855BB3">
        <mc:AlternateContent>
          <mc:Choice Requires="wps">
            <w:drawing>
              <wp:anchor distT="0" distB="0" distL="114300" distR="114300" simplePos="0" relativeHeight="251796992" behindDoc="0" locked="0" layoutInCell="1" allowOverlap="1" wp14:anchorId="743706D3" wp14:editId="7E0DC655">
                <wp:simplePos x="0" y="0"/>
                <wp:positionH relativeFrom="page">
                  <wp:posOffset>440055</wp:posOffset>
                </wp:positionH>
                <wp:positionV relativeFrom="topMargin">
                  <wp:posOffset>368300</wp:posOffset>
                </wp:positionV>
                <wp:extent cx="1951355" cy="665480"/>
                <wp:effectExtent l="0" t="0" r="10795" b="1270"/>
                <wp:wrapNone/>
                <wp:docPr id="2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Default="00E0103E" w:rsidP="00E0103E">
                            <w:pPr>
                              <w:pStyle w:val="Style2"/>
                            </w:pPr>
                            <w:r>
                              <w:t>GEAR UP</w:t>
                            </w:r>
                          </w:p>
                          <w:p w:rsidR="00E0103E" w:rsidRPr="0053301D" w:rsidRDefault="00E0103E" w:rsidP="00E0103E">
                            <w:pPr>
                              <w:pStyle w:val="Style2"/>
                            </w:pPr>
                            <w:r>
                              <w:t>Monthly Update</w:t>
                            </w:r>
                          </w:p>
                          <w:p w:rsidR="00E0103E" w:rsidRPr="0053301D" w:rsidRDefault="00E0103E" w:rsidP="00E0103E">
                            <w:pPr>
                              <w:pStyle w:val="Styl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706D3" id="Text Box 3" o:spid="_x0000_s1039" type="#_x0000_t202" style="position:absolute;margin-left:34.65pt;margin-top:29pt;width:153.65pt;height:52.4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" filled="f" stroked="f">
                <v:textbox inset="0,0,0,0">
                  <w:txbxContent>
                    <w:p w:rsidR="00E0103E" w:rsidRDefault="00E0103E" w:rsidP="00E0103E">
                      <w:pPr>
                        <w:pStyle w:val="Style2"/>
                      </w:pPr>
                      <w:r>
                        <w:t>GEAR UP</w:t>
                      </w:r>
                    </w:p>
                    <w:p w:rsidR="00E0103E" w:rsidRPr="0053301D" w:rsidRDefault="00E0103E" w:rsidP="00E0103E">
                      <w:pPr>
                        <w:pStyle w:val="Style2"/>
                      </w:pPr>
                      <w:r>
                        <w:t>Monthly Update</w:t>
                      </w:r>
                    </w:p>
                    <w:p w:rsidR="00E0103E" w:rsidRPr="0053301D" w:rsidRDefault="00E0103E" w:rsidP="00E0103E">
                      <w:pPr>
                        <w:pStyle w:val="Style2"/>
                      </w:pPr>
                    </w:p>
                  </w:txbxContent>
                </v:textbox>
                <w10:wrap anchorx="page" anchory="margin"/>
              </v:shape>
            </w:pict>
          </mc:Fallback>
        </mc:AlternateContent>
      </w:r>
      <w:r w:rsidR="00E0103E" w:rsidRPr="00E0103E">
        <mc:AlternateContent>
          <mc:Choice Requires="wps">
            <w:drawing>
              <wp:anchor distT="0" distB="0" distL="114300" distR="114300" simplePos="0" relativeHeight="251793920" behindDoc="1" locked="0" layoutInCell="1" allowOverlap="1" wp14:anchorId="7194A205" wp14:editId="6E188D81">
                <wp:simplePos x="0" y="0"/>
                <wp:positionH relativeFrom="column">
                  <wp:posOffset>-2655570</wp:posOffset>
                </wp:positionH>
                <wp:positionV relativeFrom="page">
                  <wp:posOffset>23495</wp:posOffset>
                </wp:positionV>
                <wp:extent cx="4808220" cy="1458595"/>
                <wp:effectExtent l="0" t="0" r="0" b="8255"/>
                <wp:wrapNone/>
                <wp:docPr id="31" name="Parallelogram 31"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1FFBA" id="Parallelogram 31" o:spid="_x0000_s1026" type="#_x0000_t7" alt="rectangular colored shape" style="position:absolute;margin-left:-209.1pt;margin-top:1.85pt;width:378.6pt;height:114.8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" adj="1638" fillcolor="#00b050" stroked="f" strokeweight="1pt">
                <w10:wrap anchory="page"/>
              </v:shape>
            </w:pict>
          </mc:Fallback>
        </mc:AlternateContent>
      </w:r>
      <w:r w:rsidR="00E0103E" w:rsidRPr="00E0103E">
        <mc:AlternateContent>
          <mc:Choice Requires="wps">
            <w:drawing>
              <wp:anchor distT="0" distB="0" distL="114300" distR="114300" simplePos="0" relativeHeight="251794944" behindDoc="1" locked="0" layoutInCell="1" allowOverlap="1" wp14:anchorId="03A71823" wp14:editId="3C55B3B5">
                <wp:simplePos x="0" y="0"/>
                <wp:positionH relativeFrom="column">
                  <wp:posOffset>1477010</wp:posOffset>
                </wp:positionH>
                <wp:positionV relativeFrom="page">
                  <wp:posOffset>487045</wp:posOffset>
                </wp:positionV>
                <wp:extent cx="5486400" cy="665480"/>
                <wp:effectExtent l="0" t="0" r="0" b="1270"/>
                <wp:wrapNone/>
                <wp:docPr id="260" name="Parallelogram 260"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F5A22" id="Parallelogram 260" o:spid="_x0000_s1026" type="#_x0000_t7" alt="rectangular colored shape" style="position:absolute;margin-left:116.3pt;margin-top:38.35pt;width:6in;height:52.4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" adj="655" fillcolor="#ffc000 [3206]" stroked="f" strokeweight="1pt">
                <w10:wrap anchory="page"/>
              </v:shape>
            </w:pict>
          </mc:Fallback>
        </mc:AlternateContent>
      </w: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tbl>
      <w:tblPr>
        <w:tblpPr w:leftFromText="180" w:rightFromText="180" w:vertAnchor="text" w:horzAnchor="margin" w:tblpXSpec="center" w:tblpY="995"/>
        <w:tblW w:w="12229" w:type="dxa"/>
        <w:tblLayout w:type="fixed"/>
        <w:tblCellMar>
          <w:left w:w="0" w:type="dxa"/>
          <w:right w:w="0" w:type="dxa"/>
        </w:tblCellMar>
        <w:tblLook w:val="0000" w:firstRow="0" w:lastRow="0" w:firstColumn="0" w:lastColumn="0" w:noHBand="0" w:noVBand="0"/>
      </w:tblPr>
      <w:tblGrid>
        <w:gridCol w:w="8190"/>
        <w:gridCol w:w="4039"/>
      </w:tblGrid>
      <w:tr w:rsidR="00E0103E" w:rsidTr="00912CA8">
        <w:trPr>
          <w:trHeight w:val="6419"/>
        </w:trPr>
        <w:tc>
          <w:tcPr>
            <w:tcW w:w="8190" w:type="dxa"/>
          </w:tcPr>
          <w:p w:rsidR="00E0103E" w:rsidRDefault="003129E8" w:rsidP="00E0103E">
            <w:pPr>
              <w:rPr>
                <w:noProof/>
              </w:rPr>
            </w:pPr>
            <w:r>
              <w:rPr>
                <w:noProof/>
              </w:rPr>
              <w:lastRenderedPageBreak/>
              <mc:AlternateContent>
                <mc:Choice Requires="wps">
                  <w:drawing>
                    <wp:anchor distT="0" distB="0" distL="114300" distR="114300" simplePos="0" relativeHeight="251827712" behindDoc="0" locked="0" layoutInCell="1" allowOverlap="1" wp14:anchorId="7295A3D1" wp14:editId="71BA70D9">
                      <wp:simplePos x="0" y="0"/>
                      <wp:positionH relativeFrom="column">
                        <wp:posOffset>270023</wp:posOffset>
                      </wp:positionH>
                      <wp:positionV relativeFrom="paragraph">
                        <wp:posOffset>148590</wp:posOffset>
                      </wp:positionV>
                      <wp:extent cx="1622391" cy="197380"/>
                      <wp:effectExtent l="0" t="0" r="0" b="0"/>
                      <wp:wrapNone/>
                      <wp:docPr id="1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391" cy="197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57CD1" w:rsidRDefault="00457CD1" w:rsidP="00457CD1">
                                  <w:pPr>
                                    <w:pStyle w:val="Byline"/>
                                  </w:pPr>
                                  <w:r>
                                    <w:t xml:space="preserve">By </w:t>
                                  </w:r>
                                  <w:r w:rsidR="001A79BD">
                                    <w:t>Anthony Rospierski</w:t>
                                  </w:r>
                                </w:p>
                              </w:txbxContent>
                            </wps:txbx>
                            <wps:bodyPr rot="0" vert="horz" wrap="square" lIns="0" tIns="0" rIns="0" bIns="0" anchor="t" anchorCtr="0" upright="1">
                              <a:noAutofit/>
                            </wps:bodyPr>
                          </wps:wsp>
                        </a:graphicData>
                      </a:graphic>
                    </wp:anchor>
                  </w:drawing>
                </mc:Choice>
                <mc:Fallback>
                  <w:pict>
                    <v:shape w14:anchorId="7295A3D1" id="Text Box 365" o:spid="_x0000_s1040" type="#_x0000_t202" style="position:absolute;margin-left:21.25pt;margin-top:11.7pt;width:127.75pt;height:15.55pt;z-index:25182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" filled="f" stroked="f">
                      <v:textbox inset="0,0,0,0">
                        <w:txbxContent>
                          <w:p w:rsidR="00457CD1" w:rsidRDefault="00457CD1" w:rsidP="00457CD1">
                            <w:pPr>
                              <w:pStyle w:val="Byline"/>
                            </w:pPr>
                            <w:r>
                              <w:t xml:space="preserve">By </w:t>
                            </w:r>
                            <w:r w:rsidR="001A79BD">
                              <w:t>Anthony Rospierski</w:t>
                            </w:r>
                          </w:p>
                        </w:txbxContent>
                      </v:textbox>
                    </v:shape>
                  </w:pict>
                </mc:Fallback>
              </mc:AlternateContent>
            </w:r>
          </w:p>
          <w:p w:rsidR="00457CD1" w:rsidRDefault="00457CD1" w:rsidP="00912CA8">
            <w:pPr>
              <w:ind w:left="720"/>
              <w:rPr>
                <w:noProof/>
              </w:rPr>
            </w:pPr>
          </w:p>
          <w:p w:rsidR="00457CD1" w:rsidRPr="00457CD1" w:rsidRDefault="00013FD4" w:rsidP="00457CD1">
            <w:r>
              <w:rPr>
                <w:noProof/>
              </w:rPr>
              <mc:AlternateContent>
                <mc:Choice Requires="wps">
                  <w:drawing>
                    <wp:anchor distT="45720" distB="45720" distL="114300" distR="114300" simplePos="0" relativeHeight="251891200" behindDoc="0" locked="0" layoutInCell="1" allowOverlap="1" wp14:anchorId="7834EAAF" wp14:editId="211C41A0">
                      <wp:simplePos x="0" y="0"/>
                      <wp:positionH relativeFrom="column">
                        <wp:posOffset>236660</wp:posOffset>
                      </wp:positionH>
                      <wp:positionV relativeFrom="paragraph">
                        <wp:posOffset>37522</wp:posOffset>
                      </wp:positionV>
                      <wp:extent cx="3666654" cy="7650178"/>
                      <wp:effectExtent l="0" t="0" r="0" b="825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654" cy="7650178"/>
                              </a:xfrm>
                              <a:prstGeom prst="rect">
                                <a:avLst/>
                              </a:prstGeom>
                              <a:solidFill>
                                <a:srgbClr val="FFFFFF"/>
                              </a:solidFill>
                              <a:ln w="9525">
                                <a:noFill/>
                                <a:miter lim="800000"/>
                                <a:headEnd/>
                                <a:tailEnd/>
                              </a:ln>
                            </wps:spPr>
                            <wps:txbx>
                              <w:txbxContent>
                                <w:p w:rsidR="00013FD4" w:rsidRDefault="00013FD4" w:rsidP="00013FD4">
                                  <w:r>
                                    <w:t>Now that spring is officially here is it too early to start the spring clean? I think NOT! Growing up I lived and worked with a mother whose second job was cleaning homes. I think that at any given time my mother would clean 3-4 houses a week with me in tow. Growing up in this environment I have learned a thing or two about keeping homes clean.</w:t>
                                  </w:r>
                                </w:p>
                                <w:p w:rsidR="00013FD4" w:rsidRDefault="00013FD4" w:rsidP="00013FD4"/>
                                <w:p w:rsidR="00013FD4" w:rsidRDefault="00013FD4" w:rsidP="00013FD4">
                                  <w:r>
                                    <w:t xml:space="preserve">The biggest aid in keeping homes clean I have noticed is having an organized home. The more knickknacks you have the more surface area there is for </w:t>
                                  </w:r>
                                  <w:r w:rsidR="00AA6828">
                                    <w:t xml:space="preserve">the </w:t>
                                  </w:r>
                                  <w:r>
                                    <w:t>dust to collect. Not only does reducing the number</w:t>
                                  </w:r>
                                  <w:r w:rsidR="00AA6828">
                                    <w:t xml:space="preserve"> of</w:t>
                                  </w:r>
                                  <w:r>
                                    <w:t xml:space="preserve"> items on your selves limit dust it also simply provides a cleaner and more sleek look to your home. This is not to say that you must become minimalist, homes that are cluttered more than others can still be just as clean! </w:t>
                                  </w:r>
                                </w:p>
                                <w:p w:rsidR="00013FD4" w:rsidRDefault="00013FD4" w:rsidP="00013FD4"/>
                                <w:p w:rsidR="00013FD4" w:rsidRDefault="00013FD4" w:rsidP="00013FD4">
                                  <w:r>
                                    <w:t>One more general tip to making your home feel cleaner without much effort is having clean windows. If you have dirt and grime on your windows and your home is spotless, otherwise</w:t>
                                  </w:r>
                                  <w:r w:rsidR="00AA6828">
                                    <w:t>,</w:t>
                                  </w:r>
                                  <w:r>
                                    <w:t xml:space="preserve"> it can still seem as though your home </w:t>
                                  </w:r>
                                  <w:r w:rsidR="00E7611B">
                                    <w:t>is not</w:t>
                                  </w:r>
                                  <w:r>
                                    <w:t xml:space="preserve"> sparkling </w:t>
                                  </w:r>
                                  <w:r w:rsidR="00E7611B">
                                    <w:t>as</w:t>
                                  </w:r>
                                  <w:r>
                                    <w:t xml:space="preserve"> you thought it might. Let the light in open the windows bring in the fresh air! Below are some basic tips that I have discovered over the years for keeping any home clean!</w:t>
                                  </w:r>
                                </w:p>
                                <w:p w:rsidR="00013FD4" w:rsidRDefault="00013FD4" w:rsidP="00013FD4"/>
                                <w:p w:rsidR="00013FD4" w:rsidRDefault="00013FD4" w:rsidP="00013FD4">
                                  <w:pPr>
                                    <w:pStyle w:val="ListParagraph"/>
                                    <w:numPr>
                                      <w:ilvl w:val="0"/>
                                      <w:numId w:val="26"/>
                                    </w:numPr>
                                  </w:pPr>
                                  <w:r>
                                    <w:t>Fels-Naptha Bar Soap will take any stain out of fabric, clothing or otherwise. Just use lukewarm water and apply the bar soap directly to stains then blot dry.</w:t>
                                  </w:r>
                                </w:p>
                                <w:p w:rsidR="00013FD4" w:rsidRDefault="00013FD4" w:rsidP="00013FD4"/>
                                <w:p w:rsidR="00013FD4" w:rsidRPr="003718CE" w:rsidRDefault="00013FD4" w:rsidP="00013FD4">
                                  <w:pPr>
                                    <w:pStyle w:val="ListParagraph"/>
                                    <w:numPr>
                                      <w:ilvl w:val="0"/>
                                      <w:numId w:val="26"/>
                                    </w:numPr>
                                  </w:pPr>
                                  <w:r>
                                    <w:t xml:space="preserve">Ammonia, although a harsh smelling chemical has been the best chemical to clean and sanitize a bathroom that I have found. One important thing to consider is that you can NOT mix ammonia and bleach. A mixture of the two creates a </w:t>
                                  </w:r>
                                  <w:r w:rsidR="00AA6828">
                                    <w:t>chlorine-</w:t>
                                  </w:r>
                                  <w:r>
                                    <w:t xml:space="preserve">based gas that, in small doses will cause irritation to the eyes and skin.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4EAAF" id="_x0000_s1041" type="#_x0000_t202" style="position:absolute;margin-left:18.65pt;margin-top:2.95pt;width:288.7pt;height:602.4pt;z-index:25189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" stroked="f">
                      <v:textbox>
                        <w:txbxContent>
                          <w:p w:rsidR="00013FD4" w:rsidRDefault="00013FD4" w:rsidP="00013FD4">
                            <w:r>
                              <w:t>Now that spring is officially here is it too early to start the spring clean? I think NOT! Growing up I lived and worked with a mother whose second job was cleaning homes. I think that at any given time my mother would clean 3-4 houses a week with me in tow. Growing up in this environment I have learned a thing or two about keeping homes clean.</w:t>
                            </w:r>
                          </w:p>
                          <w:p w:rsidR="00013FD4" w:rsidRDefault="00013FD4" w:rsidP="00013FD4"/>
                          <w:p w:rsidR="00013FD4" w:rsidRDefault="00013FD4" w:rsidP="00013FD4">
                            <w:r>
                              <w:t xml:space="preserve">The biggest aid in keeping homes clean I have noticed is having an organized home. The more knickknacks you have the more surface area there is for </w:t>
                            </w:r>
                            <w:r w:rsidR="00AA6828">
                              <w:t xml:space="preserve">the </w:t>
                            </w:r>
                            <w:r>
                              <w:t>dust to collect. Not only does reducing the number</w:t>
                            </w:r>
                            <w:r w:rsidR="00AA6828">
                              <w:t xml:space="preserve"> of</w:t>
                            </w:r>
                            <w:r>
                              <w:t xml:space="preserve"> items on your selves limit dust it also simply provides a cleaner and more sleek look to your home. This is not to say that you must become minimalist, homes that are cluttered more than others can still be just as clean! </w:t>
                            </w:r>
                          </w:p>
                          <w:p w:rsidR="00013FD4" w:rsidRDefault="00013FD4" w:rsidP="00013FD4"/>
                          <w:p w:rsidR="00013FD4" w:rsidRDefault="00013FD4" w:rsidP="00013FD4">
                            <w:r>
                              <w:t>One more general tip to making your home feel cleaner without much effort is having clean windows. If you have dirt and grime on your windows and your home is spotless, otherwise</w:t>
                            </w:r>
                            <w:r w:rsidR="00AA6828">
                              <w:t>,</w:t>
                            </w:r>
                            <w:r>
                              <w:t xml:space="preserve"> it can still seem as though your home </w:t>
                            </w:r>
                            <w:r w:rsidR="00E7611B">
                              <w:t>is not</w:t>
                            </w:r>
                            <w:r>
                              <w:t xml:space="preserve"> sparkling </w:t>
                            </w:r>
                            <w:r w:rsidR="00E7611B">
                              <w:t>as</w:t>
                            </w:r>
                            <w:r>
                              <w:t xml:space="preserve"> you thought it might. Let the light in open the windows bring in the fresh air! Below are some basic tips that I have discovered over the years for keeping any home clean!</w:t>
                            </w:r>
                          </w:p>
                          <w:p w:rsidR="00013FD4" w:rsidRDefault="00013FD4" w:rsidP="00013FD4"/>
                          <w:p w:rsidR="00013FD4" w:rsidRDefault="00013FD4" w:rsidP="00013FD4">
                            <w:pPr>
                              <w:pStyle w:val="ListParagraph"/>
                              <w:numPr>
                                <w:ilvl w:val="0"/>
                                <w:numId w:val="26"/>
                              </w:numPr>
                            </w:pPr>
                            <w:r>
                              <w:t>Fels-Naptha Bar Soap will take any stain out of fabric, clothing or otherwise. Just use lukewarm water and apply the bar soap directly to stains then blot dry.</w:t>
                            </w:r>
                          </w:p>
                          <w:p w:rsidR="00013FD4" w:rsidRDefault="00013FD4" w:rsidP="00013FD4"/>
                          <w:p w:rsidR="00013FD4" w:rsidRPr="003718CE" w:rsidRDefault="00013FD4" w:rsidP="00013FD4">
                            <w:pPr>
                              <w:pStyle w:val="ListParagraph"/>
                              <w:numPr>
                                <w:ilvl w:val="0"/>
                                <w:numId w:val="26"/>
                              </w:numPr>
                            </w:pPr>
                            <w:r>
                              <w:t xml:space="preserve">Ammonia, although a harsh smelling chemical has been the best chemical to clean and sanitize a bathroom that I have found. One important thing to consider is that you can NOT mix ammonia and bleach. A mixture of the two creates a </w:t>
                            </w:r>
                            <w:r w:rsidR="00AA6828">
                              <w:t>chlorine-</w:t>
                            </w:r>
                            <w:r>
                              <w:t xml:space="preserve">based gas that, in small doses will cause irritation to the eyes and skin. </w:t>
                            </w:r>
                          </w:p>
                        </w:txbxContent>
                      </v:textbox>
                    </v:shape>
                  </w:pict>
                </mc:Fallback>
              </mc:AlternateContent>
            </w:r>
          </w:p>
          <w:p w:rsidR="00457CD1" w:rsidRDefault="00457CD1" w:rsidP="00457CD1"/>
          <w:p w:rsidR="00E0103E" w:rsidRPr="00457CD1" w:rsidRDefault="00457CD1" w:rsidP="00457CD1">
            <w:pPr>
              <w:tabs>
                <w:tab w:val="left" w:pos="2367"/>
              </w:tabs>
            </w:pPr>
            <w:r>
              <w:tab/>
            </w:r>
          </w:p>
        </w:tc>
        <w:tc>
          <w:tcPr>
            <w:tcW w:w="4039" w:type="dxa"/>
            <w:vMerge w:val="restart"/>
          </w:tcPr>
          <w:p w:rsidR="00E0103E" w:rsidRDefault="00E0103E" w:rsidP="00912CA8">
            <w:pPr>
              <w:jc w:val="center"/>
              <w:rPr>
                <w:noProof/>
              </w:rPr>
            </w:pPr>
          </w:p>
          <w:p w:rsidR="00E0103E" w:rsidRDefault="00E0103E" w:rsidP="00912CA8">
            <w:pPr>
              <w:jc w:val="center"/>
              <w:rPr>
                <w:noProof/>
              </w:rPr>
            </w:pPr>
          </w:p>
          <w:p w:rsidR="00E0103E" w:rsidRDefault="00E0103E" w:rsidP="00912CA8">
            <w:pPr>
              <w:jc w:val="center"/>
              <w:rPr>
                <w:noProof/>
              </w:rPr>
            </w:pPr>
          </w:p>
          <w:p w:rsidR="00E0103E" w:rsidRDefault="00E0103E" w:rsidP="00912CA8">
            <w:pPr>
              <w:jc w:val="center"/>
              <w:rPr>
                <w:noProof/>
              </w:rPr>
            </w:pPr>
          </w:p>
          <w:p w:rsidR="00E0103E" w:rsidRDefault="00E0103E" w:rsidP="00912CA8">
            <w:pPr>
              <w:jc w:val="center"/>
              <w:rPr>
                <w:noProof/>
              </w:rPr>
            </w:pPr>
          </w:p>
          <w:p w:rsidR="00E0103E" w:rsidRDefault="00E0103E" w:rsidP="00912CA8">
            <w:pPr>
              <w:jc w:val="center"/>
              <w:rPr>
                <w:noProof/>
              </w:rPr>
            </w:pPr>
          </w:p>
          <w:p w:rsidR="00E0103E" w:rsidRDefault="00E0103E" w:rsidP="00912CA8">
            <w:pPr>
              <w:jc w:val="center"/>
              <w:rPr>
                <w:noProof/>
              </w:rPr>
            </w:pPr>
          </w:p>
          <w:p w:rsidR="00E0103E" w:rsidRDefault="00DB16AF" w:rsidP="00912CA8">
            <w:pPr>
              <w:jc w:val="center"/>
              <w:rPr>
                <w:noProof/>
              </w:rPr>
            </w:pPr>
            <w:r>
              <w:rPr>
                <w:noProof/>
              </w:rPr>
              <w:drawing>
                <wp:anchor distT="0" distB="0" distL="114300" distR="114300" simplePos="0" relativeHeight="251893248" behindDoc="0" locked="0" layoutInCell="1" allowOverlap="1">
                  <wp:simplePos x="0" y="0"/>
                  <wp:positionH relativeFrom="page">
                    <wp:posOffset>884851</wp:posOffset>
                  </wp:positionH>
                  <wp:positionV relativeFrom="page">
                    <wp:posOffset>5761833</wp:posOffset>
                  </wp:positionV>
                  <wp:extent cx="1801640" cy="1801640"/>
                  <wp:effectExtent l="209550" t="209550" r="217805" b="2178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UEST_2eb9ea47-db28-48dc-8774-02a5e24c16ff.jpeg"/>
                          <pic:cNvPicPr/>
                        </pic:nvPicPr>
                        <pic:blipFill>
                          <a:blip r:embed="rId10" cstate="print">
                            <a:extLst>
                              <a:ext uri="{28A0092B-C50C-407E-A947-70E740481C1C}">
                                <a14:useLocalDpi xmlns:a14="http://schemas.microsoft.com/office/drawing/2010/main" val="0"/>
                              </a:ext>
                            </a:extLst>
                          </a:blip>
                          <a:stretch>
                            <a:fillRect/>
                          </a:stretch>
                        </pic:blipFill>
                        <pic:spPr>
                          <a:xfrm rot="885312">
                            <a:off x="0" y="0"/>
                            <a:ext cx="1801640" cy="18016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2224" behindDoc="0" locked="0" layoutInCell="1" allowOverlap="1">
                  <wp:simplePos x="0" y="0"/>
                  <wp:positionH relativeFrom="page">
                    <wp:posOffset>-1038244</wp:posOffset>
                  </wp:positionH>
                  <wp:positionV relativeFrom="page">
                    <wp:posOffset>4548826</wp:posOffset>
                  </wp:positionV>
                  <wp:extent cx="2209462" cy="1468234"/>
                  <wp:effectExtent l="152400" t="247650" r="133985" b="2463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els-naphtha-soap-amazon-57744f485f9b585875963b16.jpg"/>
                          <pic:cNvPicPr/>
                        </pic:nvPicPr>
                        <pic:blipFill>
                          <a:blip r:embed="rId11" cstate="print">
                            <a:extLst>
                              <a:ext uri="{28A0092B-C50C-407E-A947-70E740481C1C}">
                                <a14:useLocalDpi xmlns:a14="http://schemas.microsoft.com/office/drawing/2010/main" val="0"/>
                              </a:ext>
                            </a:extLst>
                          </a:blip>
                          <a:stretch>
                            <a:fillRect/>
                          </a:stretch>
                        </pic:blipFill>
                        <pic:spPr>
                          <a:xfrm rot="20795098">
                            <a:off x="0" y="0"/>
                            <a:ext cx="2209462" cy="1468234"/>
                          </a:xfrm>
                          <a:prstGeom prst="rect">
                            <a:avLst/>
                          </a:prstGeom>
                        </pic:spPr>
                      </pic:pic>
                    </a:graphicData>
                  </a:graphic>
                  <wp14:sizeRelH relativeFrom="page">
                    <wp14:pctWidth>0</wp14:pctWidth>
                  </wp14:sizeRelH>
                  <wp14:sizeRelV relativeFrom="page">
                    <wp14:pctHeight>0</wp14:pctHeight>
                  </wp14:sizeRelV>
                </wp:anchor>
              </w:drawing>
            </w:r>
            <w:r w:rsidR="00013FD4">
              <w:rPr>
                <w:noProof/>
              </w:rPr>
              <mc:AlternateContent>
                <mc:Choice Requires="wps">
                  <w:drawing>
                    <wp:anchor distT="45720" distB="45720" distL="114300" distR="114300" simplePos="0" relativeHeight="251889152" behindDoc="0" locked="0" layoutInCell="1" allowOverlap="1" wp14:anchorId="7834EAAF" wp14:editId="211C41A0">
                      <wp:simplePos x="0" y="0"/>
                      <wp:positionH relativeFrom="column">
                        <wp:posOffset>-1089107</wp:posOffset>
                      </wp:positionH>
                      <wp:positionV relativeFrom="paragraph">
                        <wp:posOffset>220640</wp:posOffset>
                      </wp:positionV>
                      <wp:extent cx="3432810" cy="3087232"/>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3087232"/>
                              </a:xfrm>
                              <a:prstGeom prst="rect">
                                <a:avLst/>
                              </a:prstGeom>
                              <a:solidFill>
                                <a:srgbClr val="FFFFFF"/>
                              </a:solidFill>
                              <a:ln w="9525">
                                <a:noFill/>
                                <a:miter lim="800000"/>
                                <a:headEnd/>
                                <a:tailEnd/>
                              </a:ln>
                            </wps:spPr>
                            <wps:txbx>
                              <w:txbxContent>
                                <w:p w:rsidR="00013FD4" w:rsidRDefault="00013FD4" w:rsidP="00013FD4">
                                  <w:pPr>
                                    <w:pStyle w:val="ListParagraph"/>
                                    <w:numPr>
                                      <w:ilvl w:val="0"/>
                                      <w:numId w:val="27"/>
                                    </w:numPr>
                                  </w:pPr>
                                  <w:r>
                                    <w:t>To clean windows the BEST window cleaner is not Windex or even newspapers. Hot water and cornstarch is another way to clean windows.</w:t>
                                  </w:r>
                                  <w:r w:rsidR="00F938E3">
                                    <w:t xml:space="preserve"> You need on</w:t>
                                  </w:r>
                                  <w:r w:rsidR="00C144B2">
                                    <w:t>e</w:t>
                                  </w:r>
                                  <w:r w:rsidR="00F938E3">
                                    <w:t xml:space="preserve"> rag to have soaked in the water used to clean the window and then one t-shirt rag used to dry the window</w:t>
                                  </w:r>
                                  <w:r w:rsidR="00C144B2">
                                    <w:t>. This method provides a streak-free and spot-</w:t>
                                  </w:r>
                                  <w:r w:rsidR="00F938E3">
                                    <w:t>free window!</w:t>
                                  </w:r>
                                </w:p>
                                <w:p w:rsidR="0078135F" w:rsidRDefault="0078135F" w:rsidP="0078135F">
                                  <w:pPr>
                                    <w:pStyle w:val="ListParagraph"/>
                                  </w:pPr>
                                </w:p>
                                <w:p w:rsidR="00F938E3" w:rsidRPr="003718CE" w:rsidRDefault="00E7611B" w:rsidP="00013FD4">
                                  <w:pPr>
                                    <w:pStyle w:val="ListParagraph"/>
                                    <w:numPr>
                                      <w:ilvl w:val="0"/>
                                      <w:numId w:val="27"/>
                                    </w:numPr>
                                  </w:pPr>
                                  <w:r>
                                    <w:t xml:space="preserve">My last cleaning tip is dedicated </w:t>
                                  </w:r>
                                  <w:r w:rsidR="00C144B2">
                                    <w:t>to</w:t>
                                  </w:r>
                                  <w:r>
                                    <w:t xml:space="preserve"> the floors. If you have hardwood or tile flooring use Murphy’s Oil Soap and hot water to clean the floor. If you have carpets maybe consider renting a carpet cleaner to give your floors that </w:t>
                                  </w:r>
                                  <w:r w:rsidR="00DB16AF">
                                    <w:t>fresh clean look.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4EAAF" id="_x0000_s1042" type="#_x0000_t202" style="position:absolute;left:0;text-align:left;margin-left:-85.75pt;margin-top:17.35pt;width:270.3pt;height:243.1pt;z-index:25188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" stroked="f">
                      <v:textbox>
                        <w:txbxContent>
                          <w:p w:rsidR="00013FD4" w:rsidRDefault="00013FD4" w:rsidP="00013FD4">
                            <w:pPr>
                              <w:pStyle w:val="ListParagraph"/>
                              <w:numPr>
                                <w:ilvl w:val="0"/>
                                <w:numId w:val="27"/>
                              </w:numPr>
                            </w:pPr>
                            <w:r>
                              <w:t>To clean windows the BEST window cleaner is not Windex or even newspapers. Hot water and cornstarch is another way to clean windows.</w:t>
                            </w:r>
                            <w:r w:rsidR="00F938E3">
                              <w:t xml:space="preserve"> You need on</w:t>
                            </w:r>
                            <w:r w:rsidR="00C144B2">
                              <w:t>e</w:t>
                            </w:r>
                            <w:r w:rsidR="00F938E3">
                              <w:t xml:space="preserve"> rag to have soaked in the water used to clean the window and then one t-shirt rag used to dry the window</w:t>
                            </w:r>
                            <w:r w:rsidR="00C144B2">
                              <w:t>. This method provides a streak-free and spot-</w:t>
                            </w:r>
                            <w:r w:rsidR="00F938E3">
                              <w:t>free window!</w:t>
                            </w:r>
                          </w:p>
                          <w:p w:rsidR="0078135F" w:rsidRDefault="0078135F" w:rsidP="0078135F">
                            <w:pPr>
                              <w:pStyle w:val="ListParagraph"/>
                            </w:pPr>
                            <w:bookmarkStart w:id="1" w:name="_GoBack"/>
                            <w:bookmarkEnd w:id="1"/>
                          </w:p>
                          <w:p w:rsidR="00F938E3" w:rsidRPr="003718CE" w:rsidRDefault="00E7611B" w:rsidP="00013FD4">
                            <w:pPr>
                              <w:pStyle w:val="ListParagraph"/>
                              <w:numPr>
                                <w:ilvl w:val="0"/>
                                <w:numId w:val="27"/>
                              </w:numPr>
                            </w:pPr>
                            <w:r>
                              <w:t xml:space="preserve">My last cleaning tip is dedicated </w:t>
                            </w:r>
                            <w:r w:rsidR="00C144B2">
                              <w:t>to</w:t>
                            </w:r>
                            <w:r>
                              <w:t xml:space="preserve"> the floors. If you have hardwood or tile flooring use Murphy’s Oil Soap and hot water to clean the floor. If you have carpets maybe consider renting a carpet cleaner to give your floors that </w:t>
                            </w:r>
                            <w:r w:rsidR="00DB16AF">
                              <w:t>fresh clean look.</w:t>
                            </w:r>
                          </w:p>
                        </w:txbxContent>
                      </v:textbox>
                    </v:shape>
                  </w:pict>
                </mc:Fallback>
              </mc:AlternateContent>
            </w:r>
          </w:p>
        </w:tc>
      </w:tr>
      <w:tr w:rsidR="00E0103E" w:rsidTr="00912CA8">
        <w:trPr>
          <w:trHeight w:val="5468"/>
        </w:trPr>
        <w:tc>
          <w:tcPr>
            <w:tcW w:w="8190" w:type="dxa"/>
          </w:tcPr>
          <w:p w:rsidR="00E0103E" w:rsidRDefault="00DB16AF" w:rsidP="00912CA8">
            <w:pPr>
              <w:ind w:left="720"/>
              <w:rPr>
                <w:noProof/>
              </w:rPr>
            </w:pPr>
            <w:r>
              <w:rPr>
                <w:noProof/>
              </w:rPr>
              <w:drawing>
                <wp:anchor distT="0" distB="0" distL="114300" distR="114300" simplePos="0" relativeHeight="251894272" behindDoc="0" locked="0" layoutInCell="1" allowOverlap="1">
                  <wp:simplePos x="0" y="0"/>
                  <wp:positionH relativeFrom="column">
                    <wp:posOffset>3948430</wp:posOffset>
                  </wp:positionH>
                  <wp:positionV relativeFrom="paragraph">
                    <wp:posOffset>2009140</wp:posOffset>
                  </wp:positionV>
                  <wp:extent cx="2229227" cy="2229227"/>
                  <wp:effectExtent l="95250" t="95250" r="95250" b="952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1hJ7pHtBPL._SL500_AC_SS350_.jpg"/>
                          <pic:cNvPicPr/>
                        </pic:nvPicPr>
                        <pic:blipFill>
                          <a:blip r:embed="rId12">
                            <a:extLst>
                              <a:ext uri="{28A0092B-C50C-407E-A947-70E740481C1C}">
                                <a14:useLocalDpi xmlns:a14="http://schemas.microsoft.com/office/drawing/2010/main" val="0"/>
                              </a:ext>
                            </a:extLst>
                          </a:blip>
                          <a:stretch>
                            <a:fillRect/>
                          </a:stretch>
                        </pic:blipFill>
                        <pic:spPr>
                          <a:xfrm rot="21296229">
                            <a:off x="0" y="0"/>
                            <a:ext cx="2229227" cy="2229227"/>
                          </a:xfrm>
                          <a:prstGeom prst="rect">
                            <a:avLst/>
                          </a:prstGeom>
                        </pic:spPr>
                      </pic:pic>
                    </a:graphicData>
                  </a:graphic>
                  <wp14:sizeRelH relativeFrom="margin">
                    <wp14:pctWidth>0</wp14:pctWidth>
                  </wp14:sizeRelH>
                  <wp14:sizeRelV relativeFrom="margin">
                    <wp14:pctHeight>0</wp14:pctHeight>
                  </wp14:sizeRelV>
                </wp:anchor>
              </w:drawing>
            </w:r>
            <w:r w:rsidR="00EA1220">
              <w:rPr>
                <w:noProof/>
              </w:rPr>
              <w:t xml:space="preserve"> </w:t>
            </w:r>
          </w:p>
        </w:tc>
        <w:tc>
          <w:tcPr>
            <w:tcW w:w="4039" w:type="dxa"/>
            <w:vMerge/>
          </w:tcPr>
          <w:p w:rsidR="00E0103E" w:rsidRDefault="00E0103E" w:rsidP="00912CA8">
            <w:pPr>
              <w:rPr>
                <w:noProof/>
              </w:rPr>
            </w:pPr>
          </w:p>
        </w:tc>
      </w:tr>
    </w:tbl>
    <w:p w:rsidR="00E0103E" w:rsidRDefault="003129E8" w:rsidP="00E0103E">
      <w:pPr>
        <w:rPr>
          <w:noProof/>
        </w:rPr>
      </w:pPr>
      <w:r>
        <w:rPr>
          <w:noProof/>
        </w:rPr>
        <mc:AlternateContent>
          <mc:Choice Requires="wps">
            <w:drawing>
              <wp:anchor distT="0" distB="0" distL="114300" distR="114300" simplePos="0" relativeHeight="251825664" behindDoc="0" locked="0" layoutInCell="1" allowOverlap="1" wp14:anchorId="1C19FD68" wp14:editId="2C1B5207">
                <wp:simplePos x="0" y="0"/>
                <wp:positionH relativeFrom="column">
                  <wp:posOffset>-908212</wp:posOffset>
                </wp:positionH>
                <wp:positionV relativeFrom="paragraph">
                  <wp:posOffset>450215</wp:posOffset>
                </wp:positionV>
                <wp:extent cx="6783572" cy="372140"/>
                <wp:effectExtent l="0" t="0" r="17780" b="8890"/>
                <wp:wrapNone/>
                <wp:docPr id="9"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3572" cy="37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CD1" w:rsidRPr="0029514B" w:rsidRDefault="0090375D" w:rsidP="001A79BD">
                            <w:pPr>
                              <w:pStyle w:val="Heading1"/>
                              <w:rPr>
                                <w:color w:val="00B050"/>
                              </w:rPr>
                            </w:pPr>
                            <w:r>
                              <w:rPr>
                                <w:color w:val="00B050"/>
                              </w:rPr>
                              <w:t>Time to Clean up Around the House!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9FD68" id="_x0000_s1043" type="#_x0000_t202" style="position:absolute;margin-left:-71.5pt;margin-top:35.45pt;width:534.15pt;height:29.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a03tA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" filled="f" stroked="f">
                <v:textbox inset="0,0,0,0">
                  <w:txbxContent>
                    <w:p w:rsidR="00457CD1" w:rsidRPr="0029514B" w:rsidRDefault="0090375D" w:rsidP="001A79BD">
                      <w:pPr>
                        <w:pStyle w:val="Heading1"/>
                        <w:rPr>
                          <w:color w:val="00B050"/>
                        </w:rPr>
                      </w:pPr>
                      <w:r>
                        <w:rPr>
                          <w:color w:val="00B050"/>
                        </w:rPr>
                        <w:t>Time to Clean up Around the House!</w:t>
                      </w:r>
                    </w:p>
                  </w:txbxContent>
                </v:textbox>
              </v:shape>
            </w:pict>
          </mc:Fallback>
        </mc:AlternateContent>
      </w:r>
      <w:r>
        <w:rPr>
          <w:noProof/>
        </w:rPr>
        <mc:AlternateContent>
          <mc:Choice Requires="wps">
            <w:drawing>
              <wp:anchor distT="0" distB="0" distL="114300" distR="114300" simplePos="0" relativeHeight="251871744" behindDoc="0" locked="0" layoutInCell="1" allowOverlap="1" wp14:anchorId="016AD6E1" wp14:editId="7AC21E1F">
                <wp:simplePos x="0" y="0"/>
                <wp:positionH relativeFrom="column">
                  <wp:posOffset>3163201</wp:posOffset>
                </wp:positionH>
                <wp:positionV relativeFrom="paragraph">
                  <wp:posOffset>584289</wp:posOffset>
                </wp:positionV>
                <wp:extent cx="3136605" cy="1307805"/>
                <wp:effectExtent l="0" t="0" r="6985" b="6985"/>
                <wp:wrapNone/>
                <wp:docPr id="6" name="Parallelogram 279"/>
                <wp:cNvGraphicFramePr/>
                <a:graphic xmlns:a="http://schemas.openxmlformats.org/drawingml/2006/main">
                  <a:graphicData uri="http://schemas.microsoft.com/office/word/2010/wordprocessingShape">
                    <wps:wsp>
                      <wps:cNvSpPr/>
                      <wps:spPr>
                        <a:xfrm>
                          <a:off x="0" y="0"/>
                          <a:ext cx="3136605" cy="1307805"/>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A79BD" w:rsidRPr="009C0F87" w:rsidRDefault="001A79BD" w:rsidP="009C0F87">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29E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Too many tips? If you can only do one tip then do that! Any small improvement is a big improvement in the grand scheme of things!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AD6E1" id="_x0000_s1044" style="position:absolute;margin-left:249.05pt;margin-top:46pt;width:247pt;height:103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" adj="-11796480,,5400" path="m,750570l,,1842135,,1654493,750570,,750570xe" fillcolor="#f0ede8 [3209]" stroked="f" strokeweight="1pt">
                <v:stroke joinstyle="miter"/>
                <v:formulas/>
                <v:path arrowok="t" o:connecttype="custom" o:connectlocs="0,1307805;0,0;3136605,0;2817107,1307805;0,1307805" o:connectangles="0,0,0,0,0" textboxrect="0,0,1842135,750570"/>
                <v:textbox>
                  <w:txbxContent>
                    <w:p w:rsidR="001A79BD" w:rsidRPr="009C0F87" w:rsidRDefault="001A79BD" w:rsidP="009C0F87">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DB3">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29E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Too many tips? If you can only do one tip then do that! Any small improvement is a big improvement in the grand scheme of things!</w:t>
                      </w:r>
                    </w:p>
                  </w:txbxContent>
                </v:textbox>
              </v:shape>
            </w:pict>
          </mc:Fallback>
        </mc:AlternateContent>
      </w:r>
      <w:r w:rsidR="00E0103E" w:rsidRPr="008A44C4">
        <w:rPr>
          <w:noProof/>
        </w:rPr>
        <mc:AlternateContent>
          <mc:Choice Requires="wps">
            <w:drawing>
              <wp:anchor distT="0" distB="0" distL="114300" distR="114300" simplePos="0" relativeHeight="251775488" behindDoc="0" locked="0" layoutInCell="1" allowOverlap="1" wp14:anchorId="67968A26" wp14:editId="153EB909">
                <wp:simplePos x="0" y="0"/>
                <wp:positionH relativeFrom="page">
                  <wp:posOffset>491948</wp:posOffset>
                </wp:positionH>
                <wp:positionV relativeFrom="topMargin">
                  <wp:align>bottom</wp:align>
                </wp:positionV>
                <wp:extent cx="1951355" cy="665480"/>
                <wp:effectExtent l="0" t="0" r="10795" b="127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Default="00E0103E" w:rsidP="00E0103E">
                            <w:pPr>
                              <w:pStyle w:val="Style2"/>
                            </w:pPr>
                            <w:r>
                              <w:t>GEAR UP</w:t>
                            </w:r>
                          </w:p>
                          <w:p w:rsidR="00E0103E" w:rsidRPr="0053301D" w:rsidRDefault="00E0103E" w:rsidP="00E0103E">
                            <w:pPr>
                              <w:pStyle w:val="Style2"/>
                            </w:pPr>
                            <w:r>
                              <w:t>Monthly 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68A26" id="_x0000_s1045" type="#_x0000_t202" style="position:absolute;margin-left:38.75pt;margin-top:0;width:153.65pt;height:52.4pt;z-index:25177548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" filled="f" stroked="f">
                <v:textbox inset="0,0,0,0">
                  <w:txbxContent>
                    <w:p w:rsidR="00E0103E" w:rsidRDefault="00E0103E" w:rsidP="00E0103E">
                      <w:pPr>
                        <w:pStyle w:val="Style2"/>
                      </w:pPr>
                      <w:r>
                        <w:t>GEAR UP</w:t>
                      </w:r>
                    </w:p>
                    <w:p w:rsidR="00E0103E" w:rsidRPr="0053301D" w:rsidRDefault="00E0103E" w:rsidP="00E0103E">
                      <w:pPr>
                        <w:pStyle w:val="Style2"/>
                      </w:pPr>
                      <w:r>
                        <w:t>Monthly Update</w:t>
                      </w:r>
                    </w:p>
                  </w:txbxContent>
                </v:textbox>
                <w10:wrap anchorx="page" anchory="margin"/>
              </v:shape>
            </w:pict>
          </mc:Fallback>
        </mc:AlternateContent>
      </w:r>
      <w:r w:rsidR="00E0103E" w:rsidRPr="00BF600D">
        <w:rPr>
          <w:noProof/>
        </w:rPr>
        <mc:AlternateContent>
          <mc:Choice Requires="wps">
            <w:drawing>
              <wp:anchor distT="0" distB="0" distL="114300" distR="114300" simplePos="0" relativeHeight="251772416" behindDoc="1" locked="0" layoutInCell="1" allowOverlap="1" wp14:anchorId="224D50F5" wp14:editId="0B2793CF">
                <wp:simplePos x="0" y="0"/>
                <wp:positionH relativeFrom="column">
                  <wp:posOffset>1506855</wp:posOffset>
                </wp:positionH>
                <wp:positionV relativeFrom="page">
                  <wp:posOffset>370205</wp:posOffset>
                </wp:positionV>
                <wp:extent cx="5486400" cy="665480"/>
                <wp:effectExtent l="0" t="0" r="0" b="1270"/>
                <wp:wrapNone/>
                <wp:docPr id="59" name="Parallelogram 59"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5188B" id="Parallelogram 59" o:spid="_x0000_s1026" type="#_x0000_t7" alt="rectangular colored shape" style="position:absolute;margin-left:118.65pt;margin-top:29.15pt;width:6in;height:52.4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" adj="655" fillcolor="#ffc000 [3206]" stroked="f" strokeweight="1pt">
                <w10:wrap anchory="page"/>
              </v:shape>
            </w:pict>
          </mc:Fallback>
        </mc:AlternateContent>
      </w:r>
      <w:r w:rsidR="00E0103E" w:rsidRPr="00BF600D">
        <w:rPr>
          <w:noProof/>
        </w:rPr>
        <mc:AlternateContent>
          <mc:Choice Requires="wps">
            <w:drawing>
              <wp:anchor distT="0" distB="0" distL="114300" distR="114300" simplePos="0" relativeHeight="251768320" behindDoc="1" locked="0" layoutInCell="1" allowOverlap="1" wp14:anchorId="085E26A6" wp14:editId="1EFD557F">
                <wp:simplePos x="0" y="0"/>
                <wp:positionH relativeFrom="column">
                  <wp:posOffset>-2626360</wp:posOffset>
                </wp:positionH>
                <wp:positionV relativeFrom="page">
                  <wp:posOffset>-93345</wp:posOffset>
                </wp:positionV>
                <wp:extent cx="4808220" cy="1458595"/>
                <wp:effectExtent l="0" t="0" r="0" b="8255"/>
                <wp:wrapNone/>
                <wp:docPr id="55" name="Parallelogram 55"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68915" id="Parallelogram 55" o:spid="_x0000_s1026" type="#_x0000_t7" alt="rectangular colored shape" style="position:absolute;margin-left:-206.8pt;margin-top:-7.35pt;width:378.6pt;height:114.8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" adj="1638" fillcolor="#00b050" stroked="f" strokeweight="1pt">
                <w10:wrap anchory="page"/>
              </v:shape>
            </w:pict>
          </mc:Fallback>
        </mc:AlternateContent>
      </w:r>
      <w:r w:rsidR="00E0103E" w:rsidRPr="00BF600D">
        <w:rPr>
          <w:noProof/>
        </w:rPr>
        <mc:AlternateContent>
          <mc:Choice Requires="wps">
            <w:drawing>
              <wp:anchor distT="0" distB="0" distL="114300" distR="114300" simplePos="0" relativeHeight="251767296" behindDoc="0" locked="0" layoutInCell="1" allowOverlap="1" wp14:anchorId="77C59C89" wp14:editId="731324D5">
                <wp:simplePos x="0" y="0"/>
                <wp:positionH relativeFrom="page">
                  <wp:posOffset>5540337</wp:posOffset>
                </wp:positionH>
                <wp:positionV relativeFrom="page">
                  <wp:posOffset>572770</wp:posOffset>
                </wp:positionV>
                <wp:extent cx="1910687" cy="272955"/>
                <wp:effectExtent l="0" t="0" r="13970" b="13335"/>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687" cy="27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Pr="00537B1F" w:rsidRDefault="00E0103E" w:rsidP="00E0103E">
                            <w:pPr>
                              <w:pStyle w:val="Heading2"/>
                              <w:jc w:val="right"/>
                              <w:rPr>
                                <w:color w:val="00B050"/>
                              </w:rPr>
                            </w:pPr>
                            <w:r w:rsidRPr="00537B1F">
                              <w:rPr>
                                <w:color w:val="00B050"/>
                              </w:rPr>
                              <w:t xml:space="preserve">Page </w:t>
                            </w:r>
                            <w:r w:rsidR="00473F7A">
                              <w:rPr>
                                <w:color w:val="00B05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59C89" id="_x0000_s1046" type="#_x0000_t202" style="position:absolute;margin-left:436.25pt;margin-top:45.1pt;width:150.45pt;height:21.5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eZ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" filled="f" stroked="f">
                <v:textbox inset="0,0,0,0">
                  <w:txbxContent>
                    <w:p w:rsidR="00E0103E" w:rsidRPr="00537B1F" w:rsidRDefault="00E0103E" w:rsidP="00E0103E">
                      <w:pPr>
                        <w:pStyle w:val="Heading2"/>
                        <w:jc w:val="right"/>
                        <w:rPr>
                          <w:color w:val="00B050"/>
                        </w:rPr>
                      </w:pPr>
                      <w:r w:rsidRPr="00537B1F">
                        <w:rPr>
                          <w:color w:val="00B050"/>
                        </w:rPr>
                        <w:t xml:space="preserve">Page </w:t>
                      </w:r>
                      <w:r w:rsidR="00473F7A">
                        <w:rPr>
                          <w:color w:val="00B050"/>
                        </w:rPr>
                        <w:t>3</w:t>
                      </w:r>
                    </w:p>
                  </w:txbxContent>
                </v:textbox>
                <w10:wrap anchorx="page" anchory="page"/>
              </v:shape>
            </w:pict>
          </mc:Fallback>
        </mc:AlternateContent>
      </w:r>
      <w:r w:rsidR="00E0103E">
        <w:rPr>
          <w:noProof/>
        </w:rPr>
        <w:br w:type="page"/>
      </w:r>
    </w:p>
    <w:p w:rsidR="00E0103E" w:rsidRDefault="00E0103E" w:rsidP="00E0103E">
      <w:pPr>
        <w:tabs>
          <w:tab w:val="left" w:pos="3144"/>
        </w:tabs>
      </w:pPr>
      <w:r w:rsidRPr="008A44C4">
        <w:rPr>
          <w:noProof/>
        </w:rPr>
        <w:lastRenderedPageBreak/>
        <mc:AlternateContent>
          <mc:Choice Requires="wps">
            <w:drawing>
              <wp:anchor distT="0" distB="0" distL="114300" distR="114300" simplePos="0" relativeHeight="251778560" behindDoc="0" locked="0" layoutInCell="1" allowOverlap="1" wp14:anchorId="40790354" wp14:editId="7D818268">
                <wp:simplePos x="0" y="0"/>
                <wp:positionH relativeFrom="page">
                  <wp:posOffset>636954</wp:posOffset>
                </wp:positionH>
                <wp:positionV relativeFrom="topMargin">
                  <wp:posOffset>264356</wp:posOffset>
                </wp:positionV>
                <wp:extent cx="1951355" cy="665480"/>
                <wp:effectExtent l="0" t="0" r="10795" b="127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Default="00E0103E" w:rsidP="00E0103E">
                            <w:pPr>
                              <w:pStyle w:val="Style2"/>
                            </w:pPr>
                            <w:r>
                              <w:t>GEAR UP</w:t>
                            </w:r>
                          </w:p>
                          <w:p w:rsidR="00E0103E" w:rsidRPr="0053301D" w:rsidRDefault="00E0103E" w:rsidP="00E0103E">
                            <w:pPr>
                              <w:pStyle w:val="Style2"/>
                            </w:pPr>
                            <w:r>
                              <w:t>Monthly 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90354" id="_x0000_s1047" type="#_x0000_t202" style="position:absolute;margin-left:50.15pt;margin-top:20.8pt;width:153.65pt;height:52.4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" filled="f" stroked="f">
                <v:textbox inset="0,0,0,0">
                  <w:txbxContent>
                    <w:p w:rsidR="00E0103E" w:rsidRDefault="00E0103E" w:rsidP="00E0103E">
                      <w:pPr>
                        <w:pStyle w:val="Style2"/>
                      </w:pPr>
                      <w:r>
                        <w:t>GEAR UP</w:t>
                      </w:r>
                    </w:p>
                    <w:p w:rsidR="00E0103E" w:rsidRPr="0053301D" w:rsidRDefault="00E0103E" w:rsidP="00E0103E">
                      <w:pPr>
                        <w:pStyle w:val="Style2"/>
                      </w:pPr>
                      <w:r>
                        <w:t>Monthly Update</w:t>
                      </w:r>
                    </w:p>
                  </w:txbxContent>
                </v:textbox>
                <w10:wrap anchorx="page" anchory="margin"/>
              </v:shape>
            </w:pict>
          </mc:Fallback>
        </mc:AlternateContent>
      </w:r>
      <w:r w:rsidRPr="00BF600D">
        <w:rPr>
          <w:noProof/>
        </w:rPr>
        <mc:AlternateContent>
          <mc:Choice Requires="wps">
            <w:drawing>
              <wp:anchor distT="0" distB="0" distL="114300" distR="114300" simplePos="0" relativeHeight="251769344" behindDoc="0" locked="0" layoutInCell="1" allowOverlap="1" wp14:anchorId="6C74C843" wp14:editId="5733B58A">
                <wp:simplePos x="0" y="0"/>
                <wp:positionH relativeFrom="page">
                  <wp:posOffset>5645785</wp:posOffset>
                </wp:positionH>
                <wp:positionV relativeFrom="page">
                  <wp:posOffset>572770</wp:posOffset>
                </wp:positionV>
                <wp:extent cx="1910080" cy="272415"/>
                <wp:effectExtent l="0" t="0" r="13970" b="1333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Pr="00537B1F" w:rsidRDefault="00E0103E" w:rsidP="00E0103E">
                            <w:pPr>
                              <w:pStyle w:val="Heading2"/>
                              <w:jc w:val="right"/>
                              <w:rPr>
                                <w:color w:val="00B050"/>
                              </w:rPr>
                            </w:pPr>
                            <w:r w:rsidRPr="00537B1F">
                              <w:rPr>
                                <w:color w:val="00B050"/>
                              </w:rPr>
                              <w:t>P</w:t>
                            </w:r>
                            <w:r w:rsidR="00473F7A">
                              <w:rPr>
                                <w:color w:val="00B050"/>
                              </w:rPr>
                              <w:t>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4C843" id="_x0000_s1048" type="#_x0000_t202" style="position:absolute;margin-left:444.55pt;margin-top:45.1pt;width:150.4pt;height:21.45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8+zsAIAALI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" filled="f" stroked="f">
                <v:textbox inset="0,0,0,0">
                  <w:txbxContent>
                    <w:p w:rsidR="00E0103E" w:rsidRPr="00537B1F" w:rsidRDefault="00E0103E" w:rsidP="00E0103E">
                      <w:pPr>
                        <w:pStyle w:val="Heading2"/>
                        <w:jc w:val="right"/>
                        <w:rPr>
                          <w:color w:val="00B050"/>
                        </w:rPr>
                      </w:pPr>
                      <w:r w:rsidRPr="00537B1F">
                        <w:rPr>
                          <w:color w:val="00B050"/>
                        </w:rPr>
                        <w:t>P</w:t>
                      </w:r>
                      <w:r w:rsidR="00473F7A">
                        <w:rPr>
                          <w:color w:val="00B050"/>
                        </w:rPr>
                        <w:t>age 4</w:t>
                      </w:r>
                    </w:p>
                  </w:txbxContent>
                </v:textbox>
                <w10:wrap anchorx="page" anchory="page"/>
              </v:shape>
            </w:pict>
          </mc:Fallback>
        </mc:AlternateContent>
      </w:r>
      <w:r w:rsidRPr="00BF600D">
        <w:rPr>
          <w:noProof/>
        </w:rPr>
        <mc:AlternateContent>
          <mc:Choice Requires="wps">
            <w:drawing>
              <wp:anchor distT="0" distB="0" distL="114300" distR="114300" simplePos="0" relativeHeight="251770368" behindDoc="1" locked="0" layoutInCell="1" allowOverlap="1" wp14:anchorId="75C84B11" wp14:editId="1FF4C683">
                <wp:simplePos x="0" y="0"/>
                <wp:positionH relativeFrom="column">
                  <wp:posOffset>-2518410</wp:posOffset>
                </wp:positionH>
                <wp:positionV relativeFrom="page">
                  <wp:posOffset>-93345</wp:posOffset>
                </wp:positionV>
                <wp:extent cx="4808220" cy="1458595"/>
                <wp:effectExtent l="0" t="0" r="0" b="8255"/>
                <wp:wrapNone/>
                <wp:docPr id="46" name="Parallelogram 46"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CD1C5" id="Parallelogram 46" o:spid="_x0000_s1026" type="#_x0000_t7" alt="rectangular colored shape" style="position:absolute;margin-left:-198.3pt;margin-top:-7.35pt;width:378.6pt;height:114.8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" adj="1638" fillcolor="#00b050" stroked="f" strokeweight="1pt">
                <w10:wrap anchory="page"/>
              </v:shape>
            </w:pict>
          </mc:Fallback>
        </mc:AlternateContent>
      </w:r>
      <w:r w:rsidRPr="00BF600D">
        <w:rPr>
          <w:noProof/>
        </w:rPr>
        <mc:AlternateContent>
          <mc:Choice Requires="wps">
            <w:drawing>
              <wp:anchor distT="0" distB="0" distL="114300" distR="114300" simplePos="0" relativeHeight="251771392" behindDoc="1" locked="0" layoutInCell="1" allowOverlap="1" wp14:anchorId="0C704278" wp14:editId="49B2B5E2">
                <wp:simplePos x="0" y="0"/>
                <wp:positionH relativeFrom="column">
                  <wp:posOffset>1612301</wp:posOffset>
                </wp:positionH>
                <wp:positionV relativeFrom="page">
                  <wp:posOffset>370205</wp:posOffset>
                </wp:positionV>
                <wp:extent cx="5486400" cy="665480"/>
                <wp:effectExtent l="0" t="0" r="0" b="1270"/>
                <wp:wrapNone/>
                <wp:docPr id="47" name="Parallelogram 47"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0ADC6" id="Parallelogram 47" o:spid="_x0000_s1026" type="#_x0000_t7" alt="rectangular colored shape" style="position:absolute;margin-left:126.95pt;margin-top:29.15pt;width:6in;height:52.4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" adj="655" fillcolor="#ffc000 [3206]" stroked="f" strokeweight="1pt">
                <w10:wrap anchory="page"/>
              </v:shape>
            </w:pict>
          </mc:Fallback>
        </mc:AlternateContent>
      </w:r>
    </w:p>
    <w:tbl>
      <w:tblPr>
        <w:tblpPr w:leftFromText="180" w:rightFromText="180" w:vertAnchor="text" w:horzAnchor="margin" w:tblpXSpec="center" w:tblpY="750"/>
        <w:tblW w:w="11076" w:type="dxa"/>
        <w:tblLayout w:type="fixed"/>
        <w:tblCellMar>
          <w:left w:w="0" w:type="dxa"/>
          <w:right w:w="0" w:type="dxa"/>
        </w:tblCellMar>
        <w:tblLook w:val="0000" w:firstRow="0" w:lastRow="0" w:firstColumn="0" w:lastColumn="0" w:noHBand="0" w:noVBand="0"/>
      </w:tblPr>
      <w:tblGrid>
        <w:gridCol w:w="5869"/>
        <w:gridCol w:w="326"/>
        <w:gridCol w:w="4881"/>
      </w:tblGrid>
      <w:tr w:rsidR="00E0103E" w:rsidTr="00912CA8">
        <w:trPr>
          <w:trHeight w:val="3228"/>
        </w:trPr>
        <w:tc>
          <w:tcPr>
            <w:tcW w:w="5869" w:type="dxa"/>
          </w:tcPr>
          <w:p w:rsidR="00685755" w:rsidRDefault="00B05201" w:rsidP="00912CA8">
            <w:pPr>
              <w:ind w:left="720"/>
              <w:rPr>
                <w:noProof/>
              </w:rPr>
            </w:pPr>
            <w:r>
              <w:rPr>
                <w:noProof/>
              </w:rPr>
              <mc:AlternateContent>
                <mc:Choice Requires="wps">
                  <w:drawing>
                    <wp:anchor distT="0" distB="0" distL="114300" distR="114300" simplePos="0" relativeHeight="251837952" behindDoc="0" locked="0" layoutInCell="1" allowOverlap="1" wp14:anchorId="4532E4C9" wp14:editId="4C7FBEEC">
                      <wp:simplePos x="0" y="0"/>
                      <wp:positionH relativeFrom="column">
                        <wp:posOffset>-125481</wp:posOffset>
                      </wp:positionH>
                      <wp:positionV relativeFrom="paragraph">
                        <wp:posOffset>-193068</wp:posOffset>
                      </wp:positionV>
                      <wp:extent cx="3419061" cy="372110"/>
                      <wp:effectExtent l="0" t="0" r="10160" b="8890"/>
                      <wp:wrapNone/>
                      <wp:docPr id="1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061"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F75" w:rsidRPr="0029514B" w:rsidRDefault="00B05201" w:rsidP="00905FE7">
                                  <w:pPr>
                                    <w:pStyle w:val="Heading1"/>
                                    <w:jc w:val="center"/>
                                    <w:rPr>
                                      <w:color w:val="00B050"/>
                                    </w:rPr>
                                  </w:pPr>
                                  <w:r>
                                    <w:rPr>
                                      <w:color w:val="00B050"/>
                                    </w:rPr>
                                    <w:t>Coping with Disappointments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32E4C9" id="_x0000_s1049" type="#_x0000_t202" style="position:absolute;left:0;text-align:left;margin-left:-9.9pt;margin-top:-15.2pt;width:269.2pt;height:29.3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oVtQIAALQ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" filled="f" stroked="f">
                      <v:textbox inset="0,0,0,0">
                        <w:txbxContent>
                          <w:p w:rsidR="009F4F75" w:rsidRPr="0029514B" w:rsidRDefault="00B05201" w:rsidP="00905FE7">
                            <w:pPr>
                              <w:pStyle w:val="Heading1"/>
                              <w:jc w:val="center"/>
                              <w:rPr>
                                <w:color w:val="00B050"/>
                              </w:rPr>
                            </w:pPr>
                            <w:r>
                              <w:rPr>
                                <w:color w:val="00B050"/>
                              </w:rPr>
                              <w:t>Coping with Disappointments</w:t>
                            </w:r>
                          </w:p>
                        </w:txbxContent>
                      </v:textbox>
                    </v:shape>
                  </w:pict>
                </mc:Fallback>
              </mc:AlternateContent>
            </w:r>
            <w:r>
              <w:rPr>
                <w:noProof/>
              </w:rPr>
              <mc:AlternateContent>
                <mc:Choice Requires="wps">
                  <w:drawing>
                    <wp:anchor distT="0" distB="0" distL="114300" distR="114300" simplePos="0" relativeHeight="251862528" behindDoc="0" locked="0" layoutInCell="1" allowOverlap="1" wp14:anchorId="7216C770" wp14:editId="6EEE0354">
                      <wp:simplePos x="0" y="0"/>
                      <wp:positionH relativeFrom="column">
                        <wp:posOffset>9111</wp:posOffset>
                      </wp:positionH>
                      <wp:positionV relativeFrom="paragraph">
                        <wp:posOffset>151212</wp:posOffset>
                      </wp:positionV>
                      <wp:extent cx="1421394" cy="197380"/>
                      <wp:effectExtent l="0" t="0" r="7620" b="12700"/>
                      <wp:wrapNone/>
                      <wp:docPr id="24"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394" cy="197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5FE7" w:rsidRDefault="00905FE7" w:rsidP="00905FE7">
                                  <w:pPr>
                                    <w:pStyle w:val="Byline"/>
                                  </w:pPr>
                                  <w:r>
                                    <w:t>B</w:t>
                                  </w:r>
                                  <w:r w:rsidR="00F43D69">
                                    <w:t>y Meredith Waara</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7216C770" id="_x0000_s1050" type="#_x0000_t202" style="position:absolute;left:0;text-align:left;margin-left:.7pt;margin-top:11.9pt;width:111.9pt;height:15.55pt;z-index:2518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" filled="f" stroked="f">
                      <v:textbox inset="0,0,0,0">
                        <w:txbxContent>
                          <w:p w:rsidR="00905FE7" w:rsidRDefault="00905FE7" w:rsidP="00905FE7">
                            <w:pPr>
                              <w:pStyle w:val="Byline"/>
                            </w:pPr>
                            <w:r>
                              <w:t>B</w:t>
                            </w:r>
                            <w:r w:rsidR="00F43D69">
                              <w:t>y Meredith Waara</w:t>
                            </w:r>
                          </w:p>
                        </w:txbxContent>
                      </v:textbox>
                    </v:shape>
                  </w:pict>
                </mc:Fallback>
              </mc:AlternateContent>
            </w:r>
          </w:p>
          <w:p w:rsidR="00E0103E" w:rsidRDefault="008B1F51" w:rsidP="00912CA8">
            <w:pPr>
              <w:ind w:left="720"/>
              <w:rPr>
                <w:noProof/>
              </w:rPr>
            </w:pPr>
            <w:r>
              <w:rPr>
                <w:noProof/>
              </w:rPr>
              <mc:AlternateContent>
                <mc:Choice Requires="wps">
                  <w:drawing>
                    <wp:anchor distT="45720" distB="45720" distL="114300" distR="114300" simplePos="0" relativeHeight="251880960" behindDoc="0" locked="0" layoutInCell="1" allowOverlap="1">
                      <wp:simplePos x="0" y="0"/>
                      <wp:positionH relativeFrom="column">
                        <wp:posOffset>-86194</wp:posOffset>
                      </wp:positionH>
                      <wp:positionV relativeFrom="paragraph">
                        <wp:posOffset>171284</wp:posOffset>
                      </wp:positionV>
                      <wp:extent cx="3739081" cy="7943353"/>
                      <wp:effectExtent l="0" t="0" r="0" b="6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081" cy="7943353"/>
                              </a:xfrm>
                              <a:prstGeom prst="rect">
                                <a:avLst/>
                              </a:prstGeom>
                              <a:solidFill>
                                <a:srgbClr val="FFFFFF"/>
                              </a:solidFill>
                              <a:ln w="9525">
                                <a:noFill/>
                                <a:miter lim="800000"/>
                                <a:headEnd/>
                                <a:tailEnd/>
                              </a:ln>
                            </wps:spPr>
                            <wps:txbx>
                              <w:txbxContent>
                                <w:p w:rsidR="00F802D1" w:rsidRDefault="00F802D1" w:rsidP="00F802D1">
                                  <w:pPr>
                                    <w:rPr>
                                      <w:szCs w:val="24"/>
                                    </w:rPr>
                                  </w:pPr>
                                  <w:r w:rsidRPr="00564CE2">
                                    <w:rPr>
                                      <w:szCs w:val="24"/>
                                    </w:rPr>
                                    <w:t xml:space="preserve">Here is some advice to help your child get better grades in every class.  Perhaps they will need gentle reminders from you in order to remember to follow these suggestions.  </w:t>
                                  </w:r>
                                </w:p>
                                <w:p w:rsidR="00F802D1" w:rsidRDefault="00F802D1" w:rsidP="00F802D1">
                                  <w:pPr>
                                    <w:rPr>
                                      <w:szCs w:val="24"/>
                                    </w:rPr>
                                  </w:pPr>
                                </w:p>
                                <w:p w:rsidR="00F802D1" w:rsidRDefault="00F802D1" w:rsidP="00F802D1">
                                  <w:pPr>
                                    <w:pStyle w:val="ListParagraph"/>
                                    <w:numPr>
                                      <w:ilvl w:val="0"/>
                                      <w:numId w:val="23"/>
                                    </w:numPr>
                                    <w:spacing w:after="200" w:line="276" w:lineRule="auto"/>
                                    <w:ind w:left="450"/>
                                    <w:rPr>
                                      <w:szCs w:val="24"/>
                                    </w:rPr>
                                  </w:pPr>
                                  <w:r>
                                    <w:rPr>
                                      <w:szCs w:val="24"/>
                                    </w:rPr>
                                    <w:t>Send them to school, every day, on time.  To get good grades, you have to be there to understand the material and learn new things.  Of course, don’t send them when they are sick!</w:t>
                                  </w:r>
                                </w:p>
                                <w:p w:rsidR="00F802D1" w:rsidRDefault="00F802D1" w:rsidP="00F802D1">
                                  <w:pPr>
                                    <w:pStyle w:val="ListParagraph"/>
                                    <w:numPr>
                                      <w:ilvl w:val="0"/>
                                      <w:numId w:val="23"/>
                                    </w:numPr>
                                    <w:spacing w:after="200" w:line="276" w:lineRule="auto"/>
                                    <w:ind w:left="450"/>
                                    <w:rPr>
                                      <w:szCs w:val="24"/>
                                    </w:rPr>
                                  </w:pPr>
                                  <w:r>
                                    <w:rPr>
                                      <w:szCs w:val="24"/>
                                    </w:rPr>
                                    <w:t xml:space="preserve">Remind them that the teachers are in charge and make the rules.  They just have to adapt to what the teacher says.  If Mr. Jones says no gum in his class, then don’t chew gum.  If Ms. Smith doesn’t allow students to wear hats indoors, then they need to take them off.  </w:t>
                                  </w:r>
                                </w:p>
                                <w:p w:rsidR="00F802D1" w:rsidRDefault="00F802D1" w:rsidP="00F802D1">
                                  <w:pPr>
                                    <w:pStyle w:val="ListParagraph"/>
                                    <w:numPr>
                                      <w:ilvl w:val="0"/>
                                      <w:numId w:val="23"/>
                                    </w:numPr>
                                    <w:spacing w:after="200" w:line="276" w:lineRule="auto"/>
                                    <w:ind w:left="450"/>
                                    <w:rPr>
                                      <w:szCs w:val="24"/>
                                    </w:rPr>
                                  </w:pPr>
                                  <w:r>
                                    <w:rPr>
                                      <w:szCs w:val="24"/>
                                    </w:rPr>
                                    <w:t>Make sure your child is prepared for each class.  Do they have their pens, books, and homework ready for the next day?  Homework reinforces the skills or information they are supposed to be learning each day.  Much of their school grades still depend on homework grades.  Help them to understand that this work is what they must do each day, just like you have work to do every day.</w:t>
                                  </w:r>
                                </w:p>
                                <w:p w:rsidR="00F802D1" w:rsidRDefault="00F802D1" w:rsidP="00F802D1">
                                  <w:pPr>
                                    <w:pStyle w:val="ListParagraph"/>
                                    <w:numPr>
                                      <w:ilvl w:val="0"/>
                                      <w:numId w:val="23"/>
                                    </w:numPr>
                                    <w:spacing w:after="200" w:line="276" w:lineRule="auto"/>
                                    <w:ind w:left="450"/>
                                    <w:rPr>
                                      <w:szCs w:val="24"/>
                                    </w:rPr>
                                  </w:pPr>
                                  <w:r w:rsidRPr="00F802D1">
                                    <w:rPr>
                                      <w:szCs w:val="24"/>
                                    </w:rPr>
                                    <w:t>One thing your child</w:t>
                                  </w:r>
                                  <w:r w:rsidR="00F54F51">
                                    <w:rPr>
                                      <w:szCs w:val="24"/>
                                    </w:rPr>
                                    <w:t xml:space="preserve"> might not be aware of is their</w:t>
                                  </w:r>
                                  <w:r w:rsidRPr="00F802D1">
                                    <w:rPr>
                                      <w:szCs w:val="24"/>
                                    </w:rPr>
                                    <w:t xml:space="preserve"> body language.  Ask them if they are paying attention in each class and not doing assignments for another class, passing notes, rolling their eyes, or audibly sighing. </w:t>
                                  </w:r>
                                  <w:r>
                                    <w:rPr>
                                      <w:szCs w:val="24"/>
                                    </w:rPr>
                                    <w:t xml:space="preserve">Learning to work in a group is great preparation for real-world jobs.  They need to do their share of the projects, try new ideas, and support their fellow group members. </w:t>
                                  </w:r>
                                </w:p>
                                <w:p w:rsidR="005E1C26" w:rsidRPr="00F802D1" w:rsidRDefault="00F802D1" w:rsidP="00F802D1">
                                  <w:pPr>
                                    <w:pStyle w:val="ListParagraph"/>
                                    <w:numPr>
                                      <w:ilvl w:val="0"/>
                                      <w:numId w:val="23"/>
                                    </w:numPr>
                                    <w:spacing w:after="200" w:line="276" w:lineRule="auto"/>
                                    <w:ind w:left="450"/>
                                    <w:rPr>
                                      <w:szCs w:val="24"/>
                                    </w:rPr>
                                  </w:pPr>
                                  <w:r>
                                    <w:rPr>
                                      <w:szCs w:val="24"/>
                                    </w:rPr>
                                    <w:t>Encourage them to participate in class.  Ask questions.  Answer questions.  It makes the time pass more quickly if they are actively engaged in the lessons.  Participation may also raise their grades.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6.8pt;margin-top:13.5pt;width:294.4pt;height:625.45pt;z-index:25188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" stroked="f">
                      <v:textbox>
                        <w:txbxContent>
                          <w:p w:rsidR="00F802D1" w:rsidRDefault="00F802D1" w:rsidP="00F802D1">
                            <w:pPr>
                              <w:rPr>
                                <w:szCs w:val="24"/>
                              </w:rPr>
                            </w:pPr>
                            <w:r w:rsidRPr="00564CE2">
                              <w:rPr>
                                <w:szCs w:val="24"/>
                              </w:rPr>
                              <w:t xml:space="preserve">Here is some advice to help your child get better grades in every class.  Perhaps they will need gentle reminders from you in order to remember to follow these suggestions.  </w:t>
                            </w:r>
                          </w:p>
                          <w:p w:rsidR="00F802D1" w:rsidRDefault="00F802D1" w:rsidP="00F802D1">
                            <w:pPr>
                              <w:rPr>
                                <w:szCs w:val="24"/>
                              </w:rPr>
                            </w:pPr>
                          </w:p>
                          <w:p w:rsidR="00F802D1" w:rsidRDefault="00F802D1" w:rsidP="00F802D1">
                            <w:pPr>
                              <w:pStyle w:val="ListParagraph"/>
                              <w:numPr>
                                <w:ilvl w:val="0"/>
                                <w:numId w:val="23"/>
                              </w:numPr>
                              <w:spacing w:after="200" w:line="276" w:lineRule="auto"/>
                              <w:ind w:left="450"/>
                              <w:rPr>
                                <w:szCs w:val="24"/>
                              </w:rPr>
                            </w:pPr>
                            <w:r>
                              <w:rPr>
                                <w:szCs w:val="24"/>
                              </w:rPr>
                              <w:t>Send them to school, every day, on time.  To get good grades, you have to be there to understand the material and learn new things.  Of course, don’t send them when they are sick!</w:t>
                            </w:r>
                          </w:p>
                          <w:p w:rsidR="00F802D1" w:rsidRDefault="00F802D1" w:rsidP="00F802D1">
                            <w:pPr>
                              <w:pStyle w:val="ListParagraph"/>
                              <w:numPr>
                                <w:ilvl w:val="0"/>
                                <w:numId w:val="23"/>
                              </w:numPr>
                              <w:spacing w:after="200" w:line="276" w:lineRule="auto"/>
                              <w:ind w:left="450"/>
                              <w:rPr>
                                <w:szCs w:val="24"/>
                              </w:rPr>
                            </w:pPr>
                            <w:r>
                              <w:rPr>
                                <w:szCs w:val="24"/>
                              </w:rPr>
                              <w:t xml:space="preserve">Remind them that the teachers are in charge and make the rules.  They just have to adapt to what the teacher says.  If Mr. Jones says no gum in his class, then don’t chew gum.  If Ms. Smith doesn’t allow students to wear hats indoors, then they need to take them off.  </w:t>
                            </w:r>
                          </w:p>
                          <w:p w:rsidR="00F802D1" w:rsidRDefault="00F802D1" w:rsidP="00F802D1">
                            <w:pPr>
                              <w:pStyle w:val="ListParagraph"/>
                              <w:numPr>
                                <w:ilvl w:val="0"/>
                                <w:numId w:val="23"/>
                              </w:numPr>
                              <w:spacing w:after="200" w:line="276" w:lineRule="auto"/>
                              <w:ind w:left="450"/>
                              <w:rPr>
                                <w:szCs w:val="24"/>
                              </w:rPr>
                            </w:pPr>
                            <w:r>
                              <w:rPr>
                                <w:szCs w:val="24"/>
                              </w:rPr>
                              <w:t>Make sure your child is prepared for each class.  Do they have their pens, books, and homework ready for the next day?  Homework reinforces the skills or information they are supposed to be learning each day.  Much of their school grades still depend on homework grades.  Help them to understand that this work is what they must do each day, just like you have work to do every day.</w:t>
                            </w:r>
                          </w:p>
                          <w:p w:rsidR="00F802D1" w:rsidRDefault="00F802D1" w:rsidP="00F802D1">
                            <w:pPr>
                              <w:pStyle w:val="ListParagraph"/>
                              <w:numPr>
                                <w:ilvl w:val="0"/>
                                <w:numId w:val="23"/>
                              </w:numPr>
                              <w:spacing w:after="200" w:line="276" w:lineRule="auto"/>
                              <w:ind w:left="450"/>
                              <w:rPr>
                                <w:szCs w:val="24"/>
                              </w:rPr>
                            </w:pPr>
                            <w:r w:rsidRPr="00F802D1">
                              <w:rPr>
                                <w:szCs w:val="24"/>
                              </w:rPr>
                              <w:t>One thing your child</w:t>
                            </w:r>
                            <w:r w:rsidR="00F54F51">
                              <w:rPr>
                                <w:szCs w:val="24"/>
                              </w:rPr>
                              <w:t xml:space="preserve"> might not be aware of is their</w:t>
                            </w:r>
                            <w:r w:rsidRPr="00F802D1">
                              <w:rPr>
                                <w:szCs w:val="24"/>
                              </w:rPr>
                              <w:t xml:space="preserve"> body language.  Ask them if they are paying attention in each class and not doing assignments for another class, passing notes, rolling their eyes, or audibly sighing. </w:t>
                            </w:r>
                            <w:r>
                              <w:rPr>
                                <w:szCs w:val="24"/>
                              </w:rPr>
                              <w:t xml:space="preserve">Learning to work in a group is great preparation for real-world jobs.  They need to do their share of the projects, try new ideas, and support their fellow group members. </w:t>
                            </w:r>
                          </w:p>
                          <w:p w:rsidR="005E1C26" w:rsidRPr="00F802D1" w:rsidRDefault="00F802D1" w:rsidP="00F802D1">
                            <w:pPr>
                              <w:pStyle w:val="ListParagraph"/>
                              <w:numPr>
                                <w:ilvl w:val="0"/>
                                <w:numId w:val="23"/>
                              </w:numPr>
                              <w:spacing w:after="200" w:line="276" w:lineRule="auto"/>
                              <w:ind w:left="450"/>
                              <w:rPr>
                                <w:szCs w:val="24"/>
                              </w:rPr>
                            </w:pPr>
                            <w:r>
                              <w:rPr>
                                <w:szCs w:val="24"/>
                              </w:rPr>
                              <w:t>Encourage them to participate in class.  Ask questions.  Answer questions.  It makes the time pass more quickly if they are actively engaged in the lessons.  Participation may also raise their grades.</w:t>
                            </w:r>
                          </w:p>
                        </w:txbxContent>
                      </v:textbox>
                    </v:shape>
                  </w:pict>
                </mc:Fallback>
              </mc:AlternateContent>
            </w:r>
          </w:p>
        </w:tc>
        <w:tc>
          <w:tcPr>
            <w:tcW w:w="326" w:type="dxa"/>
          </w:tcPr>
          <w:p w:rsidR="00E0103E" w:rsidRDefault="00E0103E" w:rsidP="00912CA8">
            <w:pPr>
              <w:rPr>
                <w:noProof/>
              </w:rPr>
            </w:pPr>
          </w:p>
        </w:tc>
        <w:tc>
          <w:tcPr>
            <w:tcW w:w="4881" w:type="dxa"/>
          </w:tcPr>
          <w:p w:rsidR="00454161" w:rsidRDefault="00F802D1" w:rsidP="00912CA8">
            <w:pPr>
              <w:rPr>
                <w:noProof/>
              </w:rPr>
            </w:pPr>
            <w:r>
              <w:rPr>
                <w:noProof/>
              </w:rPr>
              <mc:AlternateContent>
                <mc:Choice Requires="wps">
                  <w:drawing>
                    <wp:anchor distT="45720" distB="45720" distL="114300" distR="114300" simplePos="0" relativeHeight="251883008" behindDoc="0" locked="0" layoutInCell="1" allowOverlap="1">
                      <wp:simplePos x="0" y="0"/>
                      <wp:positionH relativeFrom="column">
                        <wp:posOffset>-268575</wp:posOffset>
                      </wp:positionH>
                      <wp:positionV relativeFrom="paragraph">
                        <wp:posOffset>239720</wp:posOffset>
                      </wp:positionV>
                      <wp:extent cx="3526228" cy="3498112"/>
                      <wp:effectExtent l="0" t="0" r="0" b="762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228" cy="3498112"/>
                              </a:xfrm>
                              <a:prstGeom prst="rect">
                                <a:avLst/>
                              </a:prstGeom>
                              <a:solidFill>
                                <a:srgbClr val="FFFFFF"/>
                              </a:solidFill>
                              <a:ln w="9525">
                                <a:noFill/>
                                <a:miter lim="800000"/>
                                <a:headEnd/>
                                <a:tailEnd/>
                              </a:ln>
                            </wps:spPr>
                            <wps:txbx>
                              <w:txbxContent>
                                <w:p w:rsidR="00F802D1" w:rsidRDefault="00F802D1" w:rsidP="00F802D1">
                                  <w:pPr>
                                    <w:pStyle w:val="ListParagraph"/>
                                    <w:numPr>
                                      <w:ilvl w:val="0"/>
                                      <w:numId w:val="23"/>
                                    </w:numPr>
                                    <w:tabs>
                                      <w:tab w:val="left" w:pos="810"/>
                                      <w:tab w:val="left" w:pos="900"/>
                                    </w:tabs>
                                    <w:spacing w:after="200" w:line="276" w:lineRule="auto"/>
                                    <w:ind w:left="360" w:hanging="270"/>
                                    <w:rPr>
                                      <w:szCs w:val="24"/>
                                    </w:rPr>
                                  </w:pPr>
                                  <w:r>
                                    <w:rPr>
                                      <w:szCs w:val="24"/>
                                    </w:rPr>
                                    <w:t xml:space="preserve">Be respectful.  Remind them of the golden rule to treat others the way they would like to be treated.  </w:t>
                                  </w:r>
                                </w:p>
                                <w:p w:rsidR="00F802D1" w:rsidRDefault="00F802D1" w:rsidP="00F802D1">
                                  <w:pPr>
                                    <w:pStyle w:val="ListParagraph"/>
                                    <w:numPr>
                                      <w:ilvl w:val="0"/>
                                      <w:numId w:val="23"/>
                                    </w:numPr>
                                    <w:tabs>
                                      <w:tab w:val="left" w:pos="810"/>
                                      <w:tab w:val="left" w:pos="900"/>
                                    </w:tabs>
                                    <w:spacing w:after="200" w:line="276" w:lineRule="auto"/>
                                    <w:ind w:left="360" w:hanging="270"/>
                                    <w:rPr>
                                      <w:szCs w:val="24"/>
                                    </w:rPr>
                                  </w:pPr>
                                  <w:r>
                                    <w:rPr>
                                      <w:szCs w:val="24"/>
                                    </w:rPr>
                                    <w:t>Be available to help your student with homework or to participate in a discussion of what they did at school that day.  Are they reading a new book?  Did they learn some historical fact that interests you?  Are they having problems with someone in class?  Stay involved.</w:t>
                                  </w:r>
                                </w:p>
                                <w:p w:rsidR="00F802D1" w:rsidRDefault="00F802D1" w:rsidP="00F802D1">
                                  <w:pPr>
                                    <w:pStyle w:val="ListParagraph"/>
                                    <w:numPr>
                                      <w:ilvl w:val="0"/>
                                      <w:numId w:val="23"/>
                                    </w:numPr>
                                    <w:tabs>
                                      <w:tab w:val="left" w:pos="810"/>
                                      <w:tab w:val="left" w:pos="900"/>
                                    </w:tabs>
                                    <w:spacing w:after="200" w:line="276" w:lineRule="auto"/>
                                    <w:ind w:left="360" w:hanging="270"/>
                                    <w:rPr>
                                      <w:szCs w:val="24"/>
                                    </w:rPr>
                                  </w:pPr>
                                  <w:r>
                                    <w:rPr>
                                      <w:szCs w:val="24"/>
                                    </w:rPr>
                                    <w:t xml:space="preserve">Praise your student when they </w:t>
                                  </w:r>
                                  <w:r w:rsidR="00F54F51">
                                    <w:rPr>
                                      <w:szCs w:val="24"/>
                                    </w:rPr>
                                    <w:t>earn good grades.  If they have been getting D’s on their</w:t>
                                  </w:r>
                                  <w:r>
                                    <w:rPr>
                                      <w:szCs w:val="24"/>
                                    </w:rPr>
                                    <w:t xml:space="preserve"> algebra tests and suddenly brings home a C, that’s cause for celebration!  Encourage them to do their best and give them positive feedback when they do.  </w:t>
                                  </w:r>
                                </w:p>
                                <w:p w:rsidR="00F802D1" w:rsidRDefault="00F802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1.15pt;margin-top:18.9pt;width:277.65pt;height:275.45pt;z-index:25188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" stroked="f">
                      <v:textbox>
                        <w:txbxContent>
                          <w:p w:rsidR="00F802D1" w:rsidRDefault="00F802D1" w:rsidP="00F802D1">
                            <w:pPr>
                              <w:pStyle w:val="ListParagraph"/>
                              <w:numPr>
                                <w:ilvl w:val="0"/>
                                <w:numId w:val="23"/>
                              </w:numPr>
                              <w:tabs>
                                <w:tab w:val="left" w:pos="810"/>
                                <w:tab w:val="left" w:pos="900"/>
                              </w:tabs>
                              <w:spacing w:after="200" w:line="276" w:lineRule="auto"/>
                              <w:ind w:left="360" w:hanging="270"/>
                              <w:rPr>
                                <w:szCs w:val="24"/>
                              </w:rPr>
                            </w:pPr>
                            <w:r>
                              <w:rPr>
                                <w:szCs w:val="24"/>
                              </w:rPr>
                              <w:t xml:space="preserve">Be respectful.  Remind them of the golden rule to treat others the way they would like to be treated.  </w:t>
                            </w:r>
                          </w:p>
                          <w:p w:rsidR="00F802D1" w:rsidRDefault="00F802D1" w:rsidP="00F802D1">
                            <w:pPr>
                              <w:pStyle w:val="ListParagraph"/>
                              <w:numPr>
                                <w:ilvl w:val="0"/>
                                <w:numId w:val="23"/>
                              </w:numPr>
                              <w:tabs>
                                <w:tab w:val="left" w:pos="810"/>
                                <w:tab w:val="left" w:pos="900"/>
                              </w:tabs>
                              <w:spacing w:after="200" w:line="276" w:lineRule="auto"/>
                              <w:ind w:left="360" w:hanging="270"/>
                              <w:rPr>
                                <w:szCs w:val="24"/>
                              </w:rPr>
                            </w:pPr>
                            <w:r>
                              <w:rPr>
                                <w:szCs w:val="24"/>
                              </w:rPr>
                              <w:t>Be available to help your student with homework or to participate in a discussion of what they did at school that day.  Are they reading a new book?  Did they learn some historical fact that interests you?  Are they having problems with someone in class?  Stay involved.</w:t>
                            </w:r>
                          </w:p>
                          <w:p w:rsidR="00F802D1" w:rsidRDefault="00F802D1" w:rsidP="00F802D1">
                            <w:pPr>
                              <w:pStyle w:val="ListParagraph"/>
                              <w:numPr>
                                <w:ilvl w:val="0"/>
                                <w:numId w:val="23"/>
                              </w:numPr>
                              <w:tabs>
                                <w:tab w:val="left" w:pos="810"/>
                                <w:tab w:val="left" w:pos="900"/>
                              </w:tabs>
                              <w:spacing w:after="200" w:line="276" w:lineRule="auto"/>
                              <w:ind w:left="360" w:hanging="270"/>
                              <w:rPr>
                                <w:szCs w:val="24"/>
                              </w:rPr>
                            </w:pPr>
                            <w:r>
                              <w:rPr>
                                <w:szCs w:val="24"/>
                              </w:rPr>
                              <w:t xml:space="preserve">Praise your student when they </w:t>
                            </w:r>
                            <w:r w:rsidR="00F54F51">
                              <w:rPr>
                                <w:szCs w:val="24"/>
                              </w:rPr>
                              <w:t>earn good grades.  If they have been getting D’s on their</w:t>
                            </w:r>
                            <w:r>
                              <w:rPr>
                                <w:szCs w:val="24"/>
                              </w:rPr>
                              <w:t xml:space="preserve"> algebra tests and suddenly brings home a C, that’s cause for celebration!  Encourage them to do their best and give them positive feedback when they do.  </w:t>
                            </w:r>
                          </w:p>
                          <w:p w:rsidR="00F802D1" w:rsidRDefault="00F802D1"/>
                        </w:txbxContent>
                      </v:textbox>
                    </v:shape>
                  </w:pict>
                </mc:Fallback>
              </mc:AlternateContent>
            </w:r>
          </w:p>
          <w:p w:rsidR="00E0103E" w:rsidRDefault="00E0103E" w:rsidP="00912CA8">
            <w:pPr>
              <w:rPr>
                <w:noProof/>
              </w:rPr>
            </w:pPr>
          </w:p>
        </w:tc>
      </w:tr>
    </w:tbl>
    <w:p w:rsidR="00685755" w:rsidRDefault="00685755" w:rsidP="00E0103E">
      <w:pPr>
        <w:tabs>
          <w:tab w:val="left" w:pos="2160"/>
        </w:tabs>
        <w:rPr>
          <w:noProof/>
        </w:rPr>
      </w:pPr>
    </w:p>
    <w:p w:rsidR="00E0103E" w:rsidRDefault="00E0103E" w:rsidP="00E0103E">
      <w:pPr>
        <w:tabs>
          <w:tab w:val="left" w:pos="2160"/>
        </w:tabs>
        <w:rPr>
          <w:noProof/>
        </w:rPr>
      </w:pPr>
    </w:p>
    <w:p w:rsidR="00055C6A" w:rsidRDefault="001969FB" w:rsidP="00E0103E">
      <w:pPr>
        <w:tabs>
          <w:tab w:val="left" w:pos="2160"/>
        </w:tabs>
        <w:rPr>
          <w:noProof/>
        </w:rPr>
      </w:pPr>
      <w:r>
        <w:rPr>
          <w:noProof/>
        </w:rPr>
        <w:t xml:space="preserve"> </w:t>
      </w:r>
    </w:p>
    <w:p w:rsidR="00E0103E" w:rsidRDefault="00E0103E" w:rsidP="00E0103E">
      <w:pPr>
        <w:tabs>
          <w:tab w:val="left" w:pos="2160"/>
        </w:tabs>
        <w:rPr>
          <w:noProof/>
        </w:rPr>
      </w:pPr>
    </w:p>
    <w:p w:rsidR="00E0103E" w:rsidRDefault="00E0103E" w:rsidP="00E0103E">
      <w:pPr>
        <w:tabs>
          <w:tab w:val="left" w:pos="2160"/>
        </w:tabs>
        <w:rPr>
          <w:noProof/>
        </w:rPr>
      </w:pPr>
    </w:p>
    <w:p w:rsidR="00055C6A" w:rsidRDefault="00055C6A" w:rsidP="00537B1F">
      <w:pPr>
        <w:tabs>
          <w:tab w:val="left" w:pos="2160"/>
        </w:tabs>
        <w:rPr>
          <w:noProof/>
        </w:rPr>
      </w:pPr>
    </w:p>
    <w:p w:rsidR="00E0103E" w:rsidRDefault="00F802D1" w:rsidP="00537B1F">
      <w:pPr>
        <w:tabs>
          <w:tab w:val="left" w:pos="2160"/>
        </w:tabs>
        <w:rPr>
          <w:noProof/>
        </w:rPr>
      </w:pPr>
      <w:r>
        <w:rPr>
          <w:noProof/>
        </w:rPr>
        <mc:AlternateContent>
          <mc:Choice Requires="wps">
            <w:drawing>
              <wp:anchor distT="45720" distB="45720" distL="114300" distR="114300" simplePos="0" relativeHeight="251885056" behindDoc="0" locked="0" layoutInCell="1" allowOverlap="1" wp14:anchorId="010F44B3" wp14:editId="41CB48F7">
                <wp:simplePos x="0" y="0"/>
                <wp:positionH relativeFrom="margin">
                  <wp:posOffset>3268980</wp:posOffset>
                </wp:positionH>
                <wp:positionV relativeFrom="paragraph">
                  <wp:posOffset>1150620</wp:posOffset>
                </wp:positionV>
                <wp:extent cx="3019425" cy="1764665"/>
                <wp:effectExtent l="0" t="0" r="28575" b="2603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764665"/>
                        </a:xfrm>
                        <a:prstGeom prst="rect">
                          <a:avLst/>
                        </a:prstGeom>
                        <a:solidFill>
                          <a:srgbClr val="FFFFFF"/>
                        </a:solidFill>
                        <a:ln w="19050">
                          <a:solidFill>
                            <a:srgbClr val="000000"/>
                          </a:solidFill>
                          <a:miter lim="800000"/>
                          <a:headEnd/>
                          <a:tailEnd/>
                        </a:ln>
                      </wps:spPr>
                      <wps:txbx>
                        <w:txbxContent>
                          <w:p w:rsidR="00F802D1" w:rsidRPr="00454161" w:rsidRDefault="00F802D1" w:rsidP="00F802D1">
                            <w:pPr>
                              <w:jc w:val="center"/>
                              <w:rPr>
                                <w:b/>
                                <w:color w:val="00B050"/>
                                <w:sz w:val="36"/>
                                <w:szCs w:val="36"/>
                              </w:rPr>
                            </w:pPr>
                            <w:r w:rsidRPr="00454161">
                              <w:rPr>
                                <w:b/>
                                <w:color w:val="00B050"/>
                                <w:sz w:val="36"/>
                                <w:szCs w:val="36"/>
                              </w:rPr>
                              <w:t>Food for Thought</w:t>
                            </w:r>
                          </w:p>
                          <w:p w:rsidR="00F802D1" w:rsidRDefault="00F802D1" w:rsidP="00F802D1">
                            <w:pPr>
                              <w:jc w:val="center"/>
                            </w:pPr>
                            <w:r>
                              <w:t>The next time everyone is sitting at the table for dinner here is a good question to begin a great conversation.</w:t>
                            </w:r>
                          </w:p>
                          <w:p w:rsidR="00F802D1" w:rsidRDefault="00F802D1" w:rsidP="00F802D1">
                            <w:pPr>
                              <w:jc w:val="center"/>
                            </w:pPr>
                          </w:p>
                          <w:p w:rsidR="00F802D1" w:rsidRPr="00CD6740" w:rsidRDefault="00F802D1" w:rsidP="00F802D1">
                            <w:pPr>
                              <w:jc w:val="center"/>
                              <w:rPr>
                                <w:b/>
                                <w:color w:val="auto"/>
                                <w:szCs w:val="24"/>
                              </w:rPr>
                            </w:pPr>
                            <w:r>
                              <w:rPr>
                                <w:b/>
                                <w:color w:val="auto"/>
                                <w:szCs w:val="24"/>
                                <w:shd w:val="clear" w:color="auto" w:fill="FFFFFF"/>
                              </w:rPr>
                              <w:t>What do you think the biggest problem in the world is? How about in our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F44B3" id="_x0000_s1053" type="#_x0000_t202" style="position:absolute;margin-left:257.4pt;margin-top:90.6pt;width:237.75pt;height:138.95pt;z-index:25188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vxKAIAAE8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" strokeweight="1.5pt">
                <v:textbox>
                  <w:txbxContent>
                    <w:p w:rsidR="00F802D1" w:rsidRPr="00454161" w:rsidRDefault="00F802D1" w:rsidP="00F802D1">
                      <w:pPr>
                        <w:jc w:val="center"/>
                        <w:rPr>
                          <w:b/>
                          <w:color w:val="00B050"/>
                          <w:sz w:val="36"/>
                          <w:szCs w:val="36"/>
                        </w:rPr>
                      </w:pPr>
                      <w:r w:rsidRPr="00454161">
                        <w:rPr>
                          <w:b/>
                          <w:color w:val="00B050"/>
                          <w:sz w:val="36"/>
                          <w:szCs w:val="36"/>
                        </w:rPr>
                        <w:t>Food for Thought</w:t>
                      </w:r>
                    </w:p>
                    <w:p w:rsidR="00F802D1" w:rsidRDefault="00F802D1" w:rsidP="00F802D1">
                      <w:pPr>
                        <w:jc w:val="center"/>
                      </w:pPr>
                      <w:r>
                        <w:t>The next time everyone is sitting at the table for dinner here is a good question to begin a great conversation.</w:t>
                      </w:r>
                    </w:p>
                    <w:p w:rsidR="00F802D1" w:rsidRDefault="00F802D1" w:rsidP="00F802D1">
                      <w:pPr>
                        <w:jc w:val="center"/>
                      </w:pPr>
                    </w:p>
                    <w:p w:rsidR="00F802D1" w:rsidRPr="00CD6740" w:rsidRDefault="00F802D1" w:rsidP="00F802D1">
                      <w:pPr>
                        <w:jc w:val="center"/>
                        <w:rPr>
                          <w:b/>
                          <w:color w:val="auto"/>
                          <w:szCs w:val="24"/>
                        </w:rPr>
                      </w:pPr>
                      <w:r>
                        <w:rPr>
                          <w:b/>
                          <w:color w:val="auto"/>
                          <w:szCs w:val="24"/>
                          <w:shd w:val="clear" w:color="auto" w:fill="FFFFFF"/>
                        </w:rPr>
                        <w:t>What do you think the biggest problem in the world is? How about in our country?</w:t>
                      </w:r>
                    </w:p>
                  </w:txbxContent>
                </v:textbox>
                <w10:wrap type="square" anchorx="margin"/>
              </v:shape>
            </w:pict>
          </mc:Fallback>
        </mc:AlternateContent>
      </w:r>
      <w:r w:rsidR="00BD4EF8">
        <w:rPr>
          <w:noProof/>
        </w:rPr>
        <mc:AlternateContent>
          <mc:Choice Requires="wps">
            <w:drawing>
              <wp:anchor distT="0" distB="0" distL="114300" distR="114300" simplePos="0" relativeHeight="251777536" behindDoc="0" locked="0" layoutInCell="1" allowOverlap="1" wp14:anchorId="40902BA0" wp14:editId="75E6707D">
                <wp:simplePos x="0" y="0"/>
                <wp:positionH relativeFrom="page">
                  <wp:align>right</wp:align>
                </wp:positionH>
                <wp:positionV relativeFrom="paragraph">
                  <wp:posOffset>3026429</wp:posOffset>
                </wp:positionV>
                <wp:extent cx="3715731" cy="1191260"/>
                <wp:effectExtent l="0" t="0" r="0" b="8890"/>
                <wp:wrapNone/>
                <wp:docPr id="3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731" cy="1191260"/>
                        </a:xfrm>
                        <a:prstGeom prst="rect">
                          <a:avLst/>
                        </a:prstGeom>
                        <a:solidFill>
                          <a:schemeClr val="bg2"/>
                        </a:solidFill>
                        <a:ln>
                          <a:noFill/>
                        </a:ln>
                      </wps:spPr>
                      <wps:txbx>
                        <w:txbxContent>
                          <w:p w:rsidR="00E0103E" w:rsidRPr="0029514B" w:rsidRDefault="00E0103E" w:rsidP="00E0103E">
                            <w:pPr>
                              <w:pStyle w:val="CompanyInfo"/>
                              <w:rPr>
                                <w:color w:val="00B050"/>
                                <w:sz w:val="22"/>
                                <w:szCs w:val="22"/>
                              </w:rPr>
                            </w:pPr>
                            <w:r w:rsidRPr="0029514B">
                              <w:rPr>
                                <w:color w:val="00B050"/>
                                <w:sz w:val="22"/>
                                <w:szCs w:val="22"/>
                              </w:rPr>
                              <w:t xml:space="preserve">Multicultural Education and </w:t>
                            </w:r>
                            <w:r w:rsidR="00BD4EF8">
                              <w:rPr>
                                <w:color w:val="00B050"/>
                                <w:sz w:val="22"/>
                                <w:szCs w:val="22"/>
                              </w:rPr>
                              <w:t xml:space="preserve">Resource </w:t>
                            </w:r>
                            <w:r w:rsidRPr="0029514B">
                              <w:rPr>
                                <w:color w:val="00B050"/>
                                <w:sz w:val="22"/>
                                <w:szCs w:val="22"/>
                              </w:rPr>
                              <w:t>Center</w:t>
                            </w:r>
                          </w:p>
                          <w:p w:rsidR="00E0103E" w:rsidRDefault="00E0103E" w:rsidP="00E0103E">
                            <w:pPr>
                              <w:pStyle w:val="CompanyInfo"/>
                              <w:rPr>
                                <w:color w:val="00B050"/>
                                <w:sz w:val="22"/>
                                <w:szCs w:val="22"/>
                              </w:rPr>
                            </w:pPr>
                            <w:r w:rsidRPr="0029514B">
                              <w:rPr>
                                <w:color w:val="00B050"/>
                                <w:sz w:val="22"/>
                                <w:szCs w:val="22"/>
                              </w:rPr>
                              <w:t>GEAR UP</w:t>
                            </w:r>
                          </w:p>
                          <w:p w:rsidR="00E47E7F" w:rsidRPr="0029514B" w:rsidRDefault="00E47E7F" w:rsidP="00E0103E">
                            <w:pPr>
                              <w:pStyle w:val="CompanyInfo"/>
                              <w:rPr>
                                <w:color w:val="00B050"/>
                                <w:sz w:val="22"/>
                                <w:szCs w:val="22"/>
                              </w:rPr>
                            </w:pPr>
                            <w:r>
                              <w:rPr>
                                <w:color w:val="00B050"/>
                                <w:sz w:val="22"/>
                                <w:szCs w:val="22"/>
                              </w:rPr>
                              <w:t>3001 Hedgcock</w:t>
                            </w:r>
                          </w:p>
                          <w:p w:rsidR="00E0103E" w:rsidRPr="0029514B" w:rsidRDefault="00E0103E" w:rsidP="00E0103E">
                            <w:pPr>
                              <w:pStyle w:val="CompanyInfo"/>
                              <w:rPr>
                                <w:color w:val="00B050"/>
                                <w:sz w:val="22"/>
                                <w:szCs w:val="22"/>
                              </w:rPr>
                            </w:pPr>
                            <w:r w:rsidRPr="0029514B">
                              <w:rPr>
                                <w:color w:val="00B050"/>
                                <w:sz w:val="22"/>
                                <w:szCs w:val="22"/>
                              </w:rPr>
                              <w:t>Northern Michigan University</w:t>
                            </w:r>
                          </w:p>
                          <w:p w:rsidR="00E0103E" w:rsidRPr="00396290" w:rsidRDefault="00E0103E" w:rsidP="00E0103E">
                            <w:pPr>
                              <w:pStyle w:val="CompanyInfo"/>
                              <w:rPr>
                                <w:color w:val="00B050"/>
                                <w:sz w:val="22"/>
                                <w:szCs w:val="22"/>
                              </w:rPr>
                            </w:pPr>
                            <w:r w:rsidRPr="0029514B">
                              <w:rPr>
                                <w:color w:val="00B050"/>
                                <w:sz w:val="22"/>
                                <w:szCs w:val="22"/>
                              </w:rPr>
                              <w:t>Marquette, MI 49855</w:t>
                            </w:r>
                          </w:p>
                        </w:txbxContent>
                      </wps:txbx>
                      <wps:bodyPr rot="0" vert="horz" wrap="square" lIns="182880" tIns="182880" rIns="18288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902BA0" id="Text Box 356" o:spid="_x0000_s1054" type="#_x0000_t202" style="position:absolute;margin-left:241.4pt;margin-top:238.3pt;width:292.6pt;height:93.8pt;z-index:2517775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" fillcolor="#eaeaea [3214]" stroked="f">
                <v:textbox inset="14.4pt,14.4pt,14.4pt,0">
                  <w:txbxContent>
                    <w:p w:rsidR="00E0103E" w:rsidRPr="0029514B" w:rsidRDefault="00E0103E" w:rsidP="00E0103E">
                      <w:pPr>
                        <w:pStyle w:val="CompanyInfo"/>
                        <w:rPr>
                          <w:color w:val="00B050"/>
                          <w:sz w:val="22"/>
                          <w:szCs w:val="22"/>
                        </w:rPr>
                      </w:pPr>
                      <w:r w:rsidRPr="0029514B">
                        <w:rPr>
                          <w:color w:val="00B050"/>
                          <w:sz w:val="22"/>
                          <w:szCs w:val="22"/>
                        </w:rPr>
                        <w:t xml:space="preserve">Multicultural Education and </w:t>
                      </w:r>
                      <w:r w:rsidR="00BD4EF8">
                        <w:rPr>
                          <w:color w:val="00B050"/>
                          <w:sz w:val="22"/>
                          <w:szCs w:val="22"/>
                        </w:rPr>
                        <w:t xml:space="preserve">Resource </w:t>
                      </w:r>
                      <w:r w:rsidRPr="0029514B">
                        <w:rPr>
                          <w:color w:val="00B050"/>
                          <w:sz w:val="22"/>
                          <w:szCs w:val="22"/>
                        </w:rPr>
                        <w:t>Center</w:t>
                      </w:r>
                    </w:p>
                    <w:p w:rsidR="00E0103E" w:rsidRDefault="00E0103E" w:rsidP="00E0103E">
                      <w:pPr>
                        <w:pStyle w:val="CompanyInfo"/>
                        <w:rPr>
                          <w:color w:val="00B050"/>
                          <w:sz w:val="22"/>
                          <w:szCs w:val="22"/>
                        </w:rPr>
                      </w:pPr>
                      <w:r w:rsidRPr="0029514B">
                        <w:rPr>
                          <w:color w:val="00B050"/>
                          <w:sz w:val="22"/>
                          <w:szCs w:val="22"/>
                        </w:rPr>
                        <w:t>GEAR UP</w:t>
                      </w:r>
                    </w:p>
                    <w:p w:rsidR="00E47E7F" w:rsidRPr="0029514B" w:rsidRDefault="00E47E7F" w:rsidP="00E0103E">
                      <w:pPr>
                        <w:pStyle w:val="CompanyInfo"/>
                        <w:rPr>
                          <w:color w:val="00B050"/>
                          <w:sz w:val="22"/>
                          <w:szCs w:val="22"/>
                        </w:rPr>
                      </w:pPr>
                      <w:r>
                        <w:rPr>
                          <w:color w:val="00B050"/>
                          <w:sz w:val="22"/>
                          <w:szCs w:val="22"/>
                        </w:rPr>
                        <w:t>3001 Hedgcock</w:t>
                      </w:r>
                    </w:p>
                    <w:p w:rsidR="00E0103E" w:rsidRPr="0029514B" w:rsidRDefault="00E0103E" w:rsidP="00E0103E">
                      <w:pPr>
                        <w:pStyle w:val="CompanyInfo"/>
                        <w:rPr>
                          <w:color w:val="00B050"/>
                          <w:sz w:val="22"/>
                          <w:szCs w:val="22"/>
                        </w:rPr>
                      </w:pPr>
                      <w:r w:rsidRPr="0029514B">
                        <w:rPr>
                          <w:color w:val="00B050"/>
                          <w:sz w:val="22"/>
                          <w:szCs w:val="22"/>
                        </w:rPr>
                        <w:t>Northern Michigan University</w:t>
                      </w:r>
                    </w:p>
                    <w:p w:rsidR="00E0103E" w:rsidRPr="00396290" w:rsidRDefault="00E0103E" w:rsidP="00E0103E">
                      <w:pPr>
                        <w:pStyle w:val="CompanyInfo"/>
                        <w:rPr>
                          <w:color w:val="00B050"/>
                          <w:sz w:val="22"/>
                          <w:szCs w:val="22"/>
                        </w:rPr>
                      </w:pPr>
                      <w:r w:rsidRPr="0029514B">
                        <w:rPr>
                          <w:color w:val="00B050"/>
                          <w:sz w:val="22"/>
                          <w:szCs w:val="22"/>
                        </w:rPr>
                        <w:t>Marquette, MI 49855</w:t>
                      </w:r>
                    </w:p>
                  </w:txbxContent>
                </v:textbox>
                <w10:wrap anchorx="page"/>
              </v:shape>
            </w:pict>
          </mc:Fallback>
        </mc:AlternateContent>
      </w:r>
      <w:r w:rsidR="00941663">
        <w:rPr>
          <w:noProof/>
        </w:rPr>
        <w:drawing>
          <wp:anchor distT="0" distB="0" distL="114300" distR="114300" simplePos="0" relativeHeight="251773440" behindDoc="0" locked="0" layoutInCell="1" allowOverlap="1" wp14:anchorId="163FFB9B" wp14:editId="2FA43211">
            <wp:simplePos x="0" y="0"/>
            <wp:positionH relativeFrom="page">
              <wp:posOffset>4620260</wp:posOffset>
            </wp:positionH>
            <wp:positionV relativeFrom="page">
              <wp:posOffset>8612342</wp:posOffset>
            </wp:positionV>
            <wp:extent cx="1306195" cy="1321435"/>
            <wp:effectExtent l="0" t="0" r="8255" b="0"/>
            <wp:wrapNone/>
            <wp:docPr id="201" name="Graphic 20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3">
                      <a:extLst>
                        <a:ext uri="{28A0092B-C50C-407E-A947-70E740481C1C}">
                          <a14:useLocalDpi xmlns:a14="http://schemas.microsoft.com/office/drawing/2010/main" val="0"/>
                        </a:ext>
                      </a:extLst>
                    </a:blip>
                    <a:stretch>
                      <a:fillRect/>
                    </a:stretch>
                  </pic:blipFill>
                  <pic:spPr>
                    <a:xfrm>
                      <a:off x="0" y="0"/>
                      <a:ext cx="1306195" cy="1321435"/>
                    </a:xfrm>
                    <a:prstGeom prst="rect">
                      <a:avLst/>
                    </a:prstGeom>
                  </pic:spPr>
                </pic:pic>
              </a:graphicData>
            </a:graphic>
            <wp14:sizeRelH relativeFrom="page">
              <wp14:pctWidth>0</wp14:pctWidth>
            </wp14:sizeRelH>
            <wp14:sizeRelV relativeFrom="page">
              <wp14:pctHeight>0</wp14:pctHeight>
            </wp14:sizeRelV>
          </wp:anchor>
        </w:drawing>
      </w:r>
      <w:r w:rsidR="009016F4">
        <w:rPr>
          <w:noProof/>
        </w:rPr>
        <w:drawing>
          <wp:anchor distT="0" distB="0" distL="114300" distR="114300" simplePos="0" relativeHeight="251774464" behindDoc="1" locked="0" layoutInCell="1" allowOverlap="1" wp14:anchorId="247663AC" wp14:editId="6CDA857D">
            <wp:simplePos x="0" y="0"/>
            <wp:positionH relativeFrom="page">
              <wp:posOffset>6106160</wp:posOffset>
            </wp:positionH>
            <wp:positionV relativeFrom="page">
              <wp:posOffset>8578215</wp:posOffset>
            </wp:positionV>
            <wp:extent cx="1628140" cy="9213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cp3_Fi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8140" cy="921385"/>
                    </a:xfrm>
                    <a:prstGeom prst="rect">
                      <a:avLst/>
                    </a:prstGeom>
                  </pic:spPr>
                </pic:pic>
              </a:graphicData>
            </a:graphic>
            <wp14:sizeRelH relativeFrom="page">
              <wp14:pctWidth>0</wp14:pctWidth>
            </wp14:sizeRelH>
            <wp14:sizeRelV relativeFrom="page">
              <wp14:pctHeight>0</wp14:pctHeight>
            </wp14:sizeRelV>
          </wp:anchor>
        </w:drawing>
      </w:r>
      <w:r w:rsidR="004A2E3B">
        <w:rPr>
          <w:noProof/>
        </w:rPr>
        <w:t xml:space="preserve"> </w:t>
      </w:r>
    </w:p>
    <w:sectPr w:rsidR="00E0103E" w:rsidSect="00FF55D8">
      <w:pgSz w:w="12240" w:h="15840" w:code="1"/>
      <w:pgMar w:top="1440" w:right="1800" w:bottom="288" w:left="180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5D2" w:rsidRDefault="000C05D2">
      <w:r>
        <w:separator/>
      </w:r>
    </w:p>
  </w:endnote>
  <w:endnote w:type="continuationSeparator" w:id="0">
    <w:p w:rsidR="000C05D2" w:rsidRDefault="000C0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5D2" w:rsidRDefault="000C05D2">
      <w:r>
        <w:separator/>
      </w:r>
    </w:p>
  </w:footnote>
  <w:footnote w:type="continuationSeparator" w:id="0">
    <w:p w:rsidR="000C05D2" w:rsidRDefault="000C05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1BA48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40DC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45E9B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6168B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1C76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9F70C7"/>
    <w:multiLevelType w:val="hybridMultilevel"/>
    <w:tmpl w:val="C5086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1339BA"/>
    <w:multiLevelType w:val="hybridMultilevel"/>
    <w:tmpl w:val="78C243BC"/>
    <w:lvl w:ilvl="0" w:tplc="E5F2037A">
      <w:start w:val="1"/>
      <w:numFmt w:val="decimal"/>
      <w:lvlText w:val="%1."/>
      <w:lvlJc w:val="left"/>
      <w:pPr>
        <w:ind w:left="360" w:hanging="360"/>
      </w:pPr>
      <w:rPr>
        <w:rFonts w:ascii="Arial Black" w:hAnsi="Arial Black" w:hint="default"/>
        <w:color w:val="00B05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72F175A"/>
    <w:multiLevelType w:val="hybridMultilevel"/>
    <w:tmpl w:val="27266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9148DC"/>
    <w:multiLevelType w:val="hybridMultilevel"/>
    <w:tmpl w:val="EBF4887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ED56B6B"/>
    <w:multiLevelType w:val="hybridMultilevel"/>
    <w:tmpl w:val="A9D4A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4A2B78"/>
    <w:multiLevelType w:val="hybridMultilevel"/>
    <w:tmpl w:val="53869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16247"/>
    <w:multiLevelType w:val="hybridMultilevel"/>
    <w:tmpl w:val="9A705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7129DC"/>
    <w:multiLevelType w:val="hybridMultilevel"/>
    <w:tmpl w:val="3C5E6DF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8944AB4"/>
    <w:multiLevelType w:val="hybridMultilevel"/>
    <w:tmpl w:val="5A4A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1C083F"/>
    <w:multiLevelType w:val="hybridMultilevel"/>
    <w:tmpl w:val="C94ABBB0"/>
    <w:lvl w:ilvl="0" w:tplc="CA720FD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3E3EC8"/>
    <w:multiLevelType w:val="hybridMultilevel"/>
    <w:tmpl w:val="6916C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A54B9F"/>
    <w:multiLevelType w:val="hybridMultilevel"/>
    <w:tmpl w:val="28C0C80A"/>
    <w:lvl w:ilvl="0" w:tplc="E786A9EA">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E0E7AE4"/>
    <w:multiLevelType w:val="multilevel"/>
    <w:tmpl w:val="A7EE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B81AC9"/>
    <w:multiLevelType w:val="hybridMultilevel"/>
    <w:tmpl w:val="71D2E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455F27"/>
    <w:multiLevelType w:val="hybridMultilevel"/>
    <w:tmpl w:val="C2643308"/>
    <w:lvl w:ilvl="0" w:tplc="7E02A9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C869A0"/>
    <w:multiLevelType w:val="hybridMultilevel"/>
    <w:tmpl w:val="E0FA9CB2"/>
    <w:lvl w:ilvl="0" w:tplc="A2D8C22C">
      <w:start w:val="1"/>
      <w:numFmt w:val="decimal"/>
      <w:lvlText w:val="%1.)"/>
      <w:lvlJc w:val="left"/>
      <w:pPr>
        <w:ind w:left="730" w:hanging="3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5"/>
  </w:num>
  <w:num w:numId="15">
    <w:abstractNumId w:val="24"/>
  </w:num>
  <w:num w:numId="16">
    <w:abstractNumId w:val="14"/>
  </w:num>
  <w:num w:numId="17">
    <w:abstractNumId w:val="22"/>
  </w:num>
  <w:num w:numId="18">
    <w:abstractNumId w:val="10"/>
  </w:num>
  <w:num w:numId="19">
    <w:abstractNumId w:val="13"/>
  </w:num>
  <w:num w:numId="20">
    <w:abstractNumId w:val="21"/>
  </w:num>
  <w:num w:numId="21">
    <w:abstractNumId w:val="23"/>
  </w:num>
  <w:num w:numId="22">
    <w:abstractNumId w:val="25"/>
  </w:num>
  <w:num w:numId="23">
    <w:abstractNumId w:val="18"/>
  </w:num>
  <w:num w:numId="24">
    <w:abstractNumId w:val="16"/>
  </w:num>
  <w:num w:numId="25">
    <w:abstractNumId w:val="12"/>
  </w:num>
  <w:num w:numId="26">
    <w:abstractNumId w:val="20"/>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czNDUxMDQwNTYzMzBW0lEKTi0uzszPAykwNKsFAB02ApItAAAA"/>
  </w:docVars>
  <w:rsids>
    <w:rsidRoot w:val="00407BDB"/>
    <w:rsid w:val="00013B21"/>
    <w:rsid w:val="00013FD4"/>
    <w:rsid w:val="000214DE"/>
    <w:rsid w:val="00021AF6"/>
    <w:rsid w:val="00025ED3"/>
    <w:rsid w:val="000274E5"/>
    <w:rsid w:val="00030404"/>
    <w:rsid w:val="00037B6C"/>
    <w:rsid w:val="00041452"/>
    <w:rsid w:val="00047970"/>
    <w:rsid w:val="00054DD9"/>
    <w:rsid w:val="00055C6A"/>
    <w:rsid w:val="000662B2"/>
    <w:rsid w:val="00067E26"/>
    <w:rsid w:val="0007002C"/>
    <w:rsid w:val="00070C41"/>
    <w:rsid w:val="0007301F"/>
    <w:rsid w:val="00073BC2"/>
    <w:rsid w:val="00076C62"/>
    <w:rsid w:val="000848F3"/>
    <w:rsid w:val="00086971"/>
    <w:rsid w:val="00094083"/>
    <w:rsid w:val="000A0FD4"/>
    <w:rsid w:val="000A41F7"/>
    <w:rsid w:val="000A61EC"/>
    <w:rsid w:val="000A7A28"/>
    <w:rsid w:val="000B49FE"/>
    <w:rsid w:val="000B6FB1"/>
    <w:rsid w:val="000C05D2"/>
    <w:rsid w:val="000C0D91"/>
    <w:rsid w:val="000C24F5"/>
    <w:rsid w:val="000C5878"/>
    <w:rsid w:val="000C7FD6"/>
    <w:rsid w:val="000D3D61"/>
    <w:rsid w:val="000E2A58"/>
    <w:rsid w:val="000E32BD"/>
    <w:rsid w:val="000E5B32"/>
    <w:rsid w:val="000F44A7"/>
    <w:rsid w:val="000F4DB3"/>
    <w:rsid w:val="001003D7"/>
    <w:rsid w:val="0010070B"/>
    <w:rsid w:val="00103E9E"/>
    <w:rsid w:val="001105A0"/>
    <w:rsid w:val="00111C9B"/>
    <w:rsid w:val="00126217"/>
    <w:rsid w:val="001324C8"/>
    <w:rsid w:val="00133A6E"/>
    <w:rsid w:val="00136201"/>
    <w:rsid w:val="001467F1"/>
    <w:rsid w:val="00146A51"/>
    <w:rsid w:val="00154522"/>
    <w:rsid w:val="0016000E"/>
    <w:rsid w:val="00172692"/>
    <w:rsid w:val="00173F5F"/>
    <w:rsid w:val="00174139"/>
    <w:rsid w:val="001769B1"/>
    <w:rsid w:val="00182C73"/>
    <w:rsid w:val="001904ED"/>
    <w:rsid w:val="00191247"/>
    <w:rsid w:val="001949AD"/>
    <w:rsid w:val="001969FB"/>
    <w:rsid w:val="00197487"/>
    <w:rsid w:val="001A0230"/>
    <w:rsid w:val="001A1B14"/>
    <w:rsid w:val="001A20F2"/>
    <w:rsid w:val="001A2671"/>
    <w:rsid w:val="001A79BD"/>
    <w:rsid w:val="001B17AB"/>
    <w:rsid w:val="001C55B4"/>
    <w:rsid w:val="001D7C64"/>
    <w:rsid w:val="001F0CC6"/>
    <w:rsid w:val="002050D5"/>
    <w:rsid w:val="00213DB3"/>
    <w:rsid w:val="00215570"/>
    <w:rsid w:val="00223324"/>
    <w:rsid w:val="00225F56"/>
    <w:rsid w:val="00236014"/>
    <w:rsid w:val="00236358"/>
    <w:rsid w:val="00242AF7"/>
    <w:rsid w:val="002455F6"/>
    <w:rsid w:val="00260BCB"/>
    <w:rsid w:val="00262E95"/>
    <w:rsid w:val="002773EA"/>
    <w:rsid w:val="002779F9"/>
    <w:rsid w:val="00280B28"/>
    <w:rsid w:val="002833F6"/>
    <w:rsid w:val="00284742"/>
    <w:rsid w:val="002856D0"/>
    <w:rsid w:val="00292041"/>
    <w:rsid w:val="00293C85"/>
    <w:rsid w:val="00293EBF"/>
    <w:rsid w:val="0029514B"/>
    <w:rsid w:val="0029672A"/>
    <w:rsid w:val="00296799"/>
    <w:rsid w:val="002A047F"/>
    <w:rsid w:val="002A69D9"/>
    <w:rsid w:val="002A762D"/>
    <w:rsid w:val="002B7527"/>
    <w:rsid w:val="002C26C5"/>
    <w:rsid w:val="002C35F7"/>
    <w:rsid w:val="002D37C7"/>
    <w:rsid w:val="002D57E3"/>
    <w:rsid w:val="002D5FAF"/>
    <w:rsid w:val="002E09A3"/>
    <w:rsid w:val="002E4066"/>
    <w:rsid w:val="002E6A4E"/>
    <w:rsid w:val="002E6F42"/>
    <w:rsid w:val="002E70B4"/>
    <w:rsid w:val="002E7B5F"/>
    <w:rsid w:val="002F3B56"/>
    <w:rsid w:val="002F3BBC"/>
    <w:rsid w:val="00304356"/>
    <w:rsid w:val="003129E8"/>
    <w:rsid w:val="0032463B"/>
    <w:rsid w:val="003266F7"/>
    <w:rsid w:val="00332130"/>
    <w:rsid w:val="00333B4B"/>
    <w:rsid w:val="00337076"/>
    <w:rsid w:val="00337E9B"/>
    <w:rsid w:val="00344990"/>
    <w:rsid w:val="00346ED1"/>
    <w:rsid w:val="003718CE"/>
    <w:rsid w:val="003720B2"/>
    <w:rsid w:val="0037275D"/>
    <w:rsid w:val="00374CCA"/>
    <w:rsid w:val="003763D1"/>
    <w:rsid w:val="00380B5D"/>
    <w:rsid w:val="00385CC4"/>
    <w:rsid w:val="003920AF"/>
    <w:rsid w:val="0039302A"/>
    <w:rsid w:val="00393352"/>
    <w:rsid w:val="0039550B"/>
    <w:rsid w:val="00396290"/>
    <w:rsid w:val="003972A9"/>
    <w:rsid w:val="003A0F7A"/>
    <w:rsid w:val="003A38A9"/>
    <w:rsid w:val="003A6573"/>
    <w:rsid w:val="003B4598"/>
    <w:rsid w:val="003C09A0"/>
    <w:rsid w:val="003C772D"/>
    <w:rsid w:val="003E0E5F"/>
    <w:rsid w:val="003E26C1"/>
    <w:rsid w:val="003F0C0B"/>
    <w:rsid w:val="00403592"/>
    <w:rsid w:val="0040396B"/>
    <w:rsid w:val="00407BDB"/>
    <w:rsid w:val="00415347"/>
    <w:rsid w:val="00424848"/>
    <w:rsid w:val="00424953"/>
    <w:rsid w:val="00430CA0"/>
    <w:rsid w:val="00431152"/>
    <w:rsid w:val="0044269C"/>
    <w:rsid w:val="00454161"/>
    <w:rsid w:val="004548A8"/>
    <w:rsid w:val="00457CD1"/>
    <w:rsid w:val="00457DF4"/>
    <w:rsid w:val="00460E04"/>
    <w:rsid w:val="004703BF"/>
    <w:rsid w:val="00471305"/>
    <w:rsid w:val="00473F7A"/>
    <w:rsid w:val="0047754B"/>
    <w:rsid w:val="004925BE"/>
    <w:rsid w:val="00494017"/>
    <w:rsid w:val="00494070"/>
    <w:rsid w:val="004A2E3B"/>
    <w:rsid w:val="004A7B9D"/>
    <w:rsid w:val="004B1481"/>
    <w:rsid w:val="004C0C28"/>
    <w:rsid w:val="004C4871"/>
    <w:rsid w:val="004C6B84"/>
    <w:rsid w:val="004D06DF"/>
    <w:rsid w:val="004D1935"/>
    <w:rsid w:val="004D2F63"/>
    <w:rsid w:val="004D39EF"/>
    <w:rsid w:val="004D470D"/>
    <w:rsid w:val="004D4D62"/>
    <w:rsid w:val="004F61F4"/>
    <w:rsid w:val="00512445"/>
    <w:rsid w:val="0051503F"/>
    <w:rsid w:val="00516F08"/>
    <w:rsid w:val="00532446"/>
    <w:rsid w:val="0053301D"/>
    <w:rsid w:val="005335C3"/>
    <w:rsid w:val="00533FAF"/>
    <w:rsid w:val="005359C2"/>
    <w:rsid w:val="00535A69"/>
    <w:rsid w:val="00537496"/>
    <w:rsid w:val="00537B1F"/>
    <w:rsid w:val="00540582"/>
    <w:rsid w:val="005426AF"/>
    <w:rsid w:val="00542EDB"/>
    <w:rsid w:val="00551191"/>
    <w:rsid w:val="00564E62"/>
    <w:rsid w:val="005662F6"/>
    <w:rsid w:val="00573D02"/>
    <w:rsid w:val="00577767"/>
    <w:rsid w:val="00580078"/>
    <w:rsid w:val="00586878"/>
    <w:rsid w:val="00591003"/>
    <w:rsid w:val="005A0DE1"/>
    <w:rsid w:val="005A769D"/>
    <w:rsid w:val="005B7866"/>
    <w:rsid w:val="005C6364"/>
    <w:rsid w:val="005D76A9"/>
    <w:rsid w:val="005E0B2A"/>
    <w:rsid w:val="005E1C26"/>
    <w:rsid w:val="005F3D03"/>
    <w:rsid w:val="005F44A1"/>
    <w:rsid w:val="005F5A59"/>
    <w:rsid w:val="0060229A"/>
    <w:rsid w:val="00612826"/>
    <w:rsid w:val="00631230"/>
    <w:rsid w:val="00631E42"/>
    <w:rsid w:val="00633BB9"/>
    <w:rsid w:val="00661B7B"/>
    <w:rsid w:val="00662F89"/>
    <w:rsid w:val="00663078"/>
    <w:rsid w:val="00685755"/>
    <w:rsid w:val="00685F8D"/>
    <w:rsid w:val="00686EFA"/>
    <w:rsid w:val="00687DD4"/>
    <w:rsid w:val="00691756"/>
    <w:rsid w:val="00695A6E"/>
    <w:rsid w:val="006961CF"/>
    <w:rsid w:val="0069753C"/>
    <w:rsid w:val="006A1418"/>
    <w:rsid w:val="006A3DC1"/>
    <w:rsid w:val="006A65CD"/>
    <w:rsid w:val="006B313B"/>
    <w:rsid w:val="006B670D"/>
    <w:rsid w:val="006B728A"/>
    <w:rsid w:val="006D6024"/>
    <w:rsid w:val="006D64B2"/>
    <w:rsid w:val="006E0E68"/>
    <w:rsid w:val="006E1637"/>
    <w:rsid w:val="006E29F9"/>
    <w:rsid w:val="006E5DE6"/>
    <w:rsid w:val="006E73CA"/>
    <w:rsid w:val="006E794A"/>
    <w:rsid w:val="006F27E8"/>
    <w:rsid w:val="006F3FA9"/>
    <w:rsid w:val="006F548F"/>
    <w:rsid w:val="007003F1"/>
    <w:rsid w:val="0070121B"/>
    <w:rsid w:val="00705BE1"/>
    <w:rsid w:val="00706F62"/>
    <w:rsid w:val="0071130A"/>
    <w:rsid w:val="00714ABE"/>
    <w:rsid w:val="007332AF"/>
    <w:rsid w:val="007425F8"/>
    <w:rsid w:val="00744312"/>
    <w:rsid w:val="007459E2"/>
    <w:rsid w:val="00752C19"/>
    <w:rsid w:val="007568EF"/>
    <w:rsid w:val="0075773A"/>
    <w:rsid w:val="00760029"/>
    <w:rsid w:val="0077709B"/>
    <w:rsid w:val="0078135F"/>
    <w:rsid w:val="007828CC"/>
    <w:rsid w:val="0078641E"/>
    <w:rsid w:val="00787F53"/>
    <w:rsid w:val="00795653"/>
    <w:rsid w:val="007A1688"/>
    <w:rsid w:val="007A191F"/>
    <w:rsid w:val="007A23B1"/>
    <w:rsid w:val="007A568A"/>
    <w:rsid w:val="007A5BFD"/>
    <w:rsid w:val="007A6666"/>
    <w:rsid w:val="007D107F"/>
    <w:rsid w:val="007D1CFA"/>
    <w:rsid w:val="007D299D"/>
    <w:rsid w:val="007D3A2E"/>
    <w:rsid w:val="007D3B08"/>
    <w:rsid w:val="007E3223"/>
    <w:rsid w:val="007E493A"/>
    <w:rsid w:val="007E5344"/>
    <w:rsid w:val="007E7738"/>
    <w:rsid w:val="007F0CD6"/>
    <w:rsid w:val="007F3853"/>
    <w:rsid w:val="007F409A"/>
    <w:rsid w:val="00806051"/>
    <w:rsid w:val="008142D8"/>
    <w:rsid w:val="00822B63"/>
    <w:rsid w:val="0082400E"/>
    <w:rsid w:val="008261F3"/>
    <w:rsid w:val="008300CD"/>
    <w:rsid w:val="008320BF"/>
    <w:rsid w:val="00832412"/>
    <w:rsid w:val="00832538"/>
    <w:rsid w:val="00834DBC"/>
    <w:rsid w:val="00844552"/>
    <w:rsid w:val="00844AC5"/>
    <w:rsid w:val="008471B7"/>
    <w:rsid w:val="0084793F"/>
    <w:rsid w:val="00847DFF"/>
    <w:rsid w:val="008510D9"/>
    <w:rsid w:val="0085574A"/>
    <w:rsid w:val="00855BB3"/>
    <w:rsid w:val="0086153C"/>
    <w:rsid w:val="008616BA"/>
    <w:rsid w:val="00863C6F"/>
    <w:rsid w:val="00874259"/>
    <w:rsid w:val="00875481"/>
    <w:rsid w:val="00876052"/>
    <w:rsid w:val="00880099"/>
    <w:rsid w:val="00892460"/>
    <w:rsid w:val="008A44C4"/>
    <w:rsid w:val="008A5B36"/>
    <w:rsid w:val="008B1F51"/>
    <w:rsid w:val="008C512C"/>
    <w:rsid w:val="008D7F73"/>
    <w:rsid w:val="008E6BC8"/>
    <w:rsid w:val="008E76A5"/>
    <w:rsid w:val="008F2BBF"/>
    <w:rsid w:val="008F39ED"/>
    <w:rsid w:val="008F4380"/>
    <w:rsid w:val="009016F4"/>
    <w:rsid w:val="0090375D"/>
    <w:rsid w:val="0090452C"/>
    <w:rsid w:val="00904DCF"/>
    <w:rsid w:val="00905FE7"/>
    <w:rsid w:val="00906856"/>
    <w:rsid w:val="009114B3"/>
    <w:rsid w:val="009119F1"/>
    <w:rsid w:val="00913ACC"/>
    <w:rsid w:val="009238E9"/>
    <w:rsid w:val="009243A6"/>
    <w:rsid w:val="00932F94"/>
    <w:rsid w:val="009340E0"/>
    <w:rsid w:val="00936D13"/>
    <w:rsid w:val="00941663"/>
    <w:rsid w:val="00950DEC"/>
    <w:rsid w:val="00972997"/>
    <w:rsid w:val="00972A11"/>
    <w:rsid w:val="00983E95"/>
    <w:rsid w:val="00984304"/>
    <w:rsid w:val="009849BC"/>
    <w:rsid w:val="00984C74"/>
    <w:rsid w:val="00990E1D"/>
    <w:rsid w:val="009916DB"/>
    <w:rsid w:val="00991C33"/>
    <w:rsid w:val="009939A4"/>
    <w:rsid w:val="00995643"/>
    <w:rsid w:val="009A0853"/>
    <w:rsid w:val="009A657A"/>
    <w:rsid w:val="009C0F87"/>
    <w:rsid w:val="009C2A71"/>
    <w:rsid w:val="009E28CE"/>
    <w:rsid w:val="009E2FFF"/>
    <w:rsid w:val="009E7FB6"/>
    <w:rsid w:val="009F115E"/>
    <w:rsid w:val="009F4262"/>
    <w:rsid w:val="009F4CD4"/>
    <w:rsid w:val="009F4F75"/>
    <w:rsid w:val="00A02E49"/>
    <w:rsid w:val="00A05C28"/>
    <w:rsid w:val="00A06225"/>
    <w:rsid w:val="00A123F0"/>
    <w:rsid w:val="00A1286B"/>
    <w:rsid w:val="00A15D1F"/>
    <w:rsid w:val="00A16111"/>
    <w:rsid w:val="00A170A0"/>
    <w:rsid w:val="00A35B94"/>
    <w:rsid w:val="00A37793"/>
    <w:rsid w:val="00A54720"/>
    <w:rsid w:val="00A62C7E"/>
    <w:rsid w:val="00A63B5A"/>
    <w:rsid w:val="00A868E0"/>
    <w:rsid w:val="00A8750C"/>
    <w:rsid w:val="00A913D2"/>
    <w:rsid w:val="00A95078"/>
    <w:rsid w:val="00AA0044"/>
    <w:rsid w:val="00AA6828"/>
    <w:rsid w:val="00AB0B19"/>
    <w:rsid w:val="00AB22BF"/>
    <w:rsid w:val="00AB2D33"/>
    <w:rsid w:val="00AC38B6"/>
    <w:rsid w:val="00AC3E95"/>
    <w:rsid w:val="00AC5181"/>
    <w:rsid w:val="00AD0BE1"/>
    <w:rsid w:val="00AD1B4F"/>
    <w:rsid w:val="00AD1B69"/>
    <w:rsid w:val="00AD39F9"/>
    <w:rsid w:val="00AE1C66"/>
    <w:rsid w:val="00AE2369"/>
    <w:rsid w:val="00AF34F6"/>
    <w:rsid w:val="00AF4160"/>
    <w:rsid w:val="00B00E6A"/>
    <w:rsid w:val="00B04C6B"/>
    <w:rsid w:val="00B05201"/>
    <w:rsid w:val="00B05BC2"/>
    <w:rsid w:val="00B06B6B"/>
    <w:rsid w:val="00B1290D"/>
    <w:rsid w:val="00B129F1"/>
    <w:rsid w:val="00B137F1"/>
    <w:rsid w:val="00B150F7"/>
    <w:rsid w:val="00B1768F"/>
    <w:rsid w:val="00B340E5"/>
    <w:rsid w:val="00B43706"/>
    <w:rsid w:val="00B550A8"/>
    <w:rsid w:val="00B56AA0"/>
    <w:rsid w:val="00B57D40"/>
    <w:rsid w:val="00B63280"/>
    <w:rsid w:val="00B67F66"/>
    <w:rsid w:val="00B7204C"/>
    <w:rsid w:val="00B77F01"/>
    <w:rsid w:val="00B9352D"/>
    <w:rsid w:val="00B93EF5"/>
    <w:rsid w:val="00B94A21"/>
    <w:rsid w:val="00BA2B6F"/>
    <w:rsid w:val="00BA4259"/>
    <w:rsid w:val="00BA6FAC"/>
    <w:rsid w:val="00BA7E32"/>
    <w:rsid w:val="00BB509A"/>
    <w:rsid w:val="00BB57E1"/>
    <w:rsid w:val="00BC2783"/>
    <w:rsid w:val="00BC36AD"/>
    <w:rsid w:val="00BD4EF8"/>
    <w:rsid w:val="00BE4622"/>
    <w:rsid w:val="00BE7EB0"/>
    <w:rsid w:val="00BF600D"/>
    <w:rsid w:val="00C00340"/>
    <w:rsid w:val="00C025E7"/>
    <w:rsid w:val="00C11D77"/>
    <w:rsid w:val="00C13EB8"/>
    <w:rsid w:val="00C144B2"/>
    <w:rsid w:val="00C310AF"/>
    <w:rsid w:val="00C33AF3"/>
    <w:rsid w:val="00C366F0"/>
    <w:rsid w:val="00C52F4E"/>
    <w:rsid w:val="00C640A6"/>
    <w:rsid w:val="00C6488A"/>
    <w:rsid w:val="00C73C26"/>
    <w:rsid w:val="00C75C01"/>
    <w:rsid w:val="00C77585"/>
    <w:rsid w:val="00C80EC0"/>
    <w:rsid w:val="00C844A2"/>
    <w:rsid w:val="00C85F6F"/>
    <w:rsid w:val="00C9090D"/>
    <w:rsid w:val="00C94ACC"/>
    <w:rsid w:val="00CA2CB1"/>
    <w:rsid w:val="00CA4CFE"/>
    <w:rsid w:val="00CB094D"/>
    <w:rsid w:val="00CB3F09"/>
    <w:rsid w:val="00CC49A2"/>
    <w:rsid w:val="00CD6740"/>
    <w:rsid w:val="00CD7DCF"/>
    <w:rsid w:val="00CE470C"/>
    <w:rsid w:val="00CF1603"/>
    <w:rsid w:val="00CF3F62"/>
    <w:rsid w:val="00CF5AD4"/>
    <w:rsid w:val="00D00489"/>
    <w:rsid w:val="00D06003"/>
    <w:rsid w:val="00D065AE"/>
    <w:rsid w:val="00D07AD8"/>
    <w:rsid w:val="00D10E73"/>
    <w:rsid w:val="00D1239E"/>
    <w:rsid w:val="00D136EA"/>
    <w:rsid w:val="00D33014"/>
    <w:rsid w:val="00D333BA"/>
    <w:rsid w:val="00D45446"/>
    <w:rsid w:val="00D51C67"/>
    <w:rsid w:val="00D53097"/>
    <w:rsid w:val="00D675D6"/>
    <w:rsid w:val="00D67DC3"/>
    <w:rsid w:val="00D72210"/>
    <w:rsid w:val="00D82E82"/>
    <w:rsid w:val="00D845F4"/>
    <w:rsid w:val="00D866FC"/>
    <w:rsid w:val="00D93FCF"/>
    <w:rsid w:val="00D957C9"/>
    <w:rsid w:val="00DA50CA"/>
    <w:rsid w:val="00DB16AF"/>
    <w:rsid w:val="00DE1230"/>
    <w:rsid w:val="00DE55D3"/>
    <w:rsid w:val="00DE68B8"/>
    <w:rsid w:val="00DF0715"/>
    <w:rsid w:val="00DF1B82"/>
    <w:rsid w:val="00E0103E"/>
    <w:rsid w:val="00E03B7A"/>
    <w:rsid w:val="00E13F30"/>
    <w:rsid w:val="00E20062"/>
    <w:rsid w:val="00E34161"/>
    <w:rsid w:val="00E36328"/>
    <w:rsid w:val="00E4701B"/>
    <w:rsid w:val="00E47E7F"/>
    <w:rsid w:val="00E73C12"/>
    <w:rsid w:val="00E7611B"/>
    <w:rsid w:val="00E764AF"/>
    <w:rsid w:val="00E85F67"/>
    <w:rsid w:val="00E87EFA"/>
    <w:rsid w:val="00EA0447"/>
    <w:rsid w:val="00EA1220"/>
    <w:rsid w:val="00EB0BD5"/>
    <w:rsid w:val="00EB0DB1"/>
    <w:rsid w:val="00EB6908"/>
    <w:rsid w:val="00EC3FEA"/>
    <w:rsid w:val="00EC4D4E"/>
    <w:rsid w:val="00EC5C76"/>
    <w:rsid w:val="00EC786A"/>
    <w:rsid w:val="00ED08A8"/>
    <w:rsid w:val="00ED3577"/>
    <w:rsid w:val="00ED7358"/>
    <w:rsid w:val="00EE5B41"/>
    <w:rsid w:val="00EF03D7"/>
    <w:rsid w:val="00EF5DE7"/>
    <w:rsid w:val="00EF7B7B"/>
    <w:rsid w:val="00F02DC0"/>
    <w:rsid w:val="00F04CD0"/>
    <w:rsid w:val="00F07A36"/>
    <w:rsid w:val="00F15E35"/>
    <w:rsid w:val="00F237CE"/>
    <w:rsid w:val="00F25F6B"/>
    <w:rsid w:val="00F30263"/>
    <w:rsid w:val="00F340E7"/>
    <w:rsid w:val="00F40606"/>
    <w:rsid w:val="00F40A5B"/>
    <w:rsid w:val="00F43D69"/>
    <w:rsid w:val="00F5116F"/>
    <w:rsid w:val="00F52448"/>
    <w:rsid w:val="00F52941"/>
    <w:rsid w:val="00F5401F"/>
    <w:rsid w:val="00F549B6"/>
    <w:rsid w:val="00F54F51"/>
    <w:rsid w:val="00F661C1"/>
    <w:rsid w:val="00F802D1"/>
    <w:rsid w:val="00F803E7"/>
    <w:rsid w:val="00F856C0"/>
    <w:rsid w:val="00F938E3"/>
    <w:rsid w:val="00F93FF0"/>
    <w:rsid w:val="00F94829"/>
    <w:rsid w:val="00F94F31"/>
    <w:rsid w:val="00FA2F6F"/>
    <w:rsid w:val="00FA3F4D"/>
    <w:rsid w:val="00FA5032"/>
    <w:rsid w:val="00FB0F5E"/>
    <w:rsid w:val="00FB2E72"/>
    <w:rsid w:val="00FB523A"/>
    <w:rsid w:val="00FB707E"/>
    <w:rsid w:val="00FC2402"/>
    <w:rsid w:val="00FC35AF"/>
    <w:rsid w:val="00FC56D6"/>
    <w:rsid w:val="00FF5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o:shapelayout v:ext="edit">
      <o:idmap v:ext="edit" data="1"/>
    </o:shapelayout>
  </w:shapeDefaults>
  <w:decimalSymbol w:val="."/>
  <w:listSeparator w:val=","/>
  <w15:chartTrackingRefBased/>
  <w15:docId w15:val="{B651E01F-F93E-4B95-9567-3F0D70AE6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FD6"/>
    <w:rPr>
      <w:rFonts w:ascii="Trebuchet MS" w:eastAsia="Times New Roman" w:hAnsi="Trebuchet MS"/>
      <w:color w:val="000000"/>
      <w:sz w:val="24"/>
    </w:rPr>
  </w:style>
  <w:style w:type="paragraph" w:styleId="Heading1">
    <w:name w:val="heading 1"/>
    <w:basedOn w:val="Normal"/>
    <w:next w:val="Normal"/>
    <w:link w:val="Heading1Char"/>
    <w:qFormat/>
    <w:rsid w:val="00BF600D"/>
    <w:pPr>
      <w:keepNext/>
      <w:outlineLvl w:val="0"/>
    </w:pPr>
    <w:rPr>
      <w:rFonts w:ascii="Century Gothic" w:hAnsi="Century Gothic" w:cs="Arial"/>
      <w:b/>
      <w:color w:val="3A4B6A" w:themeColor="accent4"/>
      <w:sz w:val="36"/>
      <w:szCs w:val="36"/>
    </w:rPr>
  </w:style>
  <w:style w:type="paragraph" w:styleId="Heading2">
    <w:name w:val="heading 2"/>
    <w:basedOn w:val="Normal"/>
    <w:next w:val="Normal"/>
    <w:link w:val="Heading2Char"/>
    <w:qFormat/>
    <w:rsid w:val="00C77585"/>
    <w:pPr>
      <w:keepNext/>
      <w:spacing w:after="40"/>
      <w:outlineLvl w:val="1"/>
    </w:pPr>
    <w:rPr>
      <w:rFonts w:ascii="Century Gothic" w:hAnsi="Century Gothic" w:cs="Arial"/>
      <w:b/>
      <w:color w:val="3A4B6A" w:themeColor="accent4"/>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FF55D8"/>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basedOn w:val="DefaultParagraphFont"/>
    <w:link w:val="BodyText"/>
    <w:rsid w:val="00C640A6"/>
    <w:rPr>
      <w:rFonts w:ascii="Trebuchet MS"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806051"/>
    <w:pPr>
      <w:spacing w:before="60"/>
    </w:pPr>
    <w:rPr>
      <w:rFonts w:ascii="Arial Black" w:hAnsi="Arial Black"/>
      <w:color w:val="336699"/>
      <w:szCs w:val="24"/>
    </w:rPr>
  </w:style>
  <w:style w:type="character" w:customStyle="1" w:styleId="TOCNumberChar">
    <w:name w:val="TOC Number Char"/>
    <w:basedOn w:val="DefaultParagraphFont"/>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basedOn w:val="DefaultParagraphFont"/>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paragraph" w:customStyle="1" w:styleId="Style1">
    <w:name w:val="Style1"/>
    <w:basedOn w:val="Heading2"/>
    <w:link w:val="Style1Char"/>
    <w:qFormat/>
    <w:rsid w:val="00337E9B"/>
    <w:rPr>
      <w:sz w:val="24"/>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paragraph" w:customStyle="1" w:styleId="Style2">
    <w:name w:val="Style2"/>
    <w:basedOn w:val="Normal"/>
    <w:link w:val="Style2Char"/>
    <w:qFormat/>
    <w:rsid w:val="00BF600D"/>
    <w:rPr>
      <w:rFonts w:ascii="Century Gothic" w:hAnsi="Century Gothic"/>
      <w:b/>
      <w:noProof/>
      <w:color w:val="FFC000" w:themeColor="accent3"/>
      <w:sz w:val="36"/>
    </w:rPr>
  </w:style>
  <w:style w:type="character" w:customStyle="1" w:styleId="Heading2Char">
    <w:name w:val="Heading 2 Char"/>
    <w:basedOn w:val="DefaultParagraphFont"/>
    <w:link w:val="Heading2"/>
    <w:rsid w:val="00C77585"/>
    <w:rPr>
      <w:rFonts w:ascii="Century Gothic" w:eastAsia="Times New Roman" w:hAnsi="Century Gothic" w:cs="Arial"/>
      <w:b/>
      <w:color w:val="3A4B6A" w:themeColor="accent4"/>
      <w:sz w:val="32"/>
      <w:szCs w:val="32"/>
    </w:rPr>
  </w:style>
  <w:style w:type="character" w:customStyle="1" w:styleId="Style1Char">
    <w:name w:val="Style1 Char"/>
    <w:basedOn w:val="Heading2Char"/>
    <w:link w:val="Style1"/>
    <w:rsid w:val="00337E9B"/>
    <w:rPr>
      <w:rFonts w:ascii="Century Gothic" w:eastAsia="Times New Roman" w:hAnsi="Century Gothic" w:cs="Arial"/>
      <w:b/>
      <w:color w:val="3A4B6A" w:themeColor="accent4"/>
      <w:sz w:val="24"/>
      <w:szCs w:val="32"/>
    </w:rPr>
  </w:style>
  <w:style w:type="paragraph" w:styleId="Title">
    <w:name w:val="Title"/>
    <w:basedOn w:val="Normal"/>
    <w:next w:val="Normal"/>
    <w:link w:val="TitleChar"/>
    <w:qFormat/>
    <w:rsid w:val="00BF600D"/>
    <w:pPr>
      <w:contextualSpacing/>
    </w:pPr>
    <w:rPr>
      <w:rFonts w:asciiTheme="majorHAnsi" w:eastAsiaTheme="majorEastAsia" w:hAnsiTheme="majorHAnsi" w:cstheme="majorBidi"/>
      <w:color w:val="auto"/>
      <w:spacing w:val="-10"/>
      <w:kern w:val="28"/>
      <w:sz w:val="56"/>
      <w:szCs w:val="56"/>
    </w:rPr>
  </w:style>
  <w:style w:type="character" w:customStyle="1" w:styleId="Style2Char">
    <w:name w:val="Style2 Char"/>
    <w:basedOn w:val="DefaultParagraphFont"/>
    <w:link w:val="Style2"/>
    <w:rsid w:val="00BF600D"/>
    <w:rPr>
      <w:rFonts w:ascii="Century Gothic" w:eastAsia="Times New Roman" w:hAnsi="Century Gothic"/>
      <w:b/>
      <w:noProof/>
      <w:color w:val="FFC000" w:themeColor="accent3"/>
      <w:sz w:val="36"/>
    </w:rPr>
  </w:style>
  <w:style w:type="character" w:customStyle="1" w:styleId="TitleChar">
    <w:name w:val="Title Char"/>
    <w:basedOn w:val="DefaultParagraphFont"/>
    <w:link w:val="Title"/>
    <w:rsid w:val="00BF600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C77585"/>
    <w:rPr>
      <w:rFonts w:ascii="Century Gothic" w:eastAsia="Times New Roman" w:hAnsi="Century Gothic" w:cs="Arial"/>
      <w:b/>
      <w:color w:val="3A4B6A" w:themeColor="accent4"/>
      <w:sz w:val="36"/>
      <w:szCs w:val="36"/>
    </w:rPr>
  </w:style>
  <w:style w:type="paragraph" w:styleId="ListParagraph">
    <w:name w:val="List Paragraph"/>
    <w:basedOn w:val="Normal"/>
    <w:uiPriority w:val="34"/>
    <w:qFormat/>
    <w:rsid w:val="00FF55D8"/>
    <w:pPr>
      <w:ind w:left="720"/>
      <w:contextualSpacing/>
    </w:pPr>
  </w:style>
  <w:style w:type="character" w:styleId="Hyperlink">
    <w:name w:val="Hyperlink"/>
    <w:basedOn w:val="DefaultParagraphFont"/>
    <w:uiPriority w:val="99"/>
    <w:unhideWhenUsed/>
    <w:rsid w:val="00B06B6B"/>
    <w:rPr>
      <w:color w:val="0000FF"/>
      <w:u w:val="single"/>
    </w:rPr>
  </w:style>
  <w:style w:type="character" w:styleId="FollowedHyperlink">
    <w:name w:val="FollowedHyperlink"/>
    <w:basedOn w:val="DefaultParagraphFont"/>
    <w:rsid w:val="00332130"/>
    <w:rPr>
      <w:color w:val="42B8D6" w:themeColor="followedHyperlink"/>
      <w:u w:val="single"/>
    </w:rPr>
  </w:style>
  <w:style w:type="paragraph" w:customStyle="1" w:styleId="article-overview">
    <w:name w:val="article-overview"/>
    <w:basedOn w:val="Normal"/>
    <w:rsid w:val="00EB0BD5"/>
    <w:pPr>
      <w:spacing w:before="100" w:beforeAutospacing="1" w:after="100" w:afterAutospacing="1"/>
    </w:pPr>
    <w:rPr>
      <w:rFonts w:ascii="Times New Roman" w:hAnsi="Times New Roman"/>
      <w:color w:val="auto"/>
      <w:szCs w:val="24"/>
    </w:rPr>
  </w:style>
  <w:style w:type="paragraph" w:styleId="NormalWeb">
    <w:name w:val="Normal (Web)"/>
    <w:basedOn w:val="Normal"/>
    <w:uiPriority w:val="99"/>
    <w:unhideWhenUsed/>
    <w:rsid w:val="00EB0BD5"/>
    <w:pPr>
      <w:spacing w:before="100" w:beforeAutospacing="1" w:after="100" w:afterAutospacing="1"/>
    </w:pPr>
    <w:rPr>
      <w:rFonts w:ascii="Times New Roman" w:hAnsi="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782871">
      <w:bodyDiv w:val="1"/>
      <w:marLeft w:val="0"/>
      <w:marRight w:val="0"/>
      <w:marTop w:val="0"/>
      <w:marBottom w:val="0"/>
      <w:divBdr>
        <w:top w:val="none" w:sz="0" w:space="0" w:color="auto"/>
        <w:left w:val="none" w:sz="0" w:space="0" w:color="auto"/>
        <w:bottom w:val="none" w:sz="0" w:space="0" w:color="auto"/>
        <w:right w:val="none" w:sz="0" w:space="0" w:color="auto"/>
      </w:divBdr>
      <w:divsChild>
        <w:div w:id="528448474">
          <w:marLeft w:val="0"/>
          <w:marRight w:val="0"/>
          <w:marTop w:val="0"/>
          <w:marBottom w:val="0"/>
          <w:divBdr>
            <w:top w:val="none" w:sz="0" w:space="0" w:color="auto"/>
            <w:left w:val="none" w:sz="0" w:space="0" w:color="auto"/>
            <w:bottom w:val="none" w:sz="0" w:space="0" w:color="auto"/>
            <w:right w:val="none" w:sz="0" w:space="0" w:color="auto"/>
          </w:divBdr>
        </w:div>
      </w:divsChild>
    </w:div>
    <w:div w:id="761995646">
      <w:bodyDiv w:val="1"/>
      <w:marLeft w:val="0"/>
      <w:marRight w:val="0"/>
      <w:marTop w:val="0"/>
      <w:marBottom w:val="0"/>
      <w:divBdr>
        <w:top w:val="none" w:sz="0" w:space="0" w:color="auto"/>
        <w:left w:val="none" w:sz="0" w:space="0" w:color="auto"/>
        <w:bottom w:val="none" w:sz="0" w:space="0" w:color="auto"/>
        <w:right w:val="none" w:sz="0" w:space="0" w:color="auto"/>
      </w:divBdr>
    </w:div>
    <w:div w:id="1211504106">
      <w:bodyDiv w:val="1"/>
      <w:marLeft w:val="0"/>
      <w:marRight w:val="0"/>
      <w:marTop w:val="0"/>
      <w:marBottom w:val="0"/>
      <w:divBdr>
        <w:top w:val="none" w:sz="0" w:space="0" w:color="auto"/>
        <w:left w:val="none" w:sz="0" w:space="0" w:color="auto"/>
        <w:bottom w:val="none" w:sz="0" w:space="0" w:color="auto"/>
        <w:right w:val="none" w:sz="0" w:space="0" w:color="auto"/>
      </w:divBdr>
    </w:div>
    <w:div w:id="1280839457">
      <w:bodyDiv w:val="1"/>
      <w:marLeft w:val="0"/>
      <w:marRight w:val="0"/>
      <w:marTop w:val="0"/>
      <w:marBottom w:val="0"/>
      <w:divBdr>
        <w:top w:val="none" w:sz="0" w:space="0" w:color="auto"/>
        <w:left w:val="none" w:sz="0" w:space="0" w:color="auto"/>
        <w:bottom w:val="none" w:sz="0" w:space="0" w:color="auto"/>
        <w:right w:val="none" w:sz="0" w:space="0" w:color="auto"/>
      </w:divBdr>
    </w:div>
    <w:div w:id="1402366058">
      <w:bodyDiv w:val="1"/>
      <w:marLeft w:val="0"/>
      <w:marRight w:val="0"/>
      <w:marTop w:val="0"/>
      <w:marBottom w:val="0"/>
      <w:divBdr>
        <w:top w:val="none" w:sz="0" w:space="0" w:color="auto"/>
        <w:left w:val="none" w:sz="0" w:space="0" w:color="auto"/>
        <w:bottom w:val="none" w:sz="0" w:space="0" w:color="auto"/>
        <w:right w:val="none" w:sz="0" w:space="0" w:color="auto"/>
      </w:divBdr>
    </w:div>
    <w:div w:id="1702854623">
      <w:bodyDiv w:val="1"/>
      <w:marLeft w:val="0"/>
      <w:marRight w:val="0"/>
      <w:marTop w:val="0"/>
      <w:marBottom w:val="0"/>
      <w:divBdr>
        <w:top w:val="none" w:sz="0" w:space="0" w:color="auto"/>
        <w:left w:val="none" w:sz="0" w:space="0" w:color="auto"/>
        <w:bottom w:val="none" w:sz="0" w:space="0" w:color="auto"/>
        <w:right w:val="none" w:sz="0" w:space="0" w:color="auto"/>
      </w:divBdr>
    </w:div>
    <w:div w:id="1922055184">
      <w:bodyDiv w:val="1"/>
      <w:marLeft w:val="0"/>
      <w:marRight w:val="0"/>
      <w:marTop w:val="0"/>
      <w:marBottom w:val="0"/>
      <w:divBdr>
        <w:top w:val="none" w:sz="0" w:space="0" w:color="auto"/>
        <w:left w:val="none" w:sz="0" w:space="0" w:color="auto"/>
        <w:bottom w:val="none" w:sz="0" w:space="0" w:color="auto"/>
        <w:right w:val="none" w:sz="0" w:space="0" w:color="auto"/>
      </w:divBdr>
    </w:div>
    <w:div w:id="203954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NorthStar%20GEAR%20UP\NorthStar%208th%20Graders\Newsletters\Summer_Newsletter_2019.dotx" TargetMode="External"/></Relationships>
</file>

<file path=word/theme/theme1.xml><?xml version="1.0" encoding="utf-8"?>
<a:theme xmlns:a="http://schemas.openxmlformats.org/drawingml/2006/main" name="Office Theme">
  <a:themeElements>
    <a:clrScheme name="Custom 1">
      <a:dk1>
        <a:srgbClr val="1C1935"/>
      </a:dk1>
      <a:lt1>
        <a:srgbClr val="ECE0C8"/>
      </a:lt1>
      <a:dk2>
        <a:srgbClr val="3A4B6A"/>
      </a:dk2>
      <a:lt2>
        <a:srgbClr val="EAEAEA"/>
      </a:lt2>
      <a:accent1>
        <a:srgbClr val="FF3300"/>
      </a:accent1>
      <a:accent2>
        <a:srgbClr val="9ABEBD"/>
      </a:accent2>
      <a:accent3>
        <a:srgbClr val="FFC000"/>
      </a:accent3>
      <a:accent4>
        <a:srgbClr val="3A4B6A"/>
      </a:accent4>
      <a:accent5>
        <a:srgbClr val="9ABEBD"/>
      </a:accent5>
      <a:accent6>
        <a:srgbClr val="F0EDE8"/>
      </a:accent6>
      <a:hlink>
        <a:srgbClr val="06707D"/>
      </a:hlink>
      <a:folHlink>
        <a:srgbClr val="42B8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68A2A-4E76-4A8C-A9B5-AE04C4333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Summer_Newsletter_2019.dotx</Template>
  <TotalTime>0</TotalTime>
  <Pages>4</Pages>
  <Words>18</Words>
  <Characters>103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Rospierski</dc:creator>
  <cp:keywords/>
  <dc:description/>
  <cp:lastModifiedBy>Rena Gregorich</cp:lastModifiedBy>
  <cp:revision>2</cp:revision>
  <cp:lastPrinted>2020-03-20T16:49:00Z</cp:lastPrinted>
  <dcterms:created xsi:type="dcterms:W3CDTF">2020-04-02T19:12:00Z</dcterms:created>
  <dcterms:modified xsi:type="dcterms:W3CDTF">2020-04-02T19:12:00Z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