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7F5DDC">
      <w:r>
        <w:rPr>
          <w:noProof/>
        </w:rPr>
        <w:drawing>
          <wp:anchor distT="0" distB="0" distL="114300" distR="114300" simplePos="0" relativeHeight="251706368" behindDoc="1" locked="0" layoutInCell="1" allowOverlap="1" wp14:anchorId="5BC963CD" wp14:editId="58069993">
            <wp:simplePos x="0" y="0"/>
            <wp:positionH relativeFrom="column">
              <wp:posOffset>971550</wp:posOffset>
            </wp:positionH>
            <wp:positionV relativeFrom="paragraph">
              <wp:posOffset>1084</wp:posOffset>
            </wp:positionV>
            <wp:extent cx="1362075" cy="166579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Uplogo.jpg"/>
                    <pic:cNvPicPr/>
                  </pic:nvPicPr>
                  <pic:blipFill>
                    <a:blip r:embed="rId9">
                      <a:extLst>
                        <a:ext uri="{28A0092B-C50C-407E-A947-70E740481C1C}">
                          <a14:useLocalDpi xmlns:a14="http://schemas.microsoft.com/office/drawing/2010/main" val="0"/>
                        </a:ext>
                      </a:extLst>
                    </a:blip>
                    <a:stretch>
                      <a:fillRect/>
                    </a:stretch>
                  </pic:blipFill>
                  <pic:spPr>
                    <a:xfrm>
                      <a:off x="0" y="0"/>
                      <a:ext cx="1362075" cy="1665791"/>
                    </a:xfrm>
                    <a:prstGeom prst="rect">
                      <a:avLst/>
                    </a:prstGeom>
                  </pic:spPr>
                </pic:pic>
              </a:graphicData>
            </a:graphic>
            <wp14:sizeRelH relativeFrom="page">
              <wp14:pctWidth>0</wp14:pctWidth>
            </wp14:sizeRelH>
            <wp14:sizeRelV relativeFrom="page">
              <wp14:pctHeight>0</wp14:pctHeight>
            </wp14:sizeRelV>
          </wp:anchor>
        </w:drawing>
      </w:r>
      <w:r w:rsidR="00707635">
        <w:rPr>
          <w:noProof/>
        </w:rPr>
        <mc:AlternateContent>
          <mc:Choice Requires="wps">
            <w:drawing>
              <wp:anchor distT="0" distB="0" distL="114300" distR="114300" simplePos="0" relativeHeight="251657216" behindDoc="0" locked="0" layoutInCell="1" allowOverlap="1" wp14:anchorId="103E6EAD" wp14:editId="4628A742">
                <wp:simplePos x="0" y="0"/>
                <wp:positionH relativeFrom="column">
                  <wp:posOffset>3756025</wp:posOffset>
                </wp:positionH>
                <wp:positionV relativeFrom="paragraph">
                  <wp:posOffset>217170</wp:posOffset>
                </wp:positionV>
                <wp:extent cx="3222625" cy="683260"/>
                <wp:effectExtent l="0" t="0" r="15875" b="2540"/>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wps:spPr>
                      <wps:txbx>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C933DF" w:rsidP="004F0F33">
                            <w:pPr>
                              <w:pStyle w:val="NewsletterDate"/>
                              <w:rPr>
                                <w:sz w:val="32"/>
                              </w:rPr>
                            </w:pPr>
                            <w:r>
                              <w:rPr>
                                <w:sz w:val="32"/>
                              </w:rPr>
                              <w:t>March 2016</w:t>
                            </w:r>
                          </w:p>
                          <w:p w:rsidR="00DD60A4" w:rsidRDefault="00DD60A4" w:rsidP="00575BD4">
                            <w:pPr>
                              <w:pStyle w:val="NewsletterTitle"/>
                              <w:jc w:val="left"/>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E6EAD"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" filled="f" stroked="f">
                <v:textbox inset="0,0,0,0">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C933DF" w:rsidP="004F0F33">
                      <w:pPr>
                        <w:pStyle w:val="NewsletterDate"/>
                        <w:rPr>
                          <w:sz w:val="32"/>
                        </w:rPr>
                      </w:pPr>
                      <w:r>
                        <w:rPr>
                          <w:sz w:val="32"/>
                        </w:rPr>
                        <w:t>March 2016</w:t>
                      </w:r>
                    </w:p>
                    <w:p w:rsidR="00DD60A4" w:rsidRDefault="00DD60A4" w:rsidP="00575BD4">
                      <w:pPr>
                        <w:pStyle w:val="NewsletterTitle"/>
                        <w:jc w:val="left"/>
                      </w:pPr>
                    </w:p>
                  </w:txbxContent>
                </v:textbox>
              </v:shape>
            </w:pict>
          </mc:Fallback>
        </mc:AlternateContent>
      </w:r>
      <w:r w:rsidR="00707635">
        <w:rPr>
          <w:noProof/>
        </w:rPr>
        <mc:AlternateContent>
          <mc:Choice Requires="wps">
            <w:drawing>
              <wp:anchor distT="0" distB="0" distL="114300" distR="114300" simplePos="0" relativeHeight="251651071" behindDoc="1" locked="0" layoutInCell="1" allowOverlap="1" wp14:anchorId="20A56299" wp14:editId="03C45656">
                <wp:simplePos x="0" y="0"/>
                <wp:positionH relativeFrom="column">
                  <wp:posOffset>3515360</wp:posOffset>
                </wp:positionH>
                <wp:positionV relativeFrom="paragraph">
                  <wp:posOffset>994410</wp:posOffset>
                </wp:positionV>
                <wp:extent cx="3724275" cy="8555990"/>
                <wp:effectExtent l="0" t="0" r="9525" b="0"/>
                <wp:wrapNone/>
                <wp:docPr id="9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75000"/>
                            <a:alpha val="57001"/>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1D252" id="Freeform 136" o:spid="_x0000_s1026" style="position:absolute;margin-left:276.8pt;margin-top:78.3pt;width:293.25pt;height:673.7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e36c0a [2409]"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707635">
        <w:rPr>
          <w:noProof/>
        </w:rPr>
        <mc:AlternateContent>
          <mc:Choice Requires="wps">
            <w:drawing>
              <wp:anchor distT="0" distB="0" distL="114300" distR="114300" simplePos="0" relativeHeight="251654144" behindDoc="1" locked="0" layoutInCell="1" allowOverlap="1" wp14:anchorId="1E30D10D" wp14:editId="51D08EDA">
                <wp:simplePos x="0" y="0"/>
                <wp:positionH relativeFrom="column">
                  <wp:posOffset>3956050</wp:posOffset>
                </wp:positionH>
                <wp:positionV relativeFrom="paragraph">
                  <wp:posOffset>201295</wp:posOffset>
                </wp:positionV>
                <wp:extent cx="3284220" cy="714375"/>
                <wp:effectExtent l="0" t="0" r="0" b="9525"/>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flip="none" rotWithShape="1">
                          <a:gsLst>
                            <a:gs pos="6000">
                              <a:schemeClr val="bg1">
                                <a:lumMod val="97000"/>
                                <a:lumOff val="3000"/>
                              </a:schemeClr>
                            </a:gs>
                            <a:gs pos="100000">
                              <a:schemeClr val="accent5">
                                <a:lumMod val="40000"/>
                                <a:lumOff val="60000"/>
                                <a:alpha val="40000"/>
                              </a:schemeClr>
                            </a:gs>
                          </a:gsLst>
                          <a:lin ang="0" scaled="1"/>
                          <a:tileRect/>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C559F" id="Rectangle 132" o:spid="_x0000_s1026" style="position:absolute;margin-left:311.5pt;margin-top:15.85pt;width:258.6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" fillcolor="white [3132]" stroked="f">
                <v:fill opacity="26214f" color2="#b6dde8 [1304]" rotate="t" angle="90" colors="0 white;3932f white" focus="100%" type="gradient"/>
              </v:rect>
            </w:pict>
          </mc:Fallback>
        </mc:AlternateContent>
      </w:r>
    </w:p>
    <w:p w:rsidR="00DD60A4" w:rsidRDefault="00876754">
      <w:r>
        <w:rPr>
          <w:noProof/>
        </w:rPr>
        <mc:AlternateContent>
          <mc:Choice Requires="wpg">
            <w:drawing>
              <wp:anchor distT="0" distB="0" distL="114300" distR="114300" simplePos="0" relativeHeight="251737088" behindDoc="0" locked="0" layoutInCell="1" allowOverlap="1" wp14:anchorId="104CE081" wp14:editId="704D63C4">
                <wp:simplePos x="0" y="0"/>
                <wp:positionH relativeFrom="column">
                  <wp:posOffset>95250</wp:posOffset>
                </wp:positionH>
                <wp:positionV relativeFrom="paragraph">
                  <wp:posOffset>667385</wp:posOffset>
                </wp:positionV>
                <wp:extent cx="7198360" cy="9232901"/>
                <wp:effectExtent l="0" t="0" r="0" b="6350"/>
                <wp:wrapNone/>
                <wp:docPr id="26" name="Group 26"/>
                <wp:cNvGraphicFramePr/>
                <a:graphic xmlns:a="http://schemas.openxmlformats.org/drawingml/2006/main">
                  <a:graphicData uri="http://schemas.microsoft.com/office/word/2010/wordprocessingGroup">
                    <wpg:wgp>
                      <wpg:cNvGrpSpPr/>
                      <wpg:grpSpPr>
                        <a:xfrm>
                          <a:off x="0" y="0"/>
                          <a:ext cx="7198360" cy="9232901"/>
                          <a:chOff x="0" y="-66674"/>
                          <a:chExt cx="7198360" cy="9232901"/>
                        </a:xfrm>
                      </wpg:grpSpPr>
                      <wps:wsp>
                        <wps:cNvPr id="316" name="Text Box 134"/>
                        <wps:cNvSpPr txBox="1">
                          <a:spLocks noChangeArrowheads="1"/>
                        </wps:cNvSpPr>
                        <wps:spPr bwMode="auto">
                          <a:xfrm>
                            <a:off x="0" y="714377"/>
                            <a:ext cx="3470910" cy="845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9D6" w:rsidRPr="00A95A02" w:rsidRDefault="00A95A02" w:rsidP="00A95A02">
                              <w:pPr>
                                <w:pStyle w:val="Text"/>
                                <w:spacing w:after="0"/>
                                <w:jc w:val="center"/>
                                <w:rPr>
                                  <w:b/>
                                  <w:sz w:val="28"/>
                                </w:rPr>
                              </w:pPr>
                              <w:r w:rsidRPr="00A95A02">
                                <w:rPr>
                                  <w:b/>
                                  <w:sz w:val="28"/>
                                </w:rPr>
                                <w:t>Spring Break Trip to Chicago</w:t>
                              </w:r>
                            </w:p>
                            <w:p w:rsidR="00A95A02" w:rsidRPr="00A95A02" w:rsidRDefault="00A95A02" w:rsidP="00A95A02">
                              <w:pPr>
                                <w:pStyle w:val="Text"/>
                                <w:spacing w:after="0"/>
                                <w:jc w:val="center"/>
                                <w:rPr>
                                  <w:b/>
                                  <w:sz w:val="28"/>
                                </w:rPr>
                              </w:pPr>
                              <w:r w:rsidRPr="00A95A02">
                                <w:rPr>
                                  <w:b/>
                                  <w:sz w:val="28"/>
                                </w:rPr>
                                <w:t>March 28</w:t>
                              </w:r>
                              <w:r w:rsidRPr="00A95A02">
                                <w:rPr>
                                  <w:b/>
                                  <w:sz w:val="28"/>
                                  <w:vertAlign w:val="superscript"/>
                                </w:rPr>
                                <w:t>th</w:t>
                              </w:r>
                              <w:r w:rsidRPr="00A95A02">
                                <w:rPr>
                                  <w:b/>
                                  <w:sz w:val="28"/>
                                </w:rPr>
                                <w:t xml:space="preserve"> – April 1</w:t>
                              </w:r>
                              <w:r w:rsidRPr="00A95A02">
                                <w:rPr>
                                  <w:b/>
                                  <w:sz w:val="28"/>
                                  <w:vertAlign w:val="superscript"/>
                                </w:rPr>
                                <w:t>st</w:t>
                              </w:r>
                            </w:p>
                            <w:p w:rsidR="00A95A02" w:rsidRDefault="00A95A02" w:rsidP="00A95A02">
                              <w:pPr>
                                <w:pStyle w:val="Text"/>
                                <w:spacing w:after="0"/>
                              </w:pPr>
                            </w:p>
                            <w:p w:rsidR="00A8654C" w:rsidRDefault="00A95A02" w:rsidP="00A95A02">
                              <w:r>
                                <w:t xml:space="preserve">GEAR UP </w:t>
                              </w:r>
                              <w:r w:rsidR="00A8654C">
                                <w:t xml:space="preserve">will be offering a college tour trip to Chicago.  </w:t>
                              </w:r>
                            </w:p>
                            <w:p w:rsidR="00A95A02" w:rsidRDefault="00A8654C" w:rsidP="00A95A02">
                              <w:r>
                                <w:t xml:space="preserve">GEAR UP </w:t>
                              </w:r>
                              <w:r w:rsidR="00A95A02">
                                <w:t>will cover all transportation costs on Checker Transportation, all hotels and three meals per day.  The hotels will have pools available.  Evening events will include workshops on college prep, finances, and leadership activities.  Many snacks will be provided throughout the trip.</w:t>
                              </w:r>
                            </w:p>
                            <w:p w:rsidR="008A401B" w:rsidRDefault="008A401B" w:rsidP="008A401B">
                              <w:r>
                                <w:t xml:space="preserve">Applications can be picked up from North Star’s office secretary and on our website at </w:t>
                              </w:r>
                              <w:hyperlink r:id="rId10" w:history="1">
                                <w:r w:rsidRPr="002D45DB">
                                  <w:rPr>
                                    <w:rStyle w:val="Hyperlink"/>
                                  </w:rPr>
                                  <w:t>http://www.nmu.edu/multiculturaledandres/gear-applications</w:t>
                                </w:r>
                              </w:hyperlink>
                              <w:r>
                                <w:t>.</w:t>
                              </w:r>
                            </w:p>
                            <w:p w:rsidR="00A95A02" w:rsidRDefault="00A95A02" w:rsidP="00A95A02">
                              <w:r>
                                <w:rPr>
                                  <w:noProof/>
                                </w:rPr>
                                <w:drawing>
                                  <wp:inline distT="0" distB="0" distL="0" distR="0" wp14:anchorId="55C76265" wp14:editId="5D16AF08">
                                    <wp:extent cx="2860673" cy="1600200"/>
                                    <wp:effectExtent l="0" t="0" r="0" b="0"/>
                                    <wp:docPr id="18" name="Picture 18" descr="Image result for North Park University, Chicago,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rth Park University, Chicago, 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6671" cy="1603555"/>
                                            </a:xfrm>
                                            <a:prstGeom prst="rect">
                                              <a:avLst/>
                                            </a:prstGeom>
                                            <a:noFill/>
                                            <a:ln>
                                              <a:noFill/>
                                            </a:ln>
                                          </pic:spPr>
                                        </pic:pic>
                                      </a:graphicData>
                                    </a:graphic>
                                  </wp:inline>
                                </w:drawing>
                              </w:r>
                            </w:p>
                            <w:p w:rsidR="00A95A02" w:rsidRDefault="00A95A02" w:rsidP="00A95A02">
                              <w:r>
                                <w:t xml:space="preserve">One of the schools GEAR UP will be visiting is North Park University, a Christian college.  Located in </w:t>
                              </w:r>
                              <w:r w:rsidRPr="002256AD">
                                <w:t>Chicago</w:t>
                              </w:r>
                              <w:r>
                                <w:t xml:space="preserve"> (yes, really in the city), North Park University is the ideal college experience no matter your dream or goal: an </w:t>
                              </w:r>
                              <w:r w:rsidRPr="002256AD">
                                <w:t>affordable</w:t>
                              </w:r>
                              <w:r>
                                <w:t xml:space="preserve">, challenging, and interdisciplinary liberal arts and sciences education in a world-class city and diverse faith community. Since 1891, we’ve equipped students to lead lives of significance and service. We’d be honored to count you among this group. Keep exploring to learn more about how you, like thousands before, can find your future at North Park.  </w:t>
                              </w:r>
                              <w:hyperlink r:id="rId12" w:history="1">
                                <w:r w:rsidRPr="00ED4E4D">
                                  <w:rPr>
                                    <w:rStyle w:val="Hyperlink"/>
                                  </w:rPr>
                                  <w:t>http://www.northpark.edu/Admissions/Undergraduate-Admissions/Find-Your-Future-Here</w:t>
                                </w:r>
                              </w:hyperlink>
                            </w:p>
                            <w:p w:rsidR="00A95A02" w:rsidRPr="007579D6" w:rsidRDefault="00A95A02" w:rsidP="00A95A02">
                              <w:pPr>
                                <w:pStyle w:val="Text"/>
                                <w:spacing w:after="0"/>
                              </w:pPr>
                            </w:p>
                          </w:txbxContent>
                        </wps:txbx>
                        <wps:bodyPr rot="0" vert="horz" wrap="square" lIns="91440" tIns="45720" rIns="91440" bIns="45720" anchor="t" anchorCtr="0" upright="1">
                          <a:noAutofit/>
                        </wps:bodyPr>
                      </wps:wsp>
                      <wps:wsp>
                        <wps:cNvPr id="317" name="Text Box 138"/>
                        <wps:cNvSpPr txBox="1">
                          <a:spLocks noChangeArrowheads="1"/>
                        </wps:cNvSpPr>
                        <wps:spPr bwMode="auto">
                          <a:xfrm>
                            <a:off x="3653790" y="-66674"/>
                            <a:ext cx="3544570" cy="909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A02" w:rsidRDefault="00A95A02" w:rsidP="00A95A02">
                              <w:r>
                                <w:t xml:space="preserve">Another place the students will visit is the School of the Art Institute of Chicago.  SAIC is distinct in the way that it provides </w:t>
                              </w:r>
                              <w:r w:rsidRPr="002256AD">
                                <w:t>graduate</w:t>
                              </w:r>
                              <w:r>
                                <w:t xml:space="preserve">, </w:t>
                              </w:r>
                              <w:r w:rsidRPr="002256AD">
                                <w:t>post-baccalaureate</w:t>
                              </w:r>
                              <w:r>
                                <w:t xml:space="preserve">, and </w:t>
                              </w:r>
                              <w:r w:rsidRPr="002256AD">
                                <w:t>undergraduate</w:t>
                              </w:r>
                              <w:r>
                                <w:t xml:space="preserve"> students an interdisciplinary curriculum and the necessary freedom to develop as artists, designers, and scholars. At the same time, we strive for a level of rigor, investigation, and cultural relevance that makes SAIC truly special. Our students translate the most complex ideas into tangible forms—paintings, sculptures, films, performances, books, installations, inventions, buildings, community projects, and, more often than not, a combination of the above. Few schools in the United States provide such a broad range of possibilities.</w:t>
                              </w:r>
                              <w:r w:rsidRPr="002256AD">
                                <w:t xml:space="preserve"> </w:t>
                              </w:r>
                              <w:hyperlink r:id="rId13" w:anchor="saic" w:history="1">
                                <w:r w:rsidRPr="00ED4E4D">
                                  <w:rPr>
                                    <w:rStyle w:val="Hyperlink"/>
                                  </w:rPr>
                                  <w:t>http://www.saic.edu/about/#saic</w:t>
                                </w:r>
                              </w:hyperlink>
                            </w:p>
                            <w:p w:rsidR="00A95A02" w:rsidRDefault="00A95A02" w:rsidP="00603E64">
                              <w:r>
                                <w:rPr>
                                  <w:noProof/>
                                </w:rPr>
                                <w:drawing>
                                  <wp:inline distT="0" distB="0" distL="0" distR="0" wp14:anchorId="01963797" wp14:editId="7ADF4523">
                                    <wp:extent cx="2509401" cy="1285875"/>
                                    <wp:effectExtent l="0" t="0" r="5715" b="0"/>
                                    <wp:docPr id="23" name="Picture 23" descr="Image result for school of the art institute of chicag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ool of the art institute of chicago bui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1139" cy="1286766"/>
                                            </a:xfrm>
                                            <a:prstGeom prst="rect">
                                              <a:avLst/>
                                            </a:prstGeom>
                                            <a:noFill/>
                                            <a:ln>
                                              <a:noFill/>
                                            </a:ln>
                                          </pic:spPr>
                                        </pic:pic>
                                      </a:graphicData>
                                    </a:graphic>
                                  </wp:inline>
                                </w:drawing>
                              </w:r>
                            </w:p>
                            <w:p w:rsidR="00A95A02" w:rsidRDefault="00A95A02" w:rsidP="00603E64">
                              <w:pPr>
                                <w:jc w:val="right"/>
                              </w:pPr>
                              <w:r>
                                <w:rPr>
                                  <w:noProof/>
                                </w:rPr>
                                <w:drawing>
                                  <wp:inline distT="0" distB="0" distL="0" distR="0" wp14:anchorId="626C5323" wp14:editId="70BE6205">
                                    <wp:extent cx="1903095" cy="1903095"/>
                                    <wp:effectExtent l="0" t="0" r="1905" b="1905"/>
                                    <wp:docPr id="25" name="Picture 25" descr="Pazzo's Cucina Italiana - 101 N Wacker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zzo's Cucina Italiana - 101 N Wacker D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A95A02" w:rsidRDefault="00A95A02" w:rsidP="00A95A02">
                              <w:r>
                                <w:t>One stop on the Chicago college tour will be Pazzo’s Cucina Italiano, a fine dining establishment owned by the family of one of our chaperones, TJ Aiyash.  TJ has arranged with the family for a behind-the-scenes view of the kitchen area with time for questions and answers about the food service industry.  Your students will be able to learn more about how the kitchen operates as well as about owning and operating a restaurant.  The students will also e</w:t>
                              </w:r>
                              <w:r w:rsidR="008A401B">
                                <w:t>njoy one of their meals there.</w:t>
                              </w:r>
                            </w:p>
                            <w:p w:rsidR="007579D6" w:rsidRPr="0054419D" w:rsidRDefault="007579D6" w:rsidP="001625B6">
                              <w:pPr>
                                <w:pStyle w:val="TextRightAligned"/>
                                <w:ind w:left="720"/>
                                <w:jc w:val="left"/>
                                <w:rPr>
                                  <w:rFonts w:ascii="Times New Roman" w:hAnsi="Times New Roman" w:cs="Times New Roman"/>
                                  <w:b/>
                                  <w:bCs/>
                                  <w:sz w:val="21"/>
                                  <w:szCs w:val="21"/>
                                </w:rPr>
                              </w:pPr>
                            </w:p>
                          </w:txbxContent>
                        </wps:txbx>
                        <wps:bodyPr rot="0" vert="horz" wrap="square" lIns="91440" tIns="45720" rIns="91440" bIns="45720" anchor="t" anchorCtr="0" upright="1">
                          <a:noAutofit/>
                        </wps:bodyPr>
                      </wps:wsp>
                      <wps:wsp>
                        <wps:cNvPr id="217" name="Text Box 2"/>
                        <wps:cNvSpPr txBox="1">
                          <a:spLocks noChangeArrowheads="1"/>
                        </wps:cNvSpPr>
                        <wps:spPr bwMode="auto">
                          <a:xfrm>
                            <a:off x="6247765" y="3267075"/>
                            <a:ext cx="894080" cy="1011555"/>
                          </a:xfrm>
                          <a:prstGeom prst="rect">
                            <a:avLst/>
                          </a:prstGeom>
                          <a:noFill/>
                          <a:ln w="9525">
                            <a:noFill/>
                            <a:miter lim="800000"/>
                            <a:headEnd/>
                            <a:tailEnd/>
                          </a:ln>
                        </wps:spPr>
                        <wps:txbx>
                          <w:txbxContent>
                            <w:p w:rsidR="00603E64" w:rsidRPr="00CA28BA" w:rsidRDefault="00603E64">
                              <w:r w:rsidRPr="00CA28BA">
                                <w:t>School of the Art Institute of Chicago</w:t>
                              </w:r>
                            </w:p>
                          </w:txbxContent>
                        </wps:txbx>
                        <wps:bodyPr rot="0" vert="horz" wrap="square" lIns="91440" tIns="45720" rIns="91440" bIns="45720" anchor="t" anchorCtr="0">
                          <a:spAutoFit/>
                        </wps:bodyPr>
                      </wps:wsp>
                      <wps:wsp>
                        <wps:cNvPr id="10" name="Text Box 2"/>
                        <wps:cNvSpPr txBox="1">
                          <a:spLocks noChangeArrowheads="1"/>
                        </wps:cNvSpPr>
                        <wps:spPr bwMode="auto">
                          <a:xfrm>
                            <a:off x="3857625" y="5000625"/>
                            <a:ext cx="1133475" cy="600075"/>
                          </a:xfrm>
                          <a:prstGeom prst="rect">
                            <a:avLst/>
                          </a:prstGeom>
                          <a:noFill/>
                          <a:ln w="9525">
                            <a:noFill/>
                            <a:miter lim="800000"/>
                            <a:headEnd/>
                            <a:tailEnd/>
                          </a:ln>
                        </wps:spPr>
                        <wps:txbx>
                          <w:txbxContent>
                            <w:p w:rsidR="00603E64" w:rsidRPr="00603E64" w:rsidRDefault="00603E64">
                              <w:r w:rsidRPr="00603E64">
                                <w:t>Pazzo’s Cucina Italiano</w:t>
                              </w:r>
                            </w:p>
                          </w:txbxContent>
                        </wps:txbx>
                        <wps:bodyPr rot="0" vert="horz" wrap="square" lIns="91440" tIns="45720" rIns="91440" bIns="45720" anchor="t" anchorCtr="0">
                          <a:noAutofit/>
                        </wps:bodyPr>
                      </wps:wsp>
                      <wps:wsp>
                        <wps:cNvPr id="9" name="Text Box 2"/>
                        <wps:cNvSpPr txBox="1">
                          <a:spLocks noChangeArrowheads="1"/>
                        </wps:cNvSpPr>
                        <wps:spPr bwMode="auto">
                          <a:xfrm>
                            <a:off x="695325" y="4772025"/>
                            <a:ext cx="1638300" cy="247650"/>
                          </a:xfrm>
                          <a:prstGeom prst="rect">
                            <a:avLst/>
                          </a:prstGeom>
                          <a:noFill/>
                          <a:ln w="9525">
                            <a:noFill/>
                            <a:miter lim="800000"/>
                            <a:headEnd/>
                            <a:tailEnd/>
                          </a:ln>
                        </wps:spPr>
                        <wps:txbx>
                          <w:txbxContent>
                            <w:p w:rsidR="004B1703" w:rsidRDefault="004B1703">
                              <w:r>
                                <w:t>North Park University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4CE081" id="Group 26" o:spid="_x0000_s1027" style="position:absolute;margin-left:7.5pt;margin-top:52.55pt;width:566.8pt;height:727pt;z-index:251737088;mso-width-relative:margin;mso-height-relative:margin" coordorigin=",-666" coordsize="71983,9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">
                <v:shape id="Text Box 134" o:spid="_x0000_s1028" type="#_x0000_t202" style="position:absolute;top:7143;width:34709;height:84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7579D6" w:rsidRPr="00A95A02" w:rsidRDefault="00A95A02" w:rsidP="00A95A02">
                        <w:pPr>
                          <w:pStyle w:val="Text"/>
                          <w:spacing w:after="0"/>
                          <w:jc w:val="center"/>
                          <w:rPr>
                            <w:b/>
                            <w:sz w:val="28"/>
                          </w:rPr>
                        </w:pPr>
                        <w:r w:rsidRPr="00A95A02">
                          <w:rPr>
                            <w:b/>
                            <w:sz w:val="28"/>
                          </w:rPr>
                          <w:t>Spring Break Trip to Chicago</w:t>
                        </w:r>
                      </w:p>
                      <w:p w:rsidR="00A95A02" w:rsidRPr="00A95A02" w:rsidRDefault="00A95A02" w:rsidP="00A95A02">
                        <w:pPr>
                          <w:pStyle w:val="Text"/>
                          <w:spacing w:after="0"/>
                          <w:jc w:val="center"/>
                          <w:rPr>
                            <w:b/>
                            <w:sz w:val="28"/>
                          </w:rPr>
                        </w:pPr>
                        <w:r w:rsidRPr="00A95A02">
                          <w:rPr>
                            <w:b/>
                            <w:sz w:val="28"/>
                          </w:rPr>
                          <w:t>March 28</w:t>
                        </w:r>
                        <w:r w:rsidRPr="00A95A02">
                          <w:rPr>
                            <w:b/>
                            <w:sz w:val="28"/>
                            <w:vertAlign w:val="superscript"/>
                          </w:rPr>
                          <w:t>th</w:t>
                        </w:r>
                        <w:r w:rsidRPr="00A95A02">
                          <w:rPr>
                            <w:b/>
                            <w:sz w:val="28"/>
                          </w:rPr>
                          <w:t xml:space="preserve"> – April 1</w:t>
                        </w:r>
                        <w:r w:rsidRPr="00A95A02">
                          <w:rPr>
                            <w:b/>
                            <w:sz w:val="28"/>
                            <w:vertAlign w:val="superscript"/>
                          </w:rPr>
                          <w:t>st</w:t>
                        </w:r>
                      </w:p>
                      <w:p w:rsidR="00A95A02" w:rsidRDefault="00A95A02" w:rsidP="00A95A02">
                        <w:pPr>
                          <w:pStyle w:val="Text"/>
                          <w:spacing w:after="0"/>
                        </w:pPr>
                      </w:p>
                      <w:p w:rsidR="00A8654C" w:rsidRDefault="00A95A02" w:rsidP="00A95A02">
                        <w:r>
                          <w:t xml:space="preserve">GEAR UP </w:t>
                        </w:r>
                        <w:r w:rsidR="00A8654C">
                          <w:t xml:space="preserve">will be offering a college tour trip to Chicago.  </w:t>
                        </w:r>
                      </w:p>
                      <w:p w:rsidR="00A95A02" w:rsidRDefault="00A8654C" w:rsidP="00A95A02">
                        <w:r>
                          <w:t xml:space="preserve">GEAR UP </w:t>
                        </w:r>
                        <w:r w:rsidR="00A95A02">
                          <w:t>will cover all transportation costs on Checker Transportation, all hotels and three meals per day.  The hotels will have pools available.  Evening events will include workshops on college prep, finances, and leadership activities.  Many snacks will be provided throughout the trip.</w:t>
                        </w:r>
                      </w:p>
                      <w:p w:rsidR="008A401B" w:rsidRDefault="008A401B" w:rsidP="008A401B">
                        <w:r>
                          <w:t xml:space="preserve">Applications can be picked up from North Star’s office secretary and on our website at </w:t>
                        </w:r>
                        <w:hyperlink r:id="rId16" w:history="1">
                          <w:r w:rsidRPr="002D45DB">
                            <w:rPr>
                              <w:rStyle w:val="Hyperlink"/>
                            </w:rPr>
                            <w:t>http://www.nmu.edu/multiculturaledandres/gear-applications</w:t>
                          </w:r>
                        </w:hyperlink>
                        <w:r>
                          <w:t>.</w:t>
                        </w:r>
                      </w:p>
                      <w:p w:rsidR="00A95A02" w:rsidRDefault="00A95A02" w:rsidP="00A95A02">
                        <w:r>
                          <w:rPr>
                            <w:noProof/>
                          </w:rPr>
                          <w:drawing>
                            <wp:inline distT="0" distB="0" distL="0" distR="0" wp14:anchorId="55C76265" wp14:editId="5D16AF08">
                              <wp:extent cx="2860673" cy="1600200"/>
                              <wp:effectExtent l="0" t="0" r="0" b="0"/>
                              <wp:docPr id="18" name="Picture 18" descr="Image result for North Park University, Chicago,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rth Park University, Chicago, 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6671" cy="1603555"/>
                                      </a:xfrm>
                                      <a:prstGeom prst="rect">
                                        <a:avLst/>
                                      </a:prstGeom>
                                      <a:noFill/>
                                      <a:ln>
                                        <a:noFill/>
                                      </a:ln>
                                    </pic:spPr>
                                  </pic:pic>
                                </a:graphicData>
                              </a:graphic>
                            </wp:inline>
                          </w:drawing>
                        </w:r>
                      </w:p>
                      <w:p w:rsidR="00A95A02" w:rsidRDefault="00A95A02" w:rsidP="00A95A02">
                        <w:r>
                          <w:t xml:space="preserve">One of the schools GEAR UP will be visiting is North Park University, a Christian college.  Located in </w:t>
                        </w:r>
                        <w:r w:rsidRPr="002256AD">
                          <w:t>Chicago</w:t>
                        </w:r>
                        <w:r>
                          <w:t xml:space="preserve"> (yes, really in the city), North Park University is the ideal college experience no matter your dream or goal: an </w:t>
                        </w:r>
                        <w:r w:rsidRPr="002256AD">
                          <w:t>affordable</w:t>
                        </w:r>
                        <w:r>
                          <w:t xml:space="preserve">, challenging, and interdisciplinary liberal arts and sciences education in a world-class city and diverse faith community. Since 1891, we’ve equipped students to lead lives of significance and service. We’d be honored to count you among this group. Keep exploring to learn more about how you, like thousands before, can find your future at North Park.  </w:t>
                        </w:r>
                        <w:hyperlink r:id="rId17" w:history="1">
                          <w:r w:rsidRPr="00ED4E4D">
                            <w:rPr>
                              <w:rStyle w:val="Hyperlink"/>
                            </w:rPr>
                            <w:t>http://www.northpark.edu/Admissions/Undergraduate-Admissions/Find-Your-Future-Here</w:t>
                          </w:r>
                        </w:hyperlink>
                      </w:p>
                      <w:p w:rsidR="00A95A02" w:rsidRPr="007579D6" w:rsidRDefault="00A95A02" w:rsidP="00A95A02">
                        <w:pPr>
                          <w:pStyle w:val="Text"/>
                          <w:spacing w:after="0"/>
                        </w:pPr>
                      </w:p>
                    </w:txbxContent>
                  </v:textbox>
                </v:shape>
                <v:shape id="Text Box 138" o:spid="_x0000_s1029" type="#_x0000_t202" style="position:absolute;left:36537;top:-666;width:35446;height:90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A95A02" w:rsidRDefault="00A95A02" w:rsidP="00A95A02">
                        <w:r>
                          <w:t xml:space="preserve">Another place the students will visit is the School of the Art Institute of Chicago.  SAIC is distinct in the way that it provides </w:t>
                        </w:r>
                        <w:r w:rsidRPr="002256AD">
                          <w:t>graduate</w:t>
                        </w:r>
                        <w:r>
                          <w:t xml:space="preserve">, </w:t>
                        </w:r>
                        <w:r w:rsidRPr="002256AD">
                          <w:t>post-baccalaureate</w:t>
                        </w:r>
                        <w:r>
                          <w:t xml:space="preserve">, and </w:t>
                        </w:r>
                        <w:r w:rsidRPr="002256AD">
                          <w:t>undergraduate</w:t>
                        </w:r>
                        <w:r>
                          <w:t xml:space="preserve"> students an interdisciplinary curriculum and the necessary freedom to develop as artists, designers, and scholars. At the same time, we strive for a level of rigor, investigation, and cultural relevance that makes SAIC truly special. Our students translate the most complex ideas into tangible forms—paintings, sculptures, films, performances, books, installations, inventions, buildings, community projects, and, more often than not, a combination of the above. Few schools in the United States provide such a broad range of possibilities.</w:t>
                        </w:r>
                        <w:r w:rsidRPr="002256AD">
                          <w:t xml:space="preserve"> </w:t>
                        </w:r>
                        <w:hyperlink r:id="rId18" w:anchor="saic" w:history="1">
                          <w:r w:rsidRPr="00ED4E4D">
                            <w:rPr>
                              <w:rStyle w:val="Hyperlink"/>
                            </w:rPr>
                            <w:t>http://www.saic.edu/about/#saic</w:t>
                          </w:r>
                        </w:hyperlink>
                      </w:p>
                      <w:p w:rsidR="00A95A02" w:rsidRDefault="00A95A02" w:rsidP="00603E64">
                        <w:r>
                          <w:rPr>
                            <w:noProof/>
                          </w:rPr>
                          <w:drawing>
                            <wp:inline distT="0" distB="0" distL="0" distR="0" wp14:anchorId="01963797" wp14:editId="7ADF4523">
                              <wp:extent cx="2509401" cy="1285875"/>
                              <wp:effectExtent l="0" t="0" r="5715" b="0"/>
                              <wp:docPr id="23" name="Picture 23" descr="Image result for school of the art institute of chicag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ool of the art institute of chicago bui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1139" cy="1286766"/>
                                      </a:xfrm>
                                      <a:prstGeom prst="rect">
                                        <a:avLst/>
                                      </a:prstGeom>
                                      <a:noFill/>
                                      <a:ln>
                                        <a:noFill/>
                                      </a:ln>
                                    </pic:spPr>
                                  </pic:pic>
                                </a:graphicData>
                              </a:graphic>
                            </wp:inline>
                          </w:drawing>
                        </w:r>
                      </w:p>
                      <w:p w:rsidR="00A95A02" w:rsidRDefault="00A95A02" w:rsidP="00603E64">
                        <w:pPr>
                          <w:jc w:val="right"/>
                        </w:pPr>
                        <w:r>
                          <w:rPr>
                            <w:noProof/>
                          </w:rPr>
                          <w:drawing>
                            <wp:inline distT="0" distB="0" distL="0" distR="0" wp14:anchorId="626C5323" wp14:editId="70BE6205">
                              <wp:extent cx="1903095" cy="1903095"/>
                              <wp:effectExtent l="0" t="0" r="1905" b="1905"/>
                              <wp:docPr id="25" name="Picture 25" descr="Pazzo's Cucina Italiana - 101 N Wacker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zzo's Cucina Italiana - 101 N Wacker D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A95A02" w:rsidRDefault="00A95A02" w:rsidP="00A95A02">
                        <w:r>
                          <w:t>One stop on the Chicago college tour will be Pazzo’s Cucina Italiano, a fine dining establishment owned by the family of one of our chaperones, TJ Aiyash.  TJ has arranged with the family for a behind-the-scenes view of the kitchen area with time for questions and answers about the food service industry.  Your students will be able to learn more about how the kitchen operates as well as about owning and operating a restaurant.  The students will also e</w:t>
                        </w:r>
                        <w:r w:rsidR="008A401B">
                          <w:t>njoy one of their meals there.</w:t>
                        </w:r>
                      </w:p>
                      <w:p w:rsidR="007579D6" w:rsidRPr="0054419D" w:rsidRDefault="007579D6" w:rsidP="001625B6">
                        <w:pPr>
                          <w:pStyle w:val="TextRightAligned"/>
                          <w:ind w:left="720"/>
                          <w:jc w:val="left"/>
                          <w:rPr>
                            <w:rFonts w:ascii="Times New Roman" w:hAnsi="Times New Roman" w:cs="Times New Roman"/>
                            <w:b/>
                            <w:bCs/>
                            <w:sz w:val="21"/>
                            <w:szCs w:val="21"/>
                          </w:rPr>
                        </w:pPr>
                      </w:p>
                    </w:txbxContent>
                  </v:textbox>
                </v:shape>
                <v:shape id="_x0000_s1030" type="#_x0000_t202" style="position:absolute;left:62477;top:32670;width:8941;height:10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603E64" w:rsidRPr="00CA28BA" w:rsidRDefault="00603E64">
                        <w:r w:rsidRPr="00CA28BA">
                          <w:t>School of the Art Institute of Chicago</w:t>
                        </w:r>
                      </w:p>
                    </w:txbxContent>
                  </v:textbox>
                </v:shape>
                <v:shape id="_x0000_s1031" type="#_x0000_t202" style="position:absolute;left:38576;top:50006;width:11335;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03E64" w:rsidRPr="00603E64" w:rsidRDefault="00603E64">
                        <w:r w:rsidRPr="00603E64">
                          <w:t>Pazzo’s Cucina Italiano</w:t>
                        </w:r>
                      </w:p>
                    </w:txbxContent>
                  </v:textbox>
                </v:shape>
                <v:shape id="_x0000_s1032" type="#_x0000_t202" style="position:absolute;left:6953;top:47720;width:1638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4B1703" w:rsidRDefault="004B1703">
                        <w:r>
                          <w:t>North Park University</w:t>
                        </w:r>
                      </w:p>
                    </w:txbxContent>
                  </v:textbox>
                </v:shape>
              </v:group>
            </w:pict>
          </mc:Fallback>
        </mc:AlternateContent>
      </w:r>
      <w:r w:rsidR="00042EE4">
        <w:rPr>
          <w:noProof/>
        </w:rPr>
        <mc:AlternateContent>
          <mc:Choice Requires="wps">
            <w:drawing>
              <wp:anchor distT="0" distB="0" distL="114300" distR="114300" simplePos="0" relativeHeight="251649023" behindDoc="1" locked="0" layoutInCell="1" allowOverlap="1" wp14:anchorId="63F94B2A" wp14:editId="6DC578ED">
                <wp:simplePos x="0" y="0"/>
                <wp:positionH relativeFrom="column">
                  <wp:posOffset>3670300</wp:posOffset>
                </wp:positionH>
                <wp:positionV relativeFrom="paragraph">
                  <wp:posOffset>666115</wp:posOffset>
                </wp:positionV>
                <wp:extent cx="3626485" cy="8397875"/>
                <wp:effectExtent l="0" t="0" r="0" b="3175"/>
                <wp:wrapNone/>
                <wp:docPr id="5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FFFF99"/>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511AE" id="Freeform 137" o:spid="_x0000_s1026" style="position:absolute;margin-left:289pt;margin-top:52.45pt;width:285.55pt;height:661.2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f9" stroked="f">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707635">
        <w:rPr>
          <w:noProof/>
        </w:rPr>
        <mc:AlternateContent>
          <mc:Choice Requires="wps">
            <w:drawing>
              <wp:anchor distT="0" distB="0" distL="114300" distR="114300" simplePos="0" relativeHeight="251722752" behindDoc="1" locked="0" layoutInCell="1" allowOverlap="1" wp14:anchorId="4BBD00CD" wp14:editId="2CD4971C">
                <wp:simplePos x="0" y="0"/>
                <wp:positionH relativeFrom="column">
                  <wp:posOffset>66040</wp:posOffset>
                </wp:positionH>
                <wp:positionV relativeFrom="paragraph">
                  <wp:posOffset>1345565</wp:posOffset>
                </wp:positionV>
                <wp:extent cx="3682365" cy="7882255"/>
                <wp:effectExtent l="8890" t="1905" r="4445" b="2540"/>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F7B0B" id="Freeform 133" o:spid="_x0000_s1026" style="position:absolute;margin-left:5.2pt;margin-top:105.95pt;width:289.95pt;height:620.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uRZg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707635">
        <w:rPr>
          <w:noProof/>
        </w:rPr>
        <mc:AlternateContent>
          <mc:Choice Requires="wps">
            <w:drawing>
              <wp:anchor distT="0" distB="0" distL="114300" distR="114300" simplePos="0" relativeHeight="251650047" behindDoc="1" locked="0" layoutInCell="1" allowOverlap="1" wp14:anchorId="72B5D074" wp14:editId="440AF6B0">
                <wp:simplePos x="0" y="0"/>
                <wp:positionH relativeFrom="column">
                  <wp:posOffset>52070</wp:posOffset>
                </wp:positionH>
                <wp:positionV relativeFrom="paragraph">
                  <wp:posOffset>1447165</wp:posOffset>
                </wp:positionV>
                <wp:extent cx="3594100" cy="7759700"/>
                <wp:effectExtent l="0" t="0" r="6350" b="0"/>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5">
                            <a:lumMod val="40000"/>
                            <a:lumOff val="6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30FAE" id="Freeform 91" o:spid="_x0000_s1026" style="position:absolute;margin-left:4.1pt;margin-top:113.95pt;width:283pt;height:611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b6dde8 [1304]" stroked="f">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9F75FC" w:rsidRDefault="009F75FC">
      <w:r>
        <w:rPr>
          <w:noProof/>
        </w:rPr>
        <w:lastRenderedPageBreak/>
        <mc:AlternateContent>
          <mc:Choice Requires="wpg">
            <w:drawing>
              <wp:anchor distT="0" distB="0" distL="114300" distR="114300" simplePos="0" relativeHeight="251714560" behindDoc="0" locked="0" layoutInCell="1" allowOverlap="1" wp14:anchorId="7F7FED70" wp14:editId="69C4D107">
                <wp:simplePos x="0" y="0"/>
                <wp:positionH relativeFrom="column">
                  <wp:posOffset>76200</wp:posOffset>
                </wp:positionH>
                <wp:positionV relativeFrom="paragraph">
                  <wp:posOffset>285750</wp:posOffset>
                </wp:positionV>
                <wp:extent cx="7207885" cy="9253220"/>
                <wp:effectExtent l="0" t="76200" r="0" b="5080"/>
                <wp:wrapNone/>
                <wp:docPr id="77" name="Group 77"/>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78"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75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5">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Group 156"/>
                        <wpg:cNvGrpSpPr>
                          <a:grpSpLocks/>
                        </wpg:cNvGrpSpPr>
                        <wpg:grpSpPr bwMode="auto">
                          <a:xfrm rot="15809442">
                            <a:off x="5614987" y="-595312"/>
                            <a:ext cx="954405" cy="2231390"/>
                            <a:chOff x="6338" y="1518"/>
                            <a:chExt cx="4721" cy="9242"/>
                          </a:xfrm>
                        </wpg:grpSpPr>
                        <wps:wsp>
                          <wps:cNvPr id="83"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0" name="Text Box 184"/>
                        <wps:cNvSpPr txBox="1">
                          <a:spLocks noChangeArrowheads="1"/>
                        </wps:cNvSpPr>
                        <wps:spPr bwMode="auto">
                          <a:xfrm>
                            <a:off x="85722" y="253335"/>
                            <a:ext cx="3476551" cy="6699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19D" w:rsidRPr="0054419D" w:rsidRDefault="0054419D" w:rsidP="0054419D">
                              <w:pPr>
                                <w:jc w:val="center"/>
                                <w:rPr>
                                  <w:b/>
                                </w:rPr>
                              </w:pPr>
                              <w:r w:rsidRPr="0054419D">
                                <w:rPr>
                                  <w:b/>
                                </w:rPr>
                                <w:t>Does your family include a foster child?  Here are some tips to help them get into college.</w:t>
                              </w:r>
                            </w:p>
                            <w:p w:rsidR="0054419D" w:rsidRDefault="0054419D" w:rsidP="0054419D">
                              <w:r>
                                <w:t xml:space="preserve">If your family includes a foster child, there are several things you can help them with so that they can be prepared for college.  One major concern reported by current foster kids who are in college is the fear of being homeless.  Once they age out of the system, they often have no place to live.  Another important concern is not having any medical insurance.  Still another important factor in their success as a college student is finding people to become their new support system.  </w:t>
                              </w:r>
                            </w:p>
                            <w:p w:rsidR="0054419D" w:rsidRDefault="0054419D" w:rsidP="0054419D">
                              <w:r>
                                <w:t xml:space="preserve">Once a student is accepted into college, they will have a place to stay, access to medical care and people who may become their new friends and support systems.  Beginning in 2008 there was federal legislation giving states the option to extending federal aid programs for foster youth from 18-21.  The </w:t>
                              </w:r>
                              <w:r>
                                <w:rPr>
                                  <w:i/>
                                </w:rPr>
                                <w:t>New York Times</w:t>
                              </w:r>
                              <w:r>
                                <w:t xml:space="preserve"> reports that seven states have strong programs including Michigan’s Fostering Success in Michigan Program.  The other states with great programs are California, Texas, Ohio, North Carolina, Washington, and Virginia.  </w:t>
                              </w:r>
                            </w:p>
                            <w:p w:rsidR="0054419D" w:rsidRDefault="0054419D" w:rsidP="0054419D">
                              <w:r>
                                <w:t xml:space="preserve">There are a couple of important lessons for foster kids to keep in mind.  First of all, they have to let the financial aid offices know that they are foster kids.  This can be hard for some kids to admit.  It isn’t easy   admitting that being in foster care was a part of their life, because of the stigma attached. Being removed from a family is a traumatic experience, but students need to learn to advocate for themselves.  There may be additional funding and/or options that are available at certain schools for students who were once in foster care.  </w:t>
                              </w:r>
                            </w:p>
                            <w:p w:rsidR="009F75FC" w:rsidRDefault="009F75FC" w:rsidP="009F75FC">
                              <w:pPr>
                                <w:pStyle w:val="Text"/>
                                <w:spacing w:after="120"/>
                                <w:rPr>
                                  <w:rStyle w:val="TextChar"/>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7FED70" id="Group 77" o:spid="_x0000_s1033" style="position:absolute;margin-left:6pt;margin-top:22.5pt;width:567.55pt;height:728.6pt;z-index:251714560;mso-width-relative:margin;mso-height-relative:margin"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">
                <v:shape id="Freeform 141" o:spid="_x0000_s1034"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mSsEA&#10;AADbAAAADwAAAGRycy9kb3ducmV2LnhtbERPTWvCQBC9F/wPywi9lLrRg42pq4gi9NJC1Yu3ITtm&#10;02ZnQ3Y08d93D0KPj/e9XA++UTfqYh3YwHSSgSIug625MnA67l9zUFGQLTaBycCdIqxXo6clFjb0&#10;/E23g1QqhXAs0IATaQutY+nIY5yEljhxl9B5lAS7StsO+xTuGz3Lsrn2WHNqcNjS1lH5e7h6A9Jf&#10;nOSn7dntFmf+vP985T2/GPM8HjbvoIQG+Rc/3B/WwFsam76kH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1pkrBAAAA2wAAAA8AAAAAAAAAAAAAAAAAmAIAAGRycy9kb3du&#10;cmV2LnhtbFBLBQYAAAAABAAEAPUAAACGAw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e36c0a [2409]"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35"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8K8UA&#10;AADbAAAADwAAAGRycy9kb3ducmV2LnhtbESPT2vCQBTE7wW/w/IKvdWNHpIaXaUIVRFK8U+hx0f2&#10;mQ1m36bZbRK/vVso9DjMzG+YxWqwteio9ZVjBZNxAoK4cLriUsH59Pb8AsIHZI21Y1JwIw+r5ehh&#10;gbl2PR+oO4ZSRAj7HBWYEJpcSl8YsujHriGO3sW1FkOUbSl1i32E21pOkySVFiuOCwYbWhsqrscf&#10;q2C635kNnieZS/ztY3v9Sj/1+7dST4/D6xxEoCH8h//aO60gm8Hvl/g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TwrxQAAANsAAAAPAAAAAAAAAAAAAAAAAJgCAABkcnMv&#10;ZG93bnJldi54bWxQSwUGAAAAAAQABAD1AAAAig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f9" stroked="f">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36"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Tr78A&#10;AADbAAAADwAAAGRycy9kb3ducmV2LnhtbERPy4rCMBTdD/gP4QqzG9O6kFKNIoXirAZfCO4uzbUt&#10;NjehibXO15vFwCwP573ajKYTA/W+tawgnSUgiCurW64VnE/lVwbCB2SNnWVS8CIPm/XkY4W5tk8+&#10;0HAMtYgh7HNU0ITgcil91ZBBP7OOOHI32xsMEfa11D0+Y7jp5DxJFtJgy7GhQUdFQ9X9+DAK5v6S&#10;7ZJS/xSLvR/K8OtS465KfU7H7RJEoDH8i//c31pBFtf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dOvvwAAANsAAAAPAAAAAAAAAAAAAAAAAJgCAABkcnMvZG93bnJl&#10;di54bWxQSwUGAAAAAAQABAD1AAAAhA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37"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UOMMA&#10;AADbAAAADwAAAGRycy9kb3ducmV2LnhtbESP0WrCQBRE3wv+w3IF3+omUtoYXUUEm/alYOIHXLLX&#10;JJi9G7JrEv/eLRT6OMzMGWa7n0wrBupdY1lBvIxAEJdWN1wpuBSn1wSE88gaW8uk4EEO9rvZyxZT&#10;bUc+05D7SgQIuxQV1N53qZSurMmgW9qOOHhX2xv0QfaV1D2OAW5auYqid2mw4bBQY0fHmspbfjcK&#10;so+LexTx6kdW33b9hp+ZzRJWajGfDhsQnib/H/5rf2kFSQy/X8IP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UOMMAAADbAAAADwAAAAAAAAAAAAAAAACYAgAAZHJzL2Rv&#10;d25yZXYueG1sUEsFBgAAAAAEAAQA9QAAAIg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b6dde8 [1304]" stroked="f">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38"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fVScrCAAAA2wAAAA8A&#10;AAAAAAAAAAAAAAAAqgIAAGRycy9kb3ducmV2LnhtbFBLBQYAAAAABAAEAPoAAACZAwAAAAA=&#10;">
                  <v:shape id="Freeform 157" o:spid="_x0000_s1039"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uVcQA&#10;AADbAAAADwAAAGRycy9kb3ducmV2LnhtbESPQWvCQBSE7wX/w/KE3urG2pYQ3QQrCIJYNPWgt0f2&#10;mQSzb0N2a9J/7xYKHoeZ+YZZZINpxI06V1tWMJ1EIIgLq2suFRy/1y8xCOeRNTaWScEvOcjS0dMC&#10;E217PtAt96UIEHYJKqi8bxMpXVGRQTexLXHwLrYz6IPsSqk77APcNPI1ij6kwZrDQoUtrSoqrvmP&#10;UbDry9O2Pferr73bM9Vvw/uBP5V6Hg/LOQhPg3+E/9sbrSCewd+X8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LlXEAAAA2w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40"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V8MQA&#10;AADbAAAADwAAAGRycy9kb3ducmV2LnhtbESPQWvCQBSE74L/YXlCL8VsbErVNKtoQWmPRqE9PrLP&#10;JDT7NuxuNf77bqHgcZiZb5hiPZhOXMj51rKCWZKCIK6sbrlWcDrupgsQPiBr7CyTght5WK/GowJz&#10;ba98oEsZahEh7HNU0ITQ51L6qiGDPrE9cfTO1hkMUbpaaofXCDedfErTF2mw5bjQYE9vDVXf5Y9R&#10;kM0/+sd9ecjk4LbLbL/lzH59KvUwGTavIAIN4R7+b79rBYtn+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VfDEAAAA2wAAAA8AAAAAAAAAAAAAAAAAmAIAAGRycy9k&#10;b3ducmV2LnhtbFBLBQYAAAAABAAEAPUAAACJ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41"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giMQA&#10;AADbAAAADwAAAGRycy9kb3ducmV2LnhtbESPT2vCQBTE7wW/w/KE3upGQZHoKtHUNqeKf/D8yD6T&#10;YPZtyG6T9Nu7hUKPw8z8hllvB1OLjlpXWVYwnUQgiHOrKy4UXC+HtyUI55E11pZJwQ852G5GL2uM&#10;te35RN3ZFyJA2MWooPS+iaV0eUkG3cQ2xMG729agD7ItpG6xD3BTy1kULaTBisNCiQ3tS8of52+j&#10;oGpuUTIdss+PXf61PybXFN17qtTreEhWIDwN/j/81860guUcf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YIjEAAAA2wAAAA8AAAAAAAAAAAAAAAAAmAIAAGRycy9k&#10;b3ducmV2LnhtbFBLBQYAAAAABAAEAPUAAACJAw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42"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tHcEA&#10;AADbAAAADwAAAGRycy9kb3ducmV2LnhtbESPT4vCMBTE78J+h/AWvGm6y1KkaxRRlMWD4B/2/Gie&#10;TbF5KUms9dsbQfA4zMxvmOm8t43oyIfasYKvcQaCuHS65krB6bgeTUCEiKyxcUwK7hRgPvsYTLHQ&#10;7sZ76g6xEgnCoUAFJsa2kDKUhiyGsWuJk3d23mJM0ldSe7wluG3kd5bl0mLNacFgS0tD5eVwtQpW&#10;jjbr7n/r25XZMcaf/L4850oNP/vFL4hIfXyHX+0/rWCSw/NL+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HrR3BAAAA2wAAAA8AAAAAAAAAAAAAAAAAmAIAAGRycy9kb3du&#10;cmV2LnhtbFBLBQYAAAAABAAEAPUAAACGAw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43"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2vCsQA&#10;AADbAAAADwAAAGRycy9kb3ducmV2LnhtbESPzWrDMBCE74G+g9hCb4lcgxvjRglpoNBCY4jbB1is&#10;rW1irYyl+KdPXwUCOQ4z8w2z2U2mFQP1rrGs4HkVgSAurW64UvDz/b5MQTiPrLG1TApmcrDbPiw2&#10;mGk78omGwlciQNhlqKD2vsukdGVNBt3KdsTB+7W9QR9kX0nd4xjgppVxFL1Igw2HhRo7OtRUnouL&#10;USB1PnblVz4c43WS5G9J86c/Z6WeHqf9KwhPk7+Hb+0PrSBdw/VL+AF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rwr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44"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XesUA&#10;AADbAAAADwAAAGRycy9kb3ducmV2LnhtbESPQWsCMRSE74L/IbxCb5ptpWVdjSK2Qj2UorZlj4/N&#10;c7OYvCybqOu/bwqFHoeZ+YaZL3tnxYW60HhW8DDOQBBXXjdcK/g8bEY5iBCRNVrPpOBGAZaL4WCO&#10;hfZX3tFlH2uRIBwKVGBibAspQ2XIYRj7ljh5R985jEl2tdQdXhPcWfmYZc/SYcNpwWBLa0PVaX92&#10;CsqvbTl9zd7t5OWj3LX2OzdPh1yp+7t+NQMRqY//4b/2m1YwncD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xd6xQAAANsAAAAPAAAAAAAAAAAAAAAAAJgCAABkcnMv&#10;ZG93bnJldi54bWxQSwUGAAAAAAQABAD1AAAAig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45"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tDMIA&#10;AADbAAAADwAAAGRycy9kb3ducmV2LnhtbESP0WqDQBRE3wv5h+UW8tasaaW0xlXShmBfTfsBF/dG&#10;pe5dcddE/fpsoNDHYWbOMGk+mU5caHCtZQXbTQSCuLK65VrBz/fx6Q2E88gaO8ukYCYHebZ6SDHR&#10;9solXU6+FgHCLkEFjfd9IqWrGjLoNrYnDt7ZDgZ9kEMt9YDXADedfI6iV2mw5bDQYE+fDVW/p9Eo&#10;oHJbFi9mieJxLpZYTge7fByUWj9O+x0IT5P/D/+1v7SC9xjuX8IP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20MwgAAANsAAAAPAAAAAAAAAAAAAAAAAJgCAABkcnMvZG93&#10;bnJldi54bWxQSwUGAAAAAAQABAD1AAAAhw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46"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A98QA&#10;AADbAAAADwAAAGRycy9kb3ducmV2LnhtbESPQWvCQBSE74L/YXlCb7qx0GKiq0ikIKWE1opeX7LP&#10;JJh9G7Jbjf/eLQgeh5n5hlmsetOIC3WutqxgOolAEBdW11wq2P9+jGcgnEfW2FgmBTdysFoOBwtM&#10;tL3yD112vhQBwi5BBZX3bSKlKyoy6Ca2JQ7eyXYGfZBdKXWH1wA3jXyNondpsOawUGFLaUXFefdn&#10;FDj6zqP4mGd5/Jk10802PXxlqVIvo349B+Gp98/wo73VCuI3+P8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QPfEAAAA2wAAAA8AAAAAAAAAAAAAAAAAmAIAAGRycy9k&#10;b3ducmV2LnhtbFBLBQYAAAAABAAEAPUAAACJ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47"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uUMEA&#10;AADcAAAADwAAAGRycy9kb3ducmV2LnhtbERPy4rCMBTdC/MP4Q7MpkzT6UJLNYoIguNC8LGY5bW5&#10;0xabm5JErX9vFoLLw3nPFoPpxI2cby0r+EkzEMSV1S3XCk7H9XcBwgdkjZ1lUvAgD4v5x2iGpbZ3&#10;3tPtEGoRQ9iXqKAJoS+l9FVDBn1qe+LI/VtnMEToaqkd3mO46WSeZWNpsOXY0GBPq4aqy+FqFCST&#10;5K8wDtfnbJl0291vfnEro9TX57Ccggg0hLf45d5oBXkR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57lDBAAAA3AAAAA8AAAAAAAAAAAAAAAAAmAIAAGRycy9kb3du&#10;cmV2LnhtbFBLBQYAAAAABAAEAPUAAACG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48"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QHcQA&#10;AADcAAAADwAAAGRycy9kb3ducmV2LnhtbESPQWvCQBSE74L/YXlCb7rRg01TVwkFoSdpo3h+3X1N&#10;gtm3YXcb0/76riB4HGbmG2azG20nBvKhdaxguchAEGtnWq4VnI77eQ4iRGSDnWNS8EsBdtvpZIOF&#10;cVf+pKGKtUgQDgUqaGLsCymDbshiWLieOHnfzluMSfpaGo/XBLedXGXZWlpsOS002NNbQ/pS/VgF&#10;h4/DUOV/+75cl19e6u75fNZeqafZWL6CiDTGR/jefjcKVvkL3M6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EB3EAAAA3A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49"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DnsUA&#10;AADcAAAADwAAAGRycy9kb3ducmV2LnhtbESPQWvCQBSE7wX/w/KE3uomQWqTuoqKhYIgaHvo8TX7&#10;mg3Nvg3Z1cR/7wqCx2FmvmHmy8E24kydrx0rSCcJCOLS6ZorBd9fHy9vIHxA1tg4JgUX8rBcjJ7m&#10;WGjX84HOx1CJCGFfoAITQltI6UtDFv3EtcTR+3OdxRBlV0ndYR/htpFZkrxKizXHBYMtbQyV/8eT&#10;VeA36yzfTX+2eegPaX9J1vvZr1HqeTys3kEEGsIjfG9/agVZnsL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MOexQAAANw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50"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kg8IA&#10;AADcAAAADwAAAGRycy9kb3ducmV2LnhtbESP32rCMBTG7we+QzjC7ma6zhWtRpnCQBAGrT7AoTm2&#10;Zc1JSTLbvb0RBC8/vj8/vvV2NJ24kvOtZQXvswQEcWV1y7WC8+n7bQHCB2SNnWVS8E8etpvJyxpz&#10;bQcu6FqGWsQR9jkqaELocyl91ZBBP7M9cfQu1hkMUbpaaodDHDedTJMkkwZbjoQGe9o3VP2WfyZC&#10;TEjTDgvzOcx/EI/Z7rCoCqVep+PXCkSgMTzDj/ZBK0iXH3A/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eSDwgAAANwAAAAPAAAAAAAAAAAAAAAAAJgCAABkcnMvZG93&#10;bnJldi54bWxQSwUGAAAAAAQABAD1AAAAhw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51"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07cYA&#10;AADcAAAADwAAAGRycy9kb3ducmV2LnhtbESPT2vCQBTE7wW/w/KEXopuKkU0uhFpqeTgof45eHxk&#10;n0lI9u2a3Zr023cLBY/DzPyGWW8G04o7db62rOB1moAgLqyuuVRwPn1OFiB8QNbYWiYFP+Rhk42e&#10;1phq2/OB7sdQighhn6KCKgSXSumLigz6qXXE0bvazmCIsiul7rCPcNPKWZLMpcGa40KFjt4rKprj&#10;t1Gwf3EfX27X5/P94pK42842ts2Veh4P2xWIQEN4hP/buVYwW77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707cYAAADcAAAADwAAAAAAAAAAAAAAAACYAgAAZHJz&#10;L2Rvd25yZXYueG1sUEsFBgAAAAAEAAQA9QAAAIs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52"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CSMUA&#10;AADcAAAADwAAAGRycy9kb3ducmV2LnhtbESPzWrDMBCE74W+g9hCb41cNw2JG8UkBYeeCvl5gMXa&#10;2MbWyrEUW337qFDocZiZb5h1HkwnRhpcY1nB6ywBQVxa3XCl4HwqXpYgnEfW2FkmBT/kIN88Pqwx&#10;03biA41HX4kIYZehgtr7PpPSlTUZdDPbE0fvYgeDPsqhknrAKcJNJ9MkWUiDDceFGnv6rKlsjzej&#10;oHj73tuka3e3MHf71XRtL7vQKvX8FLYfIDwF/x/+a39pBenqHX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wJIxQAAANwAAAAPAAAAAAAAAAAAAAAAAJgCAABkcnMv&#10;ZG93bnJldi54bWxQSwUGAAAAAAQABAD1AAAAig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53"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dsUA&#10;AADcAAAADwAAAGRycy9kb3ducmV2LnhtbESPzWrCQBSF9wXfYbiCuzpRMKSpo4ggCM2maSi4u2Zu&#10;k2DmTshMk7RP3xGELg/n5+Ns95NpxUC9aywrWC0jEMSl1Q1XCoqP03MCwnlkja1lUvBDDva72dMW&#10;U21Hfqch95UII+xSVFB736VSurImg25pO+LgfdneoA+yr6TucQzjppXrKIqlwYYDocaOjjWVt/zb&#10;BO5vcc7yiyswKZrp+jZmp81nqdRiPh1eQXia/H/40T5rBeuXGO5nw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7V2xQAAANwAAAAPAAAAAAAAAAAAAAAAAJgCAABkcnMv&#10;ZG93bnJldi54bWxQSwUGAAAAAAQABAD1AAAAig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shape id="_x0000_s1054" type="#_x0000_t202" style="position:absolute;left:857;top:2533;width:34765;height:66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54419D" w:rsidRPr="0054419D" w:rsidRDefault="0054419D" w:rsidP="0054419D">
                        <w:pPr>
                          <w:jc w:val="center"/>
                          <w:rPr>
                            <w:b/>
                          </w:rPr>
                        </w:pPr>
                        <w:r w:rsidRPr="0054419D">
                          <w:rPr>
                            <w:b/>
                          </w:rPr>
                          <w:t>Does your family include a foster child?  Here are some tips to help them get into college.</w:t>
                        </w:r>
                      </w:p>
                      <w:p w:rsidR="0054419D" w:rsidRDefault="0054419D" w:rsidP="0054419D">
                        <w:r>
                          <w:t xml:space="preserve">If your family includes a foster child, there are several things you can help them with so that they can be prepared for college.  One major concern reported by current foster kids who are in college is the fear of being homeless.  Once they age out of the system, they often have no place to live.  Another important concern is not having any medical insurance.  Still another important factor in their success as a college student is finding people to become their new support system.  </w:t>
                        </w:r>
                      </w:p>
                      <w:p w:rsidR="0054419D" w:rsidRDefault="0054419D" w:rsidP="0054419D">
                        <w:r>
                          <w:t xml:space="preserve">Once a student is accepted into college, they will have a place to stay, access to medical care and people who may become their new friends and support systems.  Beginning in 2008 there was federal legislation giving states the option to extending federal aid programs for foster youth from 18-21.  The </w:t>
                        </w:r>
                        <w:r>
                          <w:rPr>
                            <w:i/>
                          </w:rPr>
                          <w:t>New York Times</w:t>
                        </w:r>
                        <w:r>
                          <w:t xml:space="preserve"> reports that seven states have strong programs including Michigan’s Fostering Success in Michigan Program.  The other states with great programs are California, Texas, Ohio, North Carolina, Washington, and Virginia.  </w:t>
                        </w:r>
                      </w:p>
                      <w:p w:rsidR="0054419D" w:rsidRDefault="0054419D" w:rsidP="0054419D">
                        <w:r>
                          <w:t xml:space="preserve">There are a couple of important lessons for foster kids to keep in mind.  First of all, they have to let the financial aid offices know that they are foster kids.  This can be hard for some kids to admit.  It isn’t easy   admitting that being in foster care was a part of their life, because of the stigma attached. Being removed from a family is a traumatic experience, but students need to learn to advocate for themselves.  There may be additional funding and/or options that are available at certain schools for students who were once in foster care.  </w:t>
                        </w:r>
                      </w:p>
                      <w:p w:rsidR="009F75FC" w:rsidRDefault="009F75FC" w:rsidP="009F75FC">
                        <w:pPr>
                          <w:pStyle w:val="Text"/>
                          <w:spacing w:after="120"/>
                          <w:rPr>
                            <w:rStyle w:val="TextChar"/>
                          </w:rPr>
                        </w:pPr>
                      </w:p>
                    </w:txbxContent>
                  </v:textbox>
                </v:shape>
              </v:group>
            </w:pict>
          </mc:Fallback>
        </mc:AlternateContent>
      </w:r>
    </w:p>
    <w:p w:rsidR="009F75FC" w:rsidRDefault="0054419D">
      <w:r>
        <w:rPr>
          <w:noProof/>
        </w:rPr>
        <w:drawing>
          <wp:anchor distT="0" distB="0" distL="114300" distR="114300" simplePos="0" relativeHeight="251729920" behindDoc="1" locked="0" layoutInCell="1" allowOverlap="1" wp14:anchorId="0F238632" wp14:editId="60DFDF6A">
            <wp:simplePos x="0" y="0"/>
            <wp:positionH relativeFrom="column">
              <wp:posOffset>942975</wp:posOffset>
            </wp:positionH>
            <wp:positionV relativeFrom="paragraph">
              <wp:posOffset>6835140</wp:posOffset>
            </wp:positionV>
            <wp:extent cx="1819275" cy="1906270"/>
            <wp:effectExtent l="0" t="0" r="9525" b="0"/>
            <wp:wrapTight wrapText="bothSides">
              <wp:wrapPolygon edited="0">
                <wp:start x="0" y="0"/>
                <wp:lineTo x="0" y="21370"/>
                <wp:lineTo x="21487" y="21370"/>
                <wp:lineTo x="214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ster1[1].jpg"/>
                    <pic:cNvPicPr/>
                  </pic:nvPicPr>
                  <pic:blipFill>
                    <a:blip r:embed="rId19">
                      <a:extLst>
                        <a:ext uri="{28A0092B-C50C-407E-A947-70E740481C1C}">
                          <a14:useLocalDpi xmlns:a14="http://schemas.microsoft.com/office/drawing/2010/main" val="0"/>
                        </a:ext>
                      </a:extLst>
                    </a:blip>
                    <a:stretch>
                      <a:fillRect/>
                    </a:stretch>
                  </pic:blipFill>
                  <pic:spPr>
                    <a:xfrm>
                      <a:off x="0" y="0"/>
                      <a:ext cx="1819275" cy="1906270"/>
                    </a:xfrm>
                    <a:prstGeom prst="rect">
                      <a:avLst/>
                    </a:prstGeom>
                  </pic:spPr>
                </pic:pic>
              </a:graphicData>
            </a:graphic>
            <wp14:sizeRelH relativeFrom="page">
              <wp14:pctWidth>0</wp14:pctWidth>
            </wp14:sizeRelH>
            <wp14:sizeRelV relativeFrom="page">
              <wp14:pctHeight>0</wp14:pctHeight>
            </wp14:sizeRelV>
          </wp:anchor>
        </w:drawing>
      </w:r>
      <w:r w:rsidR="00A20B6B">
        <w:rPr>
          <w:noProof/>
        </w:rPr>
        <mc:AlternateContent>
          <mc:Choice Requires="wps">
            <w:drawing>
              <wp:anchor distT="0" distB="0" distL="114300" distR="114300" simplePos="0" relativeHeight="251728896" behindDoc="0" locked="0" layoutInCell="1" allowOverlap="1" wp14:anchorId="078AC8A4" wp14:editId="723FFAF7">
                <wp:simplePos x="0" y="0"/>
                <wp:positionH relativeFrom="column">
                  <wp:posOffset>3848100</wp:posOffset>
                </wp:positionH>
                <wp:positionV relativeFrom="paragraph">
                  <wp:posOffset>1029334</wp:posOffset>
                </wp:positionV>
                <wp:extent cx="3332007" cy="808291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007" cy="8082915"/>
                        </a:xfrm>
                        <a:prstGeom prst="rect">
                          <a:avLst/>
                        </a:prstGeom>
                        <a:noFill/>
                        <a:ln w="9525">
                          <a:noFill/>
                          <a:miter lim="800000"/>
                          <a:headEnd/>
                          <a:tailEnd/>
                        </a:ln>
                      </wps:spPr>
                      <wps:txbx>
                        <w:txbxContent>
                          <w:p w:rsidR="0054419D" w:rsidRDefault="0054419D" w:rsidP="0054419D">
                            <w:r>
                              <w:t xml:space="preserve">A second thing to keep in mind comes into play when they are filing their FASFA (free application for federal student aid).  The questions are hard enough to answer for most people, but foster kids may need additional help in filling out their forms.  Students who were in foster care are generally able to file as “independent,” which makes them eligible for more federal funding.  On Question #53 in section 2, if the answer is “yes,” to the question “at any time since your turned 13 were both of your parents deceased, were you in foster care or were you a dependent or ward of the court?” then you will be considered independent.  </w:t>
                            </w:r>
                            <w:hyperlink r:id="rId20" w:history="1">
                              <w:r w:rsidRPr="00B53C65">
                                <w:rPr>
                                  <w:rStyle w:val="Hyperlink"/>
                                </w:rPr>
                                <w:t>http://fosteringsuccessmichigan.com/library/faqs-about-questions-53</w:t>
                              </w:r>
                            </w:hyperlink>
                            <w:r>
                              <w:t xml:space="preserve"> </w:t>
                            </w:r>
                          </w:p>
                          <w:p w:rsidR="0054419D" w:rsidRDefault="0054419D" w:rsidP="0054419D">
                            <w:r>
                              <w:t xml:space="preserve">Some of the more frequently asked questions are printed, along with their answers.  These should cover most situations.  </w:t>
                            </w:r>
                          </w:p>
                          <w:p w:rsidR="0054419D" w:rsidRDefault="0054419D" w:rsidP="0054419D">
                            <w:r>
                              <w:t>Filing the FASFA can be daunting for anyone.  Generally the school guidance counselors can assist with them.  Communities and/or universities often sponsor events, such as College Goal Sunday, to help with filing the forms.  Usually they are held in January or February.  Anyone is able to get additional assistance at that time.  You can also call 1-800-4FED-AID for help.  It’s important to remember that there are plenty of financial resources and personal resources to help former foster kids to succeed at college.  Additional information can be found at:</w:t>
                            </w:r>
                          </w:p>
                          <w:p w:rsidR="0054419D" w:rsidRDefault="00DC7F91" w:rsidP="0054419D">
                            <w:hyperlink r:id="rId21" w:history="1">
                              <w:r w:rsidR="0054419D" w:rsidRPr="00B53C65">
                                <w:rPr>
                                  <w:rStyle w:val="Hyperlink"/>
                                </w:rPr>
                                <w:t>http://www.nytimes.com/2013/11/03/education/edlife/extra-support</w:t>
                              </w:r>
                            </w:hyperlink>
                          </w:p>
                          <w:p w:rsidR="0054419D" w:rsidRDefault="00DC7F91" w:rsidP="0054419D">
                            <w:hyperlink r:id="rId22" w:history="1">
                              <w:r w:rsidR="0054419D" w:rsidRPr="00B53C65">
                                <w:rPr>
                                  <w:rStyle w:val="Hyperlink"/>
                                </w:rPr>
                                <w:t>http://www.fosteringperspectives.org/fp_vol16no1/financial_aid_foster</w:t>
                              </w:r>
                            </w:hyperlink>
                          </w:p>
                          <w:p w:rsidR="0054419D" w:rsidRPr="007A6AF6" w:rsidRDefault="00DC7F91" w:rsidP="0054419D">
                            <w:hyperlink r:id="rId23" w:history="1">
                              <w:r w:rsidR="0054419D" w:rsidRPr="00B53C65">
                                <w:rPr>
                                  <w:rStyle w:val="Hyperlink"/>
                                </w:rPr>
                                <w:t>http://sparkaction.org/content/foster-care-college-life</w:t>
                              </w:r>
                            </w:hyperlink>
                            <w:r w:rsidR="0054419D">
                              <w:t xml:space="preserve"> </w:t>
                            </w:r>
                          </w:p>
                          <w:p w:rsidR="00A20B6B" w:rsidRDefault="00A20B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AC8A4" id="Text Box 2" o:spid="_x0000_s1055" type="#_x0000_t202" style="position:absolute;margin-left:303pt;margin-top:81.05pt;width:262.35pt;height:63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" filled="f" stroked="f">
                <v:textbox>
                  <w:txbxContent>
                    <w:p w:rsidR="0054419D" w:rsidRDefault="0054419D" w:rsidP="0054419D">
                      <w:r>
                        <w:t xml:space="preserve">A second thing to keep in mind comes into play when they are filing their FASFA (free application for federal student aid).  The questions are hard enough to answer for most people, but foster kids may need additional help in filling out their forms.  Students who were in foster care are generally able to file as “independent,” which makes them eligible for more federal funding.  On Question #53 in section 2, if the answer is “yes,” to the question “at any time since your turned 13 were both of your parents deceased, were you in foster care or were you a dependent or ward of the court?” then you will be considered independent.  </w:t>
                      </w:r>
                      <w:hyperlink r:id="rId24" w:history="1">
                        <w:r w:rsidRPr="00B53C65">
                          <w:rPr>
                            <w:rStyle w:val="Hyperlink"/>
                          </w:rPr>
                          <w:t>http://fosteringsuccessmichigan.com/library/faqs-about-questions-53</w:t>
                        </w:r>
                      </w:hyperlink>
                      <w:r>
                        <w:t xml:space="preserve"> </w:t>
                      </w:r>
                    </w:p>
                    <w:p w:rsidR="0054419D" w:rsidRDefault="0054419D" w:rsidP="0054419D">
                      <w:r>
                        <w:t xml:space="preserve">Some of the more frequently asked questions are printed, along with their answers.  These should cover most situations.  </w:t>
                      </w:r>
                    </w:p>
                    <w:p w:rsidR="0054419D" w:rsidRDefault="0054419D" w:rsidP="0054419D">
                      <w:r>
                        <w:t>Filing the FASFA can be daunting for anyone.  Generally the school guidance counselors can assist with them.  Communities and/or universities often sponsor events, such as College Goal Sunday, to help with filing the forms.  Usually they are held in January or February.  Anyone is able to get additional assistance at that time.  You can also call 1-800-4FED-AID for help.  It’s important to remember that there are plenty of financial resources and personal resources to help former foster kids to succeed at college.  Additional information can be found at:</w:t>
                      </w:r>
                    </w:p>
                    <w:p w:rsidR="0054419D" w:rsidRDefault="00DC7F91" w:rsidP="0054419D">
                      <w:hyperlink r:id="rId25" w:history="1">
                        <w:r w:rsidR="0054419D" w:rsidRPr="00B53C65">
                          <w:rPr>
                            <w:rStyle w:val="Hyperlink"/>
                          </w:rPr>
                          <w:t>http://www.nytimes.com/2013/11/03/education/edlife/extra-support</w:t>
                        </w:r>
                      </w:hyperlink>
                    </w:p>
                    <w:p w:rsidR="0054419D" w:rsidRDefault="00DC7F91" w:rsidP="0054419D">
                      <w:hyperlink r:id="rId26" w:history="1">
                        <w:r w:rsidR="0054419D" w:rsidRPr="00B53C65">
                          <w:rPr>
                            <w:rStyle w:val="Hyperlink"/>
                          </w:rPr>
                          <w:t>http://www.fosteringperspectives.org/fp_vol16no1/financial_aid_foster</w:t>
                        </w:r>
                      </w:hyperlink>
                    </w:p>
                    <w:p w:rsidR="0054419D" w:rsidRPr="007A6AF6" w:rsidRDefault="00DC7F91" w:rsidP="0054419D">
                      <w:hyperlink r:id="rId27" w:history="1">
                        <w:r w:rsidR="0054419D" w:rsidRPr="00B53C65">
                          <w:rPr>
                            <w:rStyle w:val="Hyperlink"/>
                          </w:rPr>
                          <w:t>http://sparkaction.org/content/foster-care-college-life</w:t>
                        </w:r>
                      </w:hyperlink>
                      <w:r w:rsidR="0054419D">
                        <w:t xml:space="preserve"> </w:t>
                      </w:r>
                    </w:p>
                    <w:p w:rsidR="00A20B6B" w:rsidRDefault="00A20B6B"/>
                  </w:txbxContent>
                </v:textbox>
              </v:shape>
            </w:pict>
          </mc:Fallback>
        </mc:AlternateContent>
      </w:r>
      <w:r w:rsidR="009F75FC">
        <w:br w:type="page"/>
      </w:r>
    </w:p>
    <w:p w:rsidR="009F75FC" w:rsidRDefault="00876754">
      <w:r>
        <w:rPr>
          <w:noProof/>
        </w:rPr>
        <w:lastRenderedPageBreak/>
        <mc:AlternateContent>
          <mc:Choice Requires="wps">
            <w:drawing>
              <wp:anchor distT="0" distB="0" distL="114300" distR="114300" simplePos="0" relativeHeight="251718656" behindDoc="0" locked="0" layoutInCell="1" allowOverlap="1" wp14:anchorId="31E8C293" wp14:editId="497D4D4E">
                <wp:simplePos x="0" y="0"/>
                <wp:positionH relativeFrom="column">
                  <wp:posOffset>3480896</wp:posOffset>
                </wp:positionH>
                <wp:positionV relativeFrom="paragraph">
                  <wp:posOffset>180975</wp:posOffset>
                </wp:positionV>
                <wp:extent cx="3728862" cy="9336177"/>
                <wp:effectExtent l="0" t="0" r="5080" b="0"/>
                <wp:wrapTight wrapText="bothSides">
                  <wp:wrapPolygon edited="0">
                    <wp:start x="1214" y="0"/>
                    <wp:lineTo x="552" y="176"/>
                    <wp:lineTo x="0" y="529"/>
                    <wp:lineTo x="0" y="21553"/>
                    <wp:lineTo x="441" y="21553"/>
                    <wp:lineTo x="552" y="705"/>
                    <wp:lineTo x="21519" y="132"/>
                    <wp:lineTo x="21519" y="0"/>
                    <wp:lineTo x="1214" y="0"/>
                  </wp:wrapPolygon>
                </wp:wrapTight>
                <wp:docPr id="314"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8862" cy="9336177"/>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75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0DE123" id="Freeform 136" o:spid="_x0000_s1026" style="position:absolute;margin-left:274.1pt;margin-top:14.25pt;width:293.6pt;height:735.1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e36c0a [2409]" stroked="f">
                <v:fill opacity="37265f"/>
                <v:path arrowok="t" o:connecttype="custom" o:connectlocs="41213,9336177;1230,9225629;1230,481331;1845,457299;5536,409234;12302,363230;20914,317912;33217,276027;47364,235516;65203,197751;84887,162046;107031,129087;131021,98875;156856,72783;185151,50811;214062,32272;237437,20599;252815,14419;269423,9613;285416,6180;302024,3433;319248,2060;327244,2060;3599072,2060;3728862,49438;327244,49438;327244,49438;298949,52184;271268,58364;244818,68664;218368,83083;193763,100935;171004,122221;148859,146253;128560,173719;109491,205304;93498,238262;78735,273967;66433,312419;57206,352244;49825,394129;44904,437387;43058,481331;43058,481331" o:connectangles="0,0,0,0,0,0,0,0,0,0,0,0,0,0,0,0,0,0,0,0,0,0,0,0,0,0,0,0,0,0,0,0,0,0,0,0,0,0,0,0,0,0,0,0"/>
                <w10:wrap type="tight"/>
              </v:shape>
            </w:pict>
          </mc:Fallback>
        </mc:AlternateContent>
      </w:r>
    </w:p>
    <w:p w:rsidR="009F75FC" w:rsidRDefault="001F2A56">
      <w:r>
        <w:rPr>
          <w:noProof/>
        </w:rPr>
        <mc:AlternateContent>
          <mc:Choice Requires="wps">
            <w:drawing>
              <wp:anchor distT="0" distB="0" distL="114300" distR="114300" simplePos="0" relativeHeight="251647998" behindDoc="0" locked="0" layoutInCell="1" allowOverlap="1" wp14:anchorId="2A663C4F" wp14:editId="2F246310">
                <wp:simplePos x="0" y="0"/>
                <wp:positionH relativeFrom="column">
                  <wp:posOffset>3604260</wp:posOffset>
                </wp:positionH>
                <wp:positionV relativeFrom="paragraph">
                  <wp:posOffset>33655</wp:posOffset>
                </wp:positionV>
                <wp:extent cx="3630930" cy="9163050"/>
                <wp:effectExtent l="0" t="0" r="7620" b="0"/>
                <wp:wrapTight wrapText="bothSides">
                  <wp:wrapPolygon edited="0">
                    <wp:start x="1133" y="0"/>
                    <wp:lineTo x="453" y="269"/>
                    <wp:lineTo x="0" y="539"/>
                    <wp:lineTo x="0" y="21241"/>
                    <wp:lineTo x="1133" y="21555"/>
                    <wp:lineTo x="20399" y="21555"/>
                    <wp:lineTo x="21532" y="21241"/>
                    <wp:lineTo x="21532" y="494"/>
                    <wp:lineTo x="21079" y="225"/>
                    <wp:lineTo x="20399" y="0"/>
                    <wp:lineTo x="1133" y="0"/>
                  </wp:wrapPolygon>
                </wp:wrapTight>
                <wp:docPr id="31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0930" cy="916305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5E486D2" id="Freeform 137" o:spid="_x0000_s1026" style="position:absolute;margin-left:283.8pt;margin-top:2.65pt;width:285.9pt;height:721.5pt;z-index:251647998;visibility:visible;mso-wrap-style:square;mso-wrap-distance-left:9pt;mso-wrap-distance-top:0;mso-wrap-distance-right:9pt;mso-wrap-distance-bottom:0;mso-position-horizontal:absolute;mso-position-horizontal-relative:text;mso-position-vertical:absolute;mso-position-vertical-relative:text;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f9" stroked="f">
                <v:path arrowok="t" o:connecttype="custom" o:connectlocs="3325704,548;3373632,9320;3419542,27960;3461920,55919;3501272,91554;3536587,135960;3566858,185849;3591579,242316;3610750,303169;3624371,368956;3630425,438033;3630425,8725017;3624371,8794094;3610750,8859881;3591579,8921282;3566858,8977201;3536587,9027638;3501272,9070948;3461920,9107679;3419542,9135090;3373632,9153730;3325704,9162502;305226,9162502;257298,9153730;211388,9135090;169010,9107679;129154,9070948;94343,9027638;64072,8977201;38847,8921282;20180,8859881;6559,8794094;505,8725017;505,438033;6559,368956;20180,303169;38847,242316;64072,185849;94343,135960;129154,91554;169010,55919;211388,27960;257298,9320;305226,548" o:connectangles="0,0,0,0,0,0,0,0,0,0,0,0,0,0,0,0,0,0,0,0,0,0,0,0,0,0,0,0,0,0,0,0,0,0,0,0,0,0,0,0,0,0,0,0"/>
                <w10:wrap type="tight"/>
              </v:shape>
            </w:pict>
          </mc:Fallback>
        </mc:AlternateContent>
      </w:r>
      <w:r w:rsidR="00876754">
        <w:rPr>
          <w:noProof/>
        </w:rPr>
        <mc:AlternateContent>
          <mc:Choice Requires="wps">
            <w:drawing>
              <wp:anchor distT="0" distB="0" distL="114300" distR="114300" simplePos="0" relativeHeight="251712512" behindDoc="0" locked="0" layoutInCell="1" allowOverlap="1" wp14:anchorId="67287BAF" wp14:editId="171DDFB7">
                <wp:simplePos x="0" y="0"/>
                <wp:positionH relativeFrom="column">
                  <wp:posOffset>3743325</wp:posOffset>
                </wp:positionH>
                <wp:positionV relativeFrom="paragraph">
                  <wp:posOffset>1010285</wp:posOffset>
                </wp:positionV>
                <wp:extent cx="3484245" cy="7410450"/>
                <wp:effectExtent l="0" t="0" r="0" b="0"/>
                <wp:wrapNone/>
                <wp:docPr id="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741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Below is the third installment of sample SAT questions that your student may encounter on their test.</w:t>
                            </w: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Let’s start with math this time:</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These questions are taken from Kaplan’s SAT Flashcards</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In a weight loss competition, Fabian noticed that he is both the 14</w:t>
                            </w:r>
                            <w:r w:rsidRPr="007E64F8">
                              <w:rPr>
                                <w:rFonts w:ascii="Times New Roman" w:hAnsi="Times New Roman" w:cs="Times New Roman"/>
                                <w:sz w:val="24"/>
                                <w:szCs w:val="24"/>
                                <w:vertAlign w:val="superscript"/>
                              </w:rPr>
                              <w:t>th</w:t>
                            </w:r>
                            <w:r w:rsidRPr="007E64F8">
                              <w:rPr>
                                <w:rFonts w:ascii="Times New Roman" w:hAnsi="Times New Roman" w:cs="Times New Roman"/>
                                <w:sz w:val="24"/>
                                <w:szCs w:val="24"/>
                              </w:rPr>
                              <w:t xml:space="preserve"> lightest in his group and the 14</w:t>
                            </w:r>
                            <w:r w:rsidRPr="007E64F8">
                              <w:rPr>
                                <w:rFonts w:ascii="Times New Roman" w:hAnsi="Times New Roman" w:cs="Times New Roman"/>
                                <w:sz w:val="24"/>
                                <w:szCs w:val="24"/>
                                <w:vertAlign w:val="superscript"/>
                              </w:rPr>
                              <w:t>th</w:t>
                            </w:r>
                            <w:r w:rsidRPr="007E64F8">
                              <w:rPr>
                                <w:rFonts w:ascii="Times New Roman" w:hAnsi="Times New Roman" w:cs="Times New Roman"/>
                                <w:sz w:val="24"/>
                                <w:szCs w:val="24"/>
                              </w:rPr>
                              <w:t xml:space="preserve"> heaviest in his group.  If everyone in the group has a different weight, how many people are in the group?</w:t>
                            </w:r>
                          </w:p>
                          <w:p w:rsidR="007E64F8" w:rsidRPr="007E64F8" w:rsidRDefault="007E64F8" w:rsidP="007E64F8">
                            <w:pPr>
                              <w:pStyle w:val="ListParagraph"/>
                              <w:numPr>
                                <w:ilvl w:val="0"/>
                                <w:numId w:val="7"/>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25</w:t>
                            </w:r>
                          </w:p>
                          <w:p w:rsidR="007E64F8" w:rsidRPr="007E64F8" w:rsidRDefault="007E64F8" w:rsidP="007E64F8">
                            <w:pPr>
                              <w:pStyle w:val="ListParagraph"/>
                              <w:numPr>
                                <w:ilvl w:val="0"/>
                                <w:numId w:val="7"/>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26</w:t>
                            </w:r>
                          </w:p>
                          <w:p w:rsidR="007E64F8" w:rsidRPr="007E64F8" w:rsidRDefault="007E64F8" w:rsidP="007E64F8">
                            <w:pPr>
                              <w:pStyle w:val="ListParagraph"/>
                              <w:numPr>
                                <w:ilvl w:val="0"/>
                                <w:numId w:val="7"/>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27</w:t>
                            </w:r>
                          </w:p>
                          <w:p w:rsidR="007E64F8" w:rsidRPr="007E64F8" w:rsidRDefault="007E64F8" w:rsidP="007E64F8">
                            <w:pPr>
                              <w:pStyle w:val="ListParagraph"/>
                              <w:numPr>
                                <w:ilvl w:val="0"/>
                                <w:numId w:val="7"/>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28</w:t>
                            </w:r>
                          </w:p>
                          <w:p w:rsidR="007E64F8" w:rsidRPr="007E64F8" w:rsidRDefault="007E64F8" w:rsidP="007E64F8">
                            <w:pPr>
                              <w:pStyle w:val="ListParagraph"/>
                              <w:numPr>
                                <w:ilvl w:val="0"/>
                                <w:numId w:val="7"/>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29</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The answer is C.  There are 13 people above him and 13 people below him.  He is in the middle, so there are 13 + 1 + 13 or 27 people.</w:t>
                            </w: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What part of speech is each underlined word?</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u w:val="single"/>
                              </w:rPr>
                              <w:t>Michael</w:t>
                            </w:r>
                            <w:r w:rsidRPr="007E64F8">
                              <w:rPr>
                                <w:rFonts w:ascii="Times New Roman" w:hAnsi="Times New Roman" w:cs="Times New Roman"/>
                                <w:sz w:val="24"/>
                                <w:szCs w:val="24"/>
                              </w:rPr>
                              <w:t xml:space="preserve"> pulled </w:t>
                            </w:r>
                            <w:r w:rsidRPr="007E64F8">
                              <w:rPr>
                                <w:rFonts w:ascii="Times New Roman" w:hAnsi="Times New Roman" w:cs="Times New Roman"/>
                                <w:sz w:val="24"/>
                                <w:szCs w:val="24"/>
                                <w:u w:val="single"/>
                              </w:rPr>
                              <w:t>his</w:t>
                            </w:r>
                            <w:r w:rsidRPr="007E64F8">
                              <w:rPr>
                                <w:rFonts w:ascii="Times New Roman" w:hAnsi="Times New Roman" w:cs="Times New Roman"/>
                                <w:sz w:val="24"/>
                                <w:szCs w:val="24"/>
                              </w:rPr>
                              <w:t xml:space="preserve"> canoe </w:t>
                            </w:r>
                            <w:r w:rsidRPr="007E64F8">
                              <w:rPr>
                                <w:rFonts w:ascii="Times New Roman" w:hAnsi="Times New Roman" w:cs="Times New Roman"/>
                                <w:sz w:val="24"/>
                                <w:szCs w:val="24"/>
                                <w:u w:val="single"/>
                              </w:rPr>
                              <w:t>ashore</w:t>
                            </w:r>
                            <w:r w:rsidRPr="007E64F8">
                              <w:rPr>
                                <w:rFonts w:ascii="Times New Roman" w:hAnsi="Times New Roman" w:cs="Times New Roman"/>
                                <w:sz w:val="24"/>
                                <w:szCs w:val="24"/>
                              </w:rPr>
                              <w:t xml:space="preserve"> at the mouth </w:t>
                            </w:r>
                            <w:r w:rsidRPr="007E64F8">
                              <w:rPr>
                                <w:rFonts w:ascii="Times New Roman" w:hAnsi="Times New Roman" w:cs="Times New Roman"/>
                                <w:sz w:val="24"/>
                                <w:szCs w:val="24"/>
                                <w:u w:val="single"/>
                              </w:rPr>
                              <w:t>of</w:t>
                            </w:r>
                            <w:r w:rsidRPr="007E64F8">
                              <w:rPr>
                                <w:rFonts w:ascii="Times New Roman" w:hAnsi="Times New Roman" w:cs="Times New Roman"/>
                                <w:sz w:val="24"/>
                                <w:szCs w:val="24"/>
                              </w:rPr>
                              <w:t xml:space="preserve"> the river.</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Michael is a proper noun, the subject of the sentence.</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His is a possessive pronoun referring to Michael.</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Ashore is an adverb that modifies pulled.</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 xml:space="preserve">Of is a preposition.  </w:t>
                            </w: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 xml:space="preserve">What is a synonym for </w:t>
                            </w:r>
                            <w:r w:rsidRPr="007E64F8">
                              <w:rPr>
                                <w:rFonts w:ascii="Times New Roman" w:hAnsi="Times New Roman" w:cs="Times New Roman"/>
                                <w:i/>
                                <w:sz w:val="24"/>
                                <w:szCs w:val="24"/>
                              </w:rPr>
                              <w:t>denounce?</w:t>
                            </w:r>
                          </w:p>
                          <w:p w:rsidR="007E64F8" w:rsidRPr="007E64F8" w:rsidRDefault="007E64F8" w:rsidP="007E64F8">
                            <w:pPr>
                              <w:pStyle w:val="ListParagraph"/>
                              <w:numPr>
                                <w:ilvl w:val="0"/>
                                <w:numId w:val="8"/>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Condemn</w:t>
                            </w:r>
                          </w:p>
                          <w:p w:rsidR="007E64F8" w:rsidRPr="007E64F8" w:rsidRDefault="007E64F8" w:rsidP="007E64F8">
                            <w:pPr>
                              <w:pStyle w:val="ListParagraph"/>
                              <w:numPr>
                                <w:ilvl w:val="0"/>
                                <w:numId w:val="8"/>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Accept</w:t>
                            </w:r>
                          </w:p>
                          <w:p w:rsidR="007E64F8" w:rsidRPr="007E64F8" w:rsidRDefault="007E64F8" w:rsidP="007E64F8">
                            <w:pPr>
                              <w:pStyle w:val="ListParagraph"/>
                              <w:numPr>
                                <w:ilvl w:val="0"/>
                                <w:numId w:val="8"/>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Promote</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The answer is A.  Denounce means to proclaim as evil.</w:t>
                            </w: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 xml:space="preserve">What does </w:t>
                            </w:r>
                            <w:r w:rsidRPr="007E64F8">
                              <w:rPr>
                                <w:rFonts w:ascii="Times New Roman" w:hAnsi="Times New Roman" w:cs="Times New Roman"/>
                                <w:i/>
                                <w:sz w:val="24"/>
                                <w:szCs w:val="24"/>
                              </w:rPr>
                              <w:t xml:space="preserve">trite </w:t>
                            </w:r>
                            <w:r w:rsidRPr="007E64F8">
                              <w:rPr>
                                <w:rFonts w:ascii="Times New Roman" w:hAnsi="Times New Roman" w:cs="Times New Roman"/>
                                <w:sz w:val="24"/>
                                <w:szCs w:val="24"/>
                              </w:rPr>
                              <w:t>mean?</w:t>
                            </w:r>
                          </w:p>
                          <w:p w:rsidR="007E64F8" w:rsidRPr="007E64F8" w:rsidRDefault="007E64F8" w:rsidP="007E64F8">
                            <w:pPr>
                              <w:pStyle w:val="ListParagraph"/>
                              <w:numPr>
                                <w:ilvl w:val="0"/>
                                <w:numId w:val="9"/>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Little</w:t>
                            </w:r>
                          </w:p>
                          <w:p w:rsidR="007E64F8" w:rsidRPr="007E64F8" w:rsidRDefault="007E64F8" w:rsidP="007E64F8">
                            <w:pPr>
                              <w:pStyle w:val="ListParagraph"/>
                              <w:numPr>
                                <w:ilvl w:val="0"/>
                                <w:numId w:val="9"/>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Agitated</w:t>
                            </w:r>
                          </w:p>
                          <w:p w:rsidR="007E64F8" w:rsidRPr="007E64F8" w:rsidRDefault="007E64F8" w:rsidP="007E64F8">
                            <w:pPr>
                              <w:pStyle w:val="ListParagraph"/>
                              <w:numPr>
                                <w:ilvl w:val="0"/>
                                <w:numId w:val="9"/>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 xml:space="preserve">Unoriginal </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The correct answer is C.  Synonyms include stale, commonplace, and tired.</w:t>
                            </w: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pStyle w:val="ListParagraph"/>
                              <w:spacing w:after="0" w:line="240" w:lineRule="auto"/>
                              <w:rPr>
                                <w:rFonts w:ascii="Times New Roman" w:hAnsi="Times New Roman" w:cs="Times New Roman"/>
                                <w:sz w:val="24"/>
                                <w:szCs w:val="24"/>
                              </w:rPr>
                            </w:pPr>
                          </w:p>
                          <w:p w:rsidR="007E64F8" w:rsidRPr="007E64F8" w:rsidRDefault="007E64F8" w:rsidP="007E64F8">
                            <w:pPr>
                              <w:pStyle w:val="ListParagraph"/>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p>
                          <w:p w:rsidR="00196ADA" w:rsidRPr="007E64F8" w:rsidRDefault="00196ADA" w:rsidP="007E64F8">
                            <w:pPr>
                              <w:pStyle w:val="TextRightAligned"/>
                              <w:jc w:val="center"/>
                              <w:rPr>
                                <w:rStyle w:val="TextRightAlignedCha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87BAF" id="Text Box 183" o:spid="_x0000_s1056" type="#_x0000_t202" style="position:absolute;margin-left:294.75pt;margin-top:79.55pt;width:274.35pt;height:5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m5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" filled="f" stroked="f">
                <v:textbox>
                  <w:txbxContent>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Below is the third installment of sample SAT questions that your student may encounter on their test.</w:t>
                      </w: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Let’s start with math this time:</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These questions are taken from Kaplan’s SAT Flashcards</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In a weight loss competition, Fabian noticed that he is both the 14</w:t>
                      </w:r>
                      <w:r w:rsidRPr="007E64F8">
                        <w:rPr>
                          <w:rFonts w:ascii="Times New Roman" w:hAnsi="Times New Roman" w:cs="Times New Roman"/>
                          <w:sz w:val="24"/>
                          <w:szCs w:val="24"/>
                          <w:vertAlign w:val="superscript"/>
                        </w:rPr>
                        <w:t>th</w:t>
                      </w:r>
                      <w:r w:rsidRPr="007E64F8">
                        <w:rPr>
                          <w:rFonts w:ascii="Times New Roman" w:hAnsi="Times New Roman" w:cs="Times New Roman"/>
                          <w:sz w:val="24"/>
                          <w:szCs w:val="24"/>
                        </w:rPr>
                        <w:t xml:space="preserve"> lightest in his group and the 14</w:t>
                      </w:r>
                      <w:r w:rsidRPr="007E64F8">
                        <w:rPr>
                          <w:rFonts w:ascii="Times New Roman" w:hAnsi="Times New Roman" w:cs="Times New Roman"/>
                          <w:sz w:val="24"/>
                          <w:szCs w:val="24"/>
                          <w:vertAlign w:val="superscript"/>
                        </w:rPr>
                        <w:t>th</w:t>
                      </w:r>
                      <w:r w:rsidRPr="007E64F8">
                        <w:rPr>
                          <w:rFonts w:ascii="Times New Roman" w:hAnsi="Times New Roman" w:cs="Times New Roman"/>
                          <w:sz w:val="24"/>
                          <w:szCs w:val="24"/>
                        </w:rPr>
                        <w:t xml:space="preserve"> heaviest in his group.  If everyone in the group has a different weight, how many people are in the group?</w:t>
                      </w:r>
                    </w:p>
                    <w:p w:rsidR="007E64F8" w:rsidRPr="007E64F8" w:rsidRDefault="007E64F8" w:rsidP="007E64F8">
                      <w:pPr>
                        <w:pStyle w:val="ListParagraph"/>
                        <w:numPr>
                          <w:ilvl w:val="0"/>
                          <w:numId w:val="7"/>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25</w:t>
                      </w:r>
                    </w:p>
                    <w:p w:rsidR="007E64F8" w:rsidRPr="007E64F8" w:rsidRDefault="007E64F8" w:rsidP="007E64F8">
                      <w:pPr>
                        <w:pStyle w:val="ListParagraph"/>
                        <w:numPr>
                          <w:ilvl w:val="0"/>
                          <w:numId w:val="7"/>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26</w:t>
                      </w:r>
                    </w:p>
                    <w:p w:rsidR="007E64F8" w:rsidRPr="007E64F8" w:rsidRDefault="007E64F8" w:rsidP="007E64F8">
                      <w:pPr>
                        <w:pStyle w:val="ListParagraph"/>
                        <w:numPr>
                          <w:ilvl w:val="0"/>
                          <w:numId w:val="7"/>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27</w:t>
                      </w:r>
                    </w:p>
                    <w:p w:rsidR="007E64F8" w:rsidRPr="007E64F8" w:rsidRDefault="007E64F8" w:rsidP="007E64F8">
                      <w:pPr>
                        <w:pStyle w:val="ListParagraph"/>
                        <w:numPr>
                          <w:ilvl w:val="0"/>
                          <w:numId w:val="7"/>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28</w:t>
                      </w:r>
                    </w:p>
                    <w:p w:rsidR="007E64F8" w:rsidRPr="007E64F8" w:rsidRDefault="007E64F8" w:rsidP="007E64F8">
                      <w:pPr>
                        <w:pStyle w:val="ListParagraph"/>
                        <w:numPr>
                          <w:ilvl w:val="0"/>
                          <w:numId w:val="7"/>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29</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The answer is C.  There are 13 people above him and 13 people below him.  He is in the middle, so there are 13 + 1 + 13 or 27 people.</w:t>
                      </w: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What part of speech is each underlined word?</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u w:val="single"/>
                        </w:rPr>
                        <w:t>Michael</w:t>
                      </w:r>
                      <w:r w:rsidRPr="007E64F8">
                        <w:rPr>
                          <w:rFonts w:ascii="Times New Roman" w:hAnsi="Times New Roman" w:cs="Times New Roman"/>
                          <w:sz w:val="24"/>
                          <w:szCs w:val="24"/>
                        </w:rPr>
                        <w:t xml:space="preserve"> pulled </w:t>
                      </w:r>
                      <w:r w:rsidRPr="007E64F8">
                        <w:rPr>
                          <w:rFonts w:ascii="Times New Roman" w:hAnsi="Times New Roman" w:cs="Times New Roman"/>
                          <w:sz w:val="24"/>
                          <w:szCs w:val="24"/>
                          <w:u w:val="single"/>
                        </w:rPr>
                        <w:t>his</w:t>
                      </w:r>
                      <w:r w:rsidRPr="007E64F8">
                        <w:rPr>
                          <w:rFonts w:ascii="Times New Roman" w:hAnsi="Times New Roman" w:cs="Times New Roman"/>
                          <w:sz w:val="24"/>
                          <w:szCs w:val="24"/>
                        </w:rPr>
                        <w:t xml:space="preserve"> canoe </w:t>
                      </w:r>
                      <w:r w:rsidRPr="007E64F8">
                        <w:rPr>
                          <w:rFonts w:ascii="Times New Roman" w:hAnsi="Times New Roman" w:cs="Times New Roman"/>
                          <w:sz w:val="24"/>
                          <w:szCs w:val="24"/>
                          <w:u w:val="single"/>
                        </w:rPr>
                        <w:t>ashore</w:t>
                      </w:r>
                      <w:r w:rsidRPr="007E64F8">
                        <w:rPr>
                          <w:rFonts w:ascii="Times New Roman" w:hAnsi="Times New Roman" w:cs="Times New Roman"/>
                          <w:sz w:val="24"/>
                          <w:szCs w:val="24"/>
                        </w:rPr>
                        <w:t xml:space="preserve"> at the mouth </w:t>
                      </w:r>
                      <w:r w:rsidRPr="007E64F8">
                        <w:rPr>
                          <w:rFonts w:ascii="Times New Roman" w:hAnsi="Times New Roman" w:cs="Times New Roman"/>
                          <w:sz w:val="24"/>
                          <w:szCs w:val="24"/>
                          <w:u w:val="single"/>
                        </w:rPr>
                        <w:t>of</w:t>
                      </w:r>
                      <w:r w:rsidRPr="007E64F8">
                        <w:rPr>
                          <w:rFonts w:ascii="Times New Roman" w:hAnsi="Times New Roman" w:cs="Times New Roman"/>
                          <w:sz w:val="24"/>
                          <w:szCs w:val="24"/>
                        </w:rPr>
                        <w:t xml:space="preserve"> the river.</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Michael is a proper noun, the subject of the sentence.</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His is a possessive pronoun referring to Michael.</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Ashore is an adverb that modifies pulled.</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 xml:space="preserve">Of is a preposition.  </w:t>
                      </w: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 xml:space="preserve">What is a synonym for </w:t>
                      </w:r>
                      <w:r w:rsidRPr="007E64F8">
                        <w:rPr>
                          <w:rFonts w:ascii="Times New Roman" w:hAnsi="Times New Roman" w:cs="Times New Roman"/>
                          <w:i/>
                          <w:sz w:val="24"/>
                          <w:szCs w:val="24"/>
                        </w:rPr>
                        <w:t>denounce?</w:t>
                      </w:r>
                    </w:p>
                    <w:p w:rsidR="007E64F8" w:rsidRPr="007E64F8" w:rsidRDefault="007E64F8" w:rsidP="007E64F8">
                      <w:pPr>
                        <w:pStyle w:val="ListParagraph"/>
                        <w:numPr>
                          <w:ilvl w:val="0"/>
                          <w:numId w:val="8"/>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Condemn</w:t>
                      </w:r>
                    </w:p>
                    <w:p w:rsidR="007E64F8" w:rsidRPr="007E64F8" w:rsidRDefault="007E64F8" w:rsidP="007E64F8">
                      <w:pPr>
                        <w:pStyle w:val="ListParagraph"/>
                        <w:numPr>
                          <w:ilvl w:val="0"/>
                          <w:numId w:val="8"/>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Accept</w:t>
                      </w:r>
                    </w:p>
                    <w:p w:rsidR="007E64F8" w:rsidRPr="007E64F8" w:rsidRDefault="007E64F8" w:rsidP="007E64F8">
                      <w:pPr>
                        <w:pStyle w:val="ListParagraph"/>
                        <w:numPr>
                          <w:ilvl w:val="0"/>
                          <w:numId w:val="8"/>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Promote</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The answer is A.  Denounce means to proclaim as evil.</w:t>
                      </w: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 xml:space="preserve">What does </w:t>
                      </w:r>
                      <w:r w:rsidRPr="007E64F8">
                        <w:rPr>
                          <w:rFonts w:ascii="Times New Roman" w:hAnsi="Times New Roman" w:cs="Times New Roman"/>
                          <w:i/>
                          <w:sz w:val="24"/>
                          <w:szCs w:val="24"/>
                        </w:rPr>
                        <w:t xml:space="preserve">trite </w:t>
                      </w:r>
                      <w:r w:rsidRPr="007E64F8">
                        <w:rPr>
                          <w:rFonts w:ascii="Times New Roman" w:hAnsi="Times New Roman" w:cs="Times New Roman"/>
                          <w:sz w:val="24"/>
                          <w:szCs w:val="24"/>
                        </w:rPr>
                        <w:t>mean?</w:t>
                      </w:r>
                    </w:p>
                    <w:p w:rsidR="007E64F8" w:rsidRPr="007E64F8" w:rsidRDefault="007E64F8" w:rsidP="007E64F8">
                      <w:pPr>
                        <w:pStyle w:val="ListParagraph"/>
                        <w:numPr>
                          <w:ilvl w:val="0"/>
                          <w:numId w:val="9"/>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Little</w:t>
                      </w:r>
                    </w:p>
                    <w:p w:rsidR="007E64F8" w:rsidRPr="007E64F8" w:rsidRDefault="007E64F8" w:rsidP="007E64F8">
                      <w:pPr>
                        <w:pStyle w:val="ListParagraph"/>
                        <w:numPr>
                          <w:ilvl w:val="0"/>
                          <w:numId w:val="9"/>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Agitated</w:t>
                      </w:r>
                    </w:p>
                    <w:p w:rsidR="007E64F8" w:rsidRPr="007E64F8" w:rsidRDefault="007E64F8" w:rsidP="007E64F8">
                      <w:pPr>
                        <w:pStyle w:val="ListParagraph"/>
                        <w:numPr>
                          <w:ilvl w:val="0"/>
                          <w:numId w:val="9"/>
                        </w:num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 xml:space="preserve">Unoriginal </w:t>
                      </w:r>
                    </w:p>
                    <w:p w:rsidR="007E64F8" w:rsidRPr="007E64F8" w:rsidRDefault="007E64F8" w:rsidP="007E64F8">
                      <w:pPr>
                        <w:spacing w:after="0" w:line="240" w:lineRule="auto"/>
                        <w:rPr>
                          <w:rFonts w:ascii="Times New Roman" w:hAnsi="Times New Roman" w:cs="Times New Roman"/>
                          <w:sz w:val="24"/>
                          <w:szCs w:val="24"/>
                        </w:rPr>
                      </w:pPr>
                      <w:r w:rsidRPr="007E64F8">
                        <w:rPr>
                          <w:rFonts w:ascii="Times New Roman" w:hAnsi="Times New Roman" w:cs="Times New Roman"/>
                          <w:sz w:val="24"/>
                          <w:szCs w:val="24"/>
                        </w:rPr>
                        <w:t>The correct answer is C.  Synonyms include stale, commonplace, and tired.</w:t>
                      </w: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pStyle w:val="ListParagraph"/>
                        <w:spacing w:after="0" w:line="240" w:lineRule="auto"/>
                        <w:rPr>
                          <w:rFonts w:ascii="Times New Roman" w:hAnsi="Times New Roman" w:cs="Times New Roman"/>
                          <w:sz w:val="24"/>
                          <w:szCs w:val="24"/>
                        </w:rPr>
                      </w:pPr>
                    </w:p>
                    <w:p w:rsidR="007E64F8" w:rsidRPr="007E64F8" w:rsidRDefault="007E64F8" w:rsidP="007E64F8">
                      <w:pPr>
                        <w:pStyle w:val="ListParagraph"/>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p>
                    <w:p w:rsidR="007E64F8" w:rsidRPr="007E64F8" w:rsidRDefault="007E64F8" w:rsidP="007E64F8">
                      <w:pPr>
                        <w:spacing w:after="0" w:line="240" w:lineRule="auto"/>
                        <w:rPr>
                          <w:rFonts w:ascii="Times New Roman" w:hAnsi="Times New Roman" w:cs="Times New Roman"/>
                          <w:sz w:val="24"/>
                          <w:szCs w:val="24"/>
                        </w:rPr>
                      </w:pPr>
                    </w:p>
                    <w:p w:rsidR="00196ADA" w:rsidRPr="007E64F8" w:rsidRDefault="00196ADA" w:rsidP="007E64F8">
                      <w:pPr>
                        <w:pStyle w:val="TextRightAligned"/>
                        <w:jc w:val="center"/>
                        <w:rPr>
                          <w:rStyle w:val="TextRightAlignedChar"/>
                          <w:rFonts w:ascii="Times New Roman" w:hAnsi="Times New Roman" w:cs="Times New Roman"/>
                          <w:sz w:val="24"/>
                          <w:szCs w:val="24"/>
                        </w:rPr>
                      </w:pPr>
                    </w:p>
                  </w:txbxContent>
                </v:textbox>
              </v:shape>
            </w:pict>
          </mc:Fallback>
        </mc:AlternateContent>
      </w:r>
      <w:r w:rsidR="00876754" w:rsidRPr="00196ADA">
        <w:rPr>
          <w:noProof/>
        </w:rPr>
        <mc:AlternateContent>
          <mc:Choice Requires="wps">
            <w:drawing>
              <wp:anchor distT="0" distB="0" distL="114300" distR="114300" simplePos="0" relativeHeight="251738112" behindDoc="0" locked="0" layoutInCell="1" allowOverlap="1" wp14:anchorId="701C1B9C" wp14:editId="015C2F5B">
                <wp:simplePos x="0" y="0"/>
                <wp:positionH relativeFrom="column">
                  <wp:posOffset>66675</wp:posOffset>
                </wp:positionH>
                <wp:positionV relativeFrom="paragraph">
                  <wp:posOffset>781685</wp:posOffset>
                </wp:positionV>
                <wp:extent cx="3324225" cy="12363450"/>
                <wp:effectExtent l="0" t="0" r="9525" b="0"/>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236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19D" w:rsidRPr="0054419D" w:rsidRDefault="0054419D" w:rsidP="0054419D">
                            <w:pPr>
                              <w:jc w:val="center"/>
                              <w:rPr>
                                <w:b/>
                              </w:rPr>
                            </w:pPr>
                            <w:r w:rsidRPr="0054419D">
                              <w:rPr>
                                <w:b/>
                              </w:rPr>
                              <w:t>Best information for first generation students</w:t>
                            </w:r>
                          </w:p>
                          <w:p w:rsidR="0054419D" w:rsidRPr="00913178" w:rsidRDefault="0054419D" w:rsidP="0054419D">
                            <w:r w:rsidRPr="00913178">
                              <w:t>Northern Michigan University and other universities across America have special programs for students who are first generation.  First generation students are those whose parents have not graduated from college with a four year degree.  Perhaps you</w:t>
                            </w:r>
                            <w:r>
                              <w:t>r</w:t>
                            </w:r>
                            <w:r w:rsidRPr="00913178">
                              <w:t xml:space="preserve"> student is a first generation</w:t>
                            </w:r>
                            <w:r>
                              <w:t xml:space="preserve"> student (known as first gen).</w:t>
                            </w:r>
                            <w:r w:rsidRPr="00913178">
                              <w:t xml:space="preserve"> </w:t>
                            </w:r>
                          </w:p>
                          <w:p w:rsidR="0054419D" w:rsidRPr="00913178" w:rsidRDefault="0054419D" w:rsidP="0054419D">
                            <w:r w:rsidRPr="00913178">
                              <w:t>A</w:t>
                            </w:r>
                            <w:r>
                              <w:t>t</w:t>
                            </w:r>
                            <w:r w:rsidRPr="00913178">
                              <w:t xml:space="preserve"> NMU we have a specific office and a program coordinator for the program, Ms.  Lina Blair.  I checked in with her for her best advice for incoming freshmen.  Here’s what she said:</w:t>
                            </w:r>
                          </w:p>
                          <w:p w:rsidR="0054419D" w:rsidRDefault="0054419D" w:rsidP="0054419D">
                            <w:r w:rsidRPr="00913178">
                              <w:t xml:space="preserve">When I asked first gen students what they think the top five pieces of advice are they gave me this list: </w:t>
                            </w:r>
                          </w:p>
                          <w:p w:rsidR="0054419D" w:rsidRDefault="0054419D" w:rsidP="0054419D">
                            <w:pPr>
                              <w:pStyle w:val="ListParagraph"/>
                              <w:numPr>
                                <w:ilvl w:val="0"/>
                                <w:numId w:val="11"/>
                              </w:numPr>
                            </w:pPr>
                            <w:r>
                              <w:t>Ask lots of questions.  Don’t be afraid to put yourself out there.</w:t>
                            </w:r>
                          </w:p>
                          <w:p w:rsidR="0054419D" w:rsidRDefault="0054419D" w:rsidP="0054419D">
                            <w:pPr>
                              <w:pStyle w:val="ListParagraph"/>
                              <w:numPr>
                                <w:ilvl w:val="0"/>
                                <w:numId w:val="11"/>
                              </w:numPr>
                            </w:pPr>
                            <w:r>
                              <w:t>Never assume you’re alone or that you can’t get help.</w:t>
                            </w:r>
                          </w:p>
                          <w:p w:rsidR="0054419D" w:rsidRDefault="0054419D" w:rsidP="0054419D">
                            <w:pPr>
                              <w:pStyle w:val="ListParagraph"/>
                              <w:numPr>
                                <w:ilvl w:val="0"/>
                                <w:numId w:val="11"/>
                              </w:numPr>
                            </w:pPr>
                            <w:r>
                              <w:t xml:space="preserve">It’s okay to get frustrated. Don’t let your frustrations get in the way of being successful.  </w:t>
                            </w:r>
                          </w:p>
                          <w:p w:rsidR="0054419D" w:rsidRDefault="0054419D" w:rsidP="0054419D">
                            <w:pPr>
                              <w:pStyle w:val="ListParagraph"/>
                              <w:numPr>
                                <w:ilvl w:val="0"/>
                                <w:numId w:val="11"/>
                              </w:numPr>
                            </w:pPr>
                            <w:r>
                              <w:t>Find people and resources that you connect with.</w:t>
                            </w:r>
                          </w:p>
                          <w:p w:rsidR="0054419D" w:rsidRPr="00913178" w:rsidRDefault="0054419D" w:rsidP="0054419D">
                            <w:pPr>
                              <w:pStyle w:val="ListParagraph"/>
                              <w:numPr>
                                <w:ilvl w:val="0"/>
                                <w:numId w:val="11"/>
                              </w:numPr>
                            </w:pPr>
                            <w:r>
                              <w:t>Get comfortable with advocating for yourself and expressing your needs and concerns.</w:t>
                            </w:r>
                          </w:p>
                          <w:p w:rsidR="0054419D" w:rsidRPr="00913178" w:rsidRDefault="0054419D" w:rsidP="0054419D">
                            <w:r w:rsidRPr="00913178">
                              <w:t xml:space="preserve">I have a page on the first gen website about how families can support their first gen student: </w:t>
                            </w:r>
                            <w:hyperlink r:id="rId28" w:history="1">
                              <w:r w:rsidRPr="00913178">
                                <w:rPr>
                                  <w:rStyle w:val="Hyperlink"/>
                                </w:rPr>
                                <w:t>http://www.nmu.edu/dso/first-gen-support-system-resources</w:t>
                              </w:r>
                            </w:hyperlink>
                          </w:p>
                          <w:p w:rsidR="0054419D" w:rsidRPr="00913178" w:rsidRDefault="0054419D" w:rsidP="0054419D">
                            <w:r w:rsidRPr="00913178">
                              <w:t xml:space="preserve">In terms of advice for families and friends… it’s a learning experience for the student as well as family/friends – be patient with each other and try to learn together/teach each other the ins and outs of college. As always, don’t hesitate to ask questions! There are lots of people who are interested in helping.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1B9C" id="Text Box 184" o:spid="_x0000_s1057" type="#_x0000_t202" style="position:absolute;margin-left:5.25pt;margin-top:61.55pt;width:261.75pt;height:97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" filled="f" stroked="f">
                <v:textbox inset="0,0,0,0">
                  <w:txbxContent>
                    <w:p w:rsidR="0054419D" w:rsidRPr="0054419D" w:rsidRDefault="0054419D" w:rsidP="0054419D">
                      <w:pPr>
                        <w:jc w:val="center"/>
                        <w:rPr>
                          <w:b/>
                        </w:rPr>
                      </w:pPr>
                      <w:r w:rsidRPr="0054419D">
                        <w:rPr>
                          <w:b/>
                        </w:rPr>
                        <w:t>Best information for first generation students</w:t>
                      </w:r>
                    </w:p>
                    <w:p w:rsidR="0054419D" w:rsidRPr="00913178" w:rsidRDefault="0054419D" w:rsidP="0054419D">
                      <w:r w:rsidRPr="00913178">
                        <w:t>Northern Michigan University and other universities across America have special programs for students who are first generation.  First generation students are those whose parents have not graduated from college with a four year degree.  Perhaps you</w:t>
                      </w:r>
                      <w:r>
                        <w:t>r</w:t>
                      </w:r>
                      <w:r w:rsidRPr="00913178">
                        <w:t xml:space="preserve"> student is a first generation</w:t>
                      </w:r>
                      <w:r>
                        <w:t xml:space="preserve"> student (known as first gen).</w:t>
                      </w:r>
                      <w:r w:rsidRPr="00913178">
                        <w:t xml:space="preserve"> </w:t>
                      </w:r>
                    </w:p>
                    <w:p w:rsidR="0054419D" w:rsidRPr="00913178" w:rsidRDefault="0054419D" w:rsidP="0054419D">
                      <w:r w:rsidRPr="00913178">
                        <w:t>A</w:t>
                      </w:r>
                      <w:r>
                        <w:t>t</w:t>
                      </w:r>
                      <w:r w:rsidRPr="00913178">
                        <w:t xml:space="preserve"> NMU we have a specific office and a program coordinator for the program, Ms.  Lina Blair.  I checked in with her for her best advice for incoming freshmen.  Here’s what she said:</w:t>
                      </w:r>
                    </w:p>
                    <w:p w:rsidR="0054419D" w:rsidRDefault="0054419D" w:rsidP="0054419D">
                      <w:r w:rsidRPr="00913178">
                        <w:t xml:space="preserve">When I asked first gen students what they think the top five pieces of advice are they gave me this list: </w:t>
                      </w:r>
                    </w:p>
                    <w:p w:rsidR="0054419D" w:rsidRDefault="0054419D" w:rsidP="0054419D">
                      <w:pPr>
                        <w:pStyle w:val="ListParagraph"/>
                        <w:numPr>
                          <w:ilvl w:val="0"/>
                          <w:numId w:val="11"/>
                        </w:numPr>
                      </w:pPr>
                      <w:r>
                        <w:t>Ask lots of questions.  Don’t be afraid to put yourself out there.</w:t>
                      </w:r>
                    </w:p>
                    <w:p w:rsidR="0054419D" w:rsidRDefault="0054419D" w:rsidP="0054419D">
                      <w:pPr>
                        <w:pStyle w:val="ListParagraph"/>
                        <w:numPr>
                          <w:ilvl w:val="0"/>
                          <w:numId w:val="11"/>
                        </w:numPr>
                      </w:pPr>
                      <w:r>
                        <w:t>Never assume you’re alone or that you can’t get help.</w:t>
                      </w:r>
                    </w:p>
                    <w:p w:rsidR="0054419D" w:rsidRDefault="0054419D" w:rsidP="0054419D">
                      <w:pPr>
                        <w:pStyle w:val="ListParagraph"/>
                        <w:numPr>
                          <w:ilvl w:val="0"/>
                          <w:numId w:val="11"/>
                        </w:numPr>
                      </w:pPr>
                      <w:r>
                        <w:t xml:space="preserve">It’s okay to get frustrated. Don’t let your frustrations get in the way of being successful.  </w:t>
                      </w:r>
                    </w:p>
                    <w:p w:rsidR="0054419D" w:rsidRDefault="0054419D" w:rsidP="0054419D">
                      <w:pPr>
                        <w:pStyle w:val="ListParagraph"/>
                        <w:numPr>
                          <w:ilvl w:val="0"/>
                          <w:numId w:val="11"/>
                        </w:numPr>
                      </w:pPr>
                      <w:r>
                        <w:t>Find people and resources that you connect with.</w:t>
                      </w:r>
                    </w:p>
                    <w:p w:rsidR="0054419D" w:rsidRPr="00913178" w:rsidRDefault="0054419D" w:rsidP="0054419D">
                      <w:pPr>
                        <w:pStyle w:val="ListParagraph"/>
                        <w:numPr>
                          <w:ilvl w:val="0"/>
                          <w:numId w:val="11"/>
                        </w:numPr>
                      </w:pPr>
                      <w:r>
                        <w:t>Get comfortable with advocating for yourself and expressing your needs and concerns.</w:t>
                      </w:r>
                    </w:p>
                    <w:p w:rsidR="0054419D" w:rsidRPr="00913178" w:rsidRDefault="0054419D" w:rsidP="0054419D">
                      <w:r w:rsidRPr="00913178">
                        <w:t xml:space="preserve">I have a page on the first gen website about how families can support their first gen student: </w:t>
                      </w:r>
                      <w:hyperlink r:id="rId29" w:history="1">
                        <w:r w:rsidRPr="00913178">
                          <w:rPr>
                            <w:rStyle w:val="Hyperlink"/>
                          </w:rPr>
                          <w:t>http://www.nmu.edu/dso/first-gen-support-system-resources</w:t>
                        </w:r>
                      </w:hyperlink>
                    </w:p>
                    <w:p w:rsidR="0054419D" w:rsidRPr="00913178" w:rsidRDefault="0054419D" w:rsidP="0054419D">
                      <w:r w:rsidRPr="00913178">
                        <w:t xml:space="preserve">In terms of advice for families and friends… it’s a learning experience for the student as well as family/friends – be patient with each other and try to learn together/teach each other the ins and outs of college. As always, don’t hesitate to ask questions! There are lots of people who are interested in helping. </w:t>
                      </w:r>
                    </w:p>
                  </w:txbxContent>
                </v:textbox>
              </v:shape>
            </w:pict>
          </mc:Fallback>
        </mc:AlternateContent>
      </w:r>
      <w:r w:rsidR="00876754">
        <w:rPr>
          <w:noProof/>
        </w:rPr>
        <mc:AlternateContent>
          <mc:Choice Requires="wps">
            <w:drawing>
              <wp:anchor distT="0" distB="0" distL="114300" distR="114300" simplePos="0" relativeHeight="251719680" behindDoc="0" locked="0" layoutInCell="1" allowOverlap="1" wp14:anchorId="343266DD" wp14:editId="0CA10800">
                <wp:simplePos x="0" y="0"/>
                <wp:positionH relativeFrom="column">
                  <wp:posOffset>9525</wp:posOffset>
                </wp:positionH>
                <wp:positionV relativeFrom="paragraph">
                  <wp:posOffset>710031</wp:posOffset>
                </wp:positionV>
                <wp:extent cx="3598527" cy="8467277"/>
                <wp:effectExtent l="0" t="0" r="2540" b="0"/>
                <wp:wrapTight wrapText="bothSides">
                  <wp:wrapPolygon edited="0">
                    <wp:start x="0" y="0"/>
                    <wp:lineTo x="0" y="20557"/>
                    <wp:lineTo x="229" y="20994"/>
                    <wp:lineTo x="1487" y="21529"/>
                    <wp:lineTo x="1601" y="21529"/>
                    <wp:lineTo x="19900" y="21529"/>
                    <wp:lineTo x="20014" y="21529"/>
                    <wp:lineTo x="21272" y="20994"/>
                    <wp:lineTo x="21501" y="20605"/>
                    <wp:lineTo x="21501" y="632"/>
                    <wp:lineTo x="20472" y="194"/>
                    <wp:lineTo x="19785" y="0"/>
                    <wp:lineTo x="0" y="0"/>
                  </wp:wrapPolygon>
                </wp:wrapTight>
                <wp:docPr id="31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8527" cy="8467277"/>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5">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EDD45E6" id="Freeform 91" o:spid="_x0000_s1026" style="position:absolute;margin-left:.75pt;margin-top:55.9pt;width:283.35pt;height:666.7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b6dde8 [1304]" stroked="f">
                <v:path arrowok="t" o:connecttype="custom" o:connectlocs="3191696,1358;3235051,6788;3277219,18327;3317012,35297;3355616,57019;3391251,84170;3426292,114716;3457769,150013;3486871,188705;3513003,232148;3536760,277627;3555765,326500;3572989,378088;3584867,432392;3593776,488053;3597933,545750;3598527,7892338;3596745,7950715;3590212,8007733;3578928,8062716;3565268,8116340;3546263,8165892;3524882,8212729;3500531,8257530;3473211,8298936;3442328,8336270;3409662,8368852;3374027,8397361;3336017,8421798;3296819,8441483;3255838,8455738;3213077,8464562;3169721,8467277;407425,8466598;364069,8460489;322495,8449628;282109,8432659;244099,8410258;207276,8383785;172235,8352561;140758,8317942;112250,8277893;85524,8235808;62361,8189650;42762,8141456;26726,8089189;13660,8035564;4751,7979224;594,7922205;594,679" o:connectangles="0,0,0,0,0,0,0,0,0,0,0,0,0,0,0,0,0,0,0,0,0,0,0,0,0,0,0,0,0,0,0,0,0,0,0,0,0,0,0,0,0,0,0,0,0,0,0,0,0,0"/>
                <w10:wrap type="tight"/>
              </v:shape>
            </w:pict>
          </mc:Fallback>
        </mc:AlternateContent>
      </w:r>
      <w:r w:rsidR="00876754">
        <w:rPr>
          <w:noProof/>
        </w:rPr>
        <mc:AlternateContent>
          <mc:Choice Requires="wps">
            <w:drawing>
              <wp:anchor distT="0" distB="0" distL="114300" distR="114300" simplePos="0" relativeHeight="251720704" behindDoc="0" locked="0" layoutInCell="1" allowOverlap="1" wp14:anchorId="18BCA811" wp14:editId="18885345">
                <wp:simplePos x="0" y="0"/>
                <wp:positionH relativeFrom="column">
                  <wp:posOffset>28598</wp:posOffset>
                </wp:positionH>
                <wp:positionV relativeFrom="paragraph">
                  <wp:posOffset>595702</wp:posOffset>
                </wp:positionV>
                <wp:extent cx="3686901" cy="8601007"/>
                <wp:effectExtent l="0" t="0" r="8890" b="0"/>
                <wp:wrapTight wrapText="bothSides">
                  <wp:wrapPolygon edited="0">
                    <wp:start x="0" y="0"/>
                    <wp:lineTo x="0" y="144"/>
                    <wp:lineTo x="20759" y="766"/>
                    <wp:lineTo x="21094" y="21530"/>
                    <wp:lineTo x="21540" y="21530"/>
                    <wp:lineTo x="21540" y="670"/>
                    <wp:lineTo x="20424" y="144"/>
                    <wp:lineTo x="19866" y="0"/>
                    <wp:lineTo x="0" y="0"/>
                  </wp:wrapPolygon>
                </wp:wrapTight>
                <wp:docPr id="315"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6901" cy="8601007"/>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A77C342" id="Freeform 133" o:spid="_x0000_s1026" style="position:absolute;margin-left:2.25pt;margin-top:46.9pt;width:290.3pt;height:677.2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913,49764;3348,40397;0,25760;3348,11709;12913,2927;3255989,0;3266989,585;3299989,4098;3332033,9953;3363598,19320;3394206,32200;3423858,47422;3452076,66743;3479815,87819;3505641,111238;3530510,137583;3553945,166271;3588858,218377;3624727,288632;3644336,338396;3657249,378208;3667292,419190;3675901,461929;3682118,504667;3685944,549748;3686901,594828;3686901,8601007;3644814,594828;3643379,539210;3632379,459001;3614206,383477;3587901,312636;3555380,248821;3516641,192031;3472163,144023;3423380,105383;3388945,84892;3361685,72012;3333467,62644;3304772,55619;3275598,52106;3255989,51521" o:connectangles="0,0,0,0,0,0,0,0,0,0,0,0,0,0,0,0,0,0,0,0,0,0,0,0,0,0,0,0,0,0,0,0,0,0,0,0,0,0,0,0,0,0"/>
                <w10:wrap type="tight"/>
              </v:shape>
            </w:pict>
          </mc:Fallback>
        </mc:AlternateContent>
      </w:r>
      <w:r w:rsidR="009F75FC">
        <w:br w:type="page"/>
      </w:r>
      <w:bookmarkStart w:id="0" w:name="_GoBack"/>
      <w:bookmarkEnd w:id="0"/>
    </w:p>
    <w:p w:rsidR="00DD60A4" w:rsidRDefault="00FA0E91">
      <w:r w:rsidRPr="00533167">
        <w:rPr>
          <w:noProof/>
        </w:rPr>
        <w:lastRenderedPageBreak/>
        <mc:AlternateContent>
          <mc:Choice Requires="wps">
            <w:drawing>
              <wp:anchor distT="0" distB="0" distL="114300" distR="114300" simplePos="0" relativeHeight="251724800" behindDoc="0" locked="0" layoutInCell="1" allowOverlap="1" wp14:anchorId="7F7BCBEA" wp14:editId="4B4ADF7F">
                <wp:simplePos x="0" y="0"/>
                <wp:positionH relativeFrom="margin">
                  <wp:posOffset>4353560</wp:posOffset>
                </wp:positionH>
                <wp:positionV relativeFrom="margin">
                  <wp:posOffset>8027670</wp:posOffset>
                </wp:positionV>
                <wp:extent cx="2533650" cy="1577340"/>
                <wp:effectExtent l="0" t="0" r="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577340"/>
                        </a:xfrm>
                        <a:prstGeom prst="rect">
                          <a:avLst/>
                        </a:prstGeom>
                        <a:noFill/>
                        <a:ln w="9525">
                          <a:noFill/>
                          <a:miter lim="800000"/>
                          <a:headEnd/>
                          <a:tailEnd/>
                        </a:ln>
                      </wps:spPr>
                      <wps:txb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w:t>
                            </w:r>
                            <w:r w:rsidR="00774D38">
                              <w:rPr>
                                <w:sz w:val="16"/>
                              </w:rPr>
                              <w:t>udent Coordinator Sara Spragg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BCBEA" id="_x0000_s1058" type="#_x0000_t202" style="position:absolute;margin-left:342.8pt;margin-top:632.1pt;width:199.5pt;height:124.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" filled="f" stroked="f">
                <v:textbo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w:t>
                      </w:r>
                      <w:r w:rsidR="00774D38">
                        <w:rPr>
                          <w:sz w:val="16"/>
                        </w:rPr>
                        <w:t>udent Coordinator Sara Spragg</w:t>
                      </w:r>
                    </w:p>
                  </w:txbxContent>
                </v:textbox>
                <w10:wrap type="square" anchorx="margin" anchory="margin"/>
              </v:shape>
            </w:pict>
          </mc:Fallback>
        </mc:AlternateContent>
      </w:r>
      <w:r w:rsidR="00FD7DB5">
        <w:rPr>
          <w:noProof/>
        </w:rPr>
        <mc:AlternateContent>
          <mc:Choice Requires="wpg">
            <w:drawing>
              <wp:anchor distT="0" distB="0" distL="114300" distR="114300" simplePos="0" relativeHeight="251705344" behindDoc="0" locked="0" layoutInCell="1" allowOverlap="1" wp14:anchorId="534F6CA7" wp14:editId="29082666">
                <wp:simplePos x="0" y="0"/>
                <wp:positionH relativeFrom="column">
                  <wp:posOffset>95250</wp:posOffset>
                </wp:positionH>
                <wp:positionV relativeFrom="paragraph">
                  <wp:posOffset>276225</wp:posOffset>
                </wp:positionV>
                <wp:extent cx="7164070" cy="9253220"/>
                <wp:effectExtent l="0" t="0" r="0" b="5080"/>
                <wp:wrapNone/>
                <wp:docPr id="76" name="Group 76"/>
                <wp:cNvGraphicFramePr/>
                <a:graphic xmlns:a="http://schemas.openxmlformats.org/drawingml/2006/main">
                  <a:graphicData uri="http://schemas.microsoft.com/office/word/2010/wordprocessingGroup">
                    <wpg:wgp>
                      <wpg:cNvGrpSpPr/>
                      <wpg:grpSpPr>
                        <a:xfrm>
                          <a:off x="0" y="0"/>
                          <a:ext cx="7164070" cy="9253220"/>
                          <a:chOff x="0" y="0"/>
                          <a:chExt cx="7164070" cy="9253220"/>
                        </a:xfrm>
                      </wpg:grpSpPr>
                      <wps:wsp>
                        <wps:cNvPr id="19"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75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5">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183"/>
                        <wps:cNvSpPr txBox="1">
                          <a:spLocks noChangeArrowheads="1"/>
                        </wps:cNvSpPr>
                        <wps:spPr bwMode="auto">
                          <a:xfrm>
                            <a:off x="3819525" y="781050"/>
                            <a:ext cx="3274985" cy="703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E91" w:rsidRPr="00FA0E91" w:rsidRDefault="00FA0E91" w:rsidP="00FA0E91">
                              <w:pPr>
                                <w:spacing w:after="0" w:line="240" w:lineRule="auto"/>
                                <w:jc w:val="center"/>
                                <w:rPr>
                                  <w:rFonts w:ascii="Times New Roman" w:hAnsi="Times New Roman" w:cs="Times New Roman"/>
                                  <w:sz w:val="24"/>
                                  <w:szCs w:val="24"/>
                                </w:rPr>
                              </w:pPr>
                              <w:r w:rsidRPr="00FA0E91">
                                <w:rPr>
                                  <w:rFonts w:ascii="Times New Roman" w:hAnsi="Times New Roman" w:cs="Times New Roman"/>
                                  <w:sz w:val="24"/>
                                  <w:szCs w:val="24"/>
                                </w:rPr>
                                <w:t>Looking for a quick and easy meal for a busy night.  Try this:</w:t>
                              </w:r>
                            </w:p>
                            <w:p w:rsidR="00FA0E91" w:rsidRPr="00FA0E91" w:rsidRDefault="00FA0E91" w:rsidP="00FA0E91">
                              <w:pPr>
                                <w:spacing w:after="0" w:line="240" w:lineRule="auto"/>
                                <w:jc w:val="center"/>
                                <w:rPr>
                                  <w:rFonts w:ascii="Times New Roman" w:hAnsi="Times New Roman" w:cs="Times New Roman"/>
                                  <w:sz w:val="24"/>
                                  <w:szCs w:val="24"/>
                                </w:rPr>
                              </w:pPr>
                              <w:r w:rsidRPr="00FA0E91">
                                <w:rPr>
                                  <w:rFonts w:ascii="Times New Roman" w:hAnsi="Times New Roman" w:cs="Times New Roman"/>
                                  <w:noProof/>
                                  <w:sz w:val="24"/>
                                  <w:szCs w:val="24"/>
                                </w:rPr>
                                <w:drawing>
                                  <wp:inline distT="0" distB="0" distL="0" distR="0" wp14:anchorId="015D9B47" wp14:editId="7F1A97A7">
                                    <wp:extent cx="1478948" cy="1970984"/>
                                    <wp:effectExtent l="0" t="0" r="6985" b="0"/>
                                    <wp:docPr id="24" name="Picture 24" descr="http://www.raininghotcoupons.com/wp-content/uploads/2013/08/crock-pot-LASAG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ininghotcoupons.com/wp-content/uploads/2013/08/crock-pot-LASAGN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2660" cy="1975930"/>
                                            </a:xfrm>
                                            <a:prstGeom prst="rect">
                                              <a:avLst/>
                                            </a:prstGeom>
                                            <a:noFill/>
                                            <a:ln>
                                              <a:noFill/>
                                            </a:ln>
                                          </pic:spPr>
                                        </pic:pic>
                                      </a:graphicData>
                                    </a:graphic>
                                  </wp:inline>
                                </w:drawing>
                              </w:r>
                            </w:p>
                            <w:p w:rsidR="00FA0E91" w:rsidRPr="00FA0E91" w:rsidRDefault="00FA0E91" w:rsidP="00FA0E91">
                              <w:pPr>
                                <w:spacing w:after="0" w:line="240" w:lineRule="auto"/>
                                <w:rPr>
                                  <w:rFonts w:ascii="Times New Roman" w:hAnsi="Times New Roman" w:cs="Times New Roman"/>
                                  <w:b/>
                                  <w:sz w:val="24"/>
                                  <w:szCs w:val="24"/>
                                </w:rPr>
                              </w:pPr>
                              <w:r w:rsidRPr="00FA0E91">
                                <w:rPr>
                                  <w:rFonts w:ascii="Times New Roman" w:hAnsi="Times New Roman" w:cs="Times New Roman"/>
                                  <w:b/>
                                  <w:sz w:val="24"/>
                                  <w:szCs w:val="24"/>
                                </w:rPr>
                                <w:t>Ingredients:</w:t>
                              </w:r>
                            </w:p>
                            <w:p w:rsidR="00FA0E91" w:rsidRPr="00FA0E91" w:rsidRDefault="00FA0E91" w:rsidP="00FA0E91">
                              <w:pPr>
                                <w:pStyle w:val="ListParagraph"/>
                                <w:numPr>
                                  <w:ilvl w:val="0"/>
                                  <w:numId w:val="13"/>
                                </w:numPr>
                                <w:spacing w:after="0" w:line="240" w:lineRule="auto"/>
                                <w:rPr>
                                  <w:rFonts w:ascii="Times New Roman" w:hAnsi="Times New Roman" w:cs="Times New Roman"/>
                                  <w:sz w:val="24"/>
                                  <w:szCs w:val="24"/>
                                </w:rPr>
                              </w:pPr>
                              <w:r w:rsidRPr="00FA0E91">
                                <w:rPr>
                                  <w:rFonts w:ascii="Times New Roman" w:hAnsi="Times New Roman" w:cs="Times New Roman"/>
                                  <w:sz w:val="24"/>
                                  <w:szCs w:val="24"/>
                                </w:rPr>
                                <w:t>½ to 1 lb ground beef</w:t>
                              </w:r>
                              <w:r w:rsidRPr="00FA0E91">
                                <w:rPr>
                                  <w:rFonts w:ascii="Times New Roman" w:hAnsi="Times New Roman" w:cs="Times New Roman"/>
                                  <w:sz w:val="24"/>
                                  <w:szCs w:val="24"/>
                                </w:rPr>
                                <w:br/>
                                <w:t>36 oz (about a jar and a half) spaghetti sauce</w:t>
                              </w:r>
                              <w:r w:rsidRPr="00FA0E91">
                                <w:rPr>
                                  <w:rFonts w:ascii="Times New Roman" w:hAnsi="Times New Roman" w:cs="Times New Roman"/>
                                  <w:sz w:val="24"/>
                                  <w:szCs w:val="24"/>
                                </w:rPr>
                                <w:br/>
                                <w:t>16oz. cottage cheese</w:t>
                              </w:r>
                              <w:r w:rsidRPr="00FA0E91">
                                <w:rPr>
                                  <w:rFonts w:ascii="Times New Roman" w:hAnsi="Times New Roman" w:cs="Times New Roman"/>
                                  <w:sz w:val="24"/>
                                  <w:szCs w:val="24"/>
                                </w:rPr>
                                <w:br/>
                                <w:t>¼ c. grated parmesan cheese</w:t>
                              </w:r>
                              <w:r w:rsidRPr="00FA0E91">
                                <w:rPr>
                                  <w:rFonts w:ascii="Times New Roman" w:hAnsi="Times New Roman" w:cs="Times New Roman"/>
                                  <w:sz w:val="24"/>
                                  <w:szCs w:val="24"/>
                                </w:rPr>
                                <w:br/>
                                <w:t>1 egg</w:t>
                              </w:r>
                              <w:r w:rsidRPr="00FA0E91">
                                <w:rPr>
                                  <w:rFonts w:ascii="Times New Roman" w:hAnsi="Times New Roman" w:cs="Times New Roman"/>
                                  <w:sz w:val="24"/>
                                  <w:szCs w:val="24"/>
                                </w:rPr>
                                <w:br/>
                                <w:t>1 teaspoon Italian Seasoning</w:t>
                              </w:r>
                              <w:r w:rsidRPr="00FA0E91">
                                <w:rPr>
                                  <w:rFonts w:ascii="Times New Roman" w:hAnsi="Times New Roman" w:cs="Times New Roman"/>
                                  <w:sz w:val="24"/>
                                  <w:szCs w:val="24"/>
                                </w:rPr>
                                <w:br/>
                                <w:t>9 Lasagna noodles, uncooked</w:t>
                              </w:r>
                              <w:r w:rsidRPr="00FA0E91">
                                <w:rPr>
                                  <w:rFonts w:ascii="Times New Roman" w:hAnsi="Times New Roman" w:cs="Times New Roman"/>
                                  <w:sz w:val="24"/>
                                  <w:szCs w:val="24"/>
                                </w:rPr>
                                <w:br/>
                                <w:t>8oz. shredded mozzarella cheese</w:t>
                              </w:r>
                              <w:r w:rsidRPr="00FA0E91">
                                <w:rPr>
                                  <w:rFonts w:ascii="Times New Roman" w:hAnsi="Times New Roman" w:cs="Times New Roman"/>
                                  <w:sz w:val="24"/>
                                  <w:szCs w:val="24"/>
                                </w:rPr>
                                <w:br/>
                              </w:r>
                            </w:p>
                            <w:p w:rsidR="00FA0E91" w:rsidRPr="00FA0E91" w:rsidRDefault="00FA0E91" w:rsidP="00FA0E91">
                              <w:pPr>
                                <w:spacing w:after="0" w:line="240" w:lineRule="auto"/>
                                <w:rPr>
                                  <w:rFonts w:ascii="Times New Roman" w:hAnsi="Times New Roman" w:cs="Times New Roman"/>
                                  <w:b/>
                                  <w:sz w:val="24"/>
                                  <w:szCs w:val="24"/>
                                </w:rPr>
                              </w:pPr>
                              <w:r w:rsidRPr="00FA0E91">
                                <w:rPr>
                                  <w:rFonts w:ascii="Times New Roman" w:hAnsi="Times New Roman" w:cs="Times New Roman"/>
                                  <w:b/>
                                  <w:sz w:val="24"/>
                                  <w:szCs w:val="24"/>
                                </w:rPr>
                                <w:t>Instructions:</w:t>
                              </w:r>
                            </w:p>
                            <w:p w:rsidR="00FA0E91" w:rsidRPr="00FA0E91" w:rsidRDefault="00FA0E91" w:rsidP="00FA0E91">
                              <w:pPr>
                                <w:spacing w:after="0" w:line="240" w:lineRule="auto"/>
                                <w:rPr>
                                  <w:rFonts w:ascii="Times New Roman" w:hAnsi="Times New Roman" w:cs="Times New Roman"/>
                                  <w:sz w:val="24"/>
                                  <w:szCs w:val="24"/>
                                </w:rPr>
                              </w:pPr>
                              <w:r w:rsidRPr="00FA0E91">
                                <w:rPr>
                                  <w:rFonts w:ascii="Times New Roman" w:hAnsi="Times New Roman" w:cs="Times New Roman"/>
                                  <w:sz w:val="24"/>
                                  <w:szCs w:val="24"/>
                                </w:rPr>
                                <w:t xml:space="preserve">Brown ground beef.  Mix in spaghetti sauce.  In a bowl, mix together cottage cheese, parmesan cheese, egg and Italian seasoning.  Spray crockpot insert with nonstick spray.  Pour about 1/3 of meat sauce in bottom of crockpot and spread evenly.  Break 3 lasagna noodles to fit and lay on top of meat sauce.  Spread half of cottage cheese mix over noodles and top with half of mozzarella cheese.  Repeat layers 1/3 of the meat sauce, 3 noodles, remaining cottage cheese and mozzarella cheese.  Top with remaining 3 noodles, then pour on remaining sauce.  Cover and turn crockpot on to low.  Cook for 5-6 hours until noodles are tender.  </w:t>
                              </w:r>
                            </w:p>
                            <w:p w:rsidR="00E93E23" w:rsidRPr="00FA0E91" w:rsidRDefault="00E93E23" w:rsidP="00E93E23">
                              <w:pPr>
                                <w:pStyle w:val="TextRightAligned"/>
                                <w:rPr>
                                  <w:rStyle w:val="TextRightAlignedCha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35" name="Text Box 184"/>
                        <wps:cNvSpPr txBox="1">
                          <a:spLocks noChangeArrowheads="1"/>
                        </wps:cNvSpPr>
                        <wps:spPr bwMode="auto">
                          <a:xfrm>
                            <a:off x="123825" y="253331"/>
                            <a:ext cx="3390899" cy="8896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A02" w:rsidRPr="0054419D" w:rsidRDefault="00A95A02" w:rsidP="00A95A02">
                              <w:pPr>
                                <w:jc w:val="center"/>
                                <w:rPr>
                                  <w:rFonts w:ascii="Times New Roman" w:hAnsi="Times New Roman" w:cs="Times New Roman"/>
                                  <w:sz w:val="21"/>
                                  <w:szCs w:val="21"/>
                                </w:rPr>
                              </w:pPr>
                              <w:r w:rsidRPr="0054419D">
                                <w:rPr>
                                  <w:rFonts w:ascii="Times New Roman" w:hAnsi="Times New Roman" w:cs="Times New Roman"/>
                                  <w:b/>
                                  <w:sz w:val="21"/>
                                  <w:szCs w:val="21"/>
                                </w:rPr>
                                <w:t>A few little known facts about e-cigarettes.</w:t>
                              </w:r>
                            </w:p>
                            <w:p w:rsidR="00A95A02" w:rsidRPr="0054419D" w:rsidRDefault="00A95A02" w:rsidP="00A95A02">
                              <w:pPr>
                                <w:rPr>
                                  <w:rFonts w:ascii="Times New Roman" w:hAnsi="Times New Roman" w:cs="Times New Roman"/>
                                  <w:sz w:val="21"/>
                                  <w:szCs w:val="21"/>
                                </w:rPr>
                              </w:pPr>
                              <w:r w:rsidRPr="0054419D">
                                <w:rPr>
                                  <w:rFonts w:ascii="Times New Roman" w:hAnsi="Times New Roman" w:cs="Times New Roman"/>
                                  <w:sz w:val="21"/>
                                  <w:szCs w:val="21"/>
                                </w:rPr>
                                <w:t>If you yourself are trying to quit smoking or if your students are trying to quit, you might turn to e-cigarettes as an alternative.  They are very trendy and are reported by some to be better for your health than actual smoking is.  In some places they may even be more socially acceptable than smoking.  But, they are not without their own risk factors.  Trimarchi and Cassisy report that “e-cigarettes were first developed in China and where introduced to the US market in 2007.”  E-cigs do not contain actual nicotine, but instead are like little burners that heat up a liquid.  In turn, this liquid turns into vapors that are inhaled.  The FDA and other regulatory agencies are not convinced that e-cigs are better than actual smoking.  Here are some important things to consider:</w:t>
                              </w:r>
                            </w:p>
                            <w:p w:rsidR="00A95A02" w:rsidRPr="0054419D" w:rsidRDefault="00A95A02" w:rsidP="00A95A02">
                              <w:pPr>
                                <w:pStyle w:val="ListParagraph"/>
                                <w:numPr>
                                  <w:ilvl w:val="0"/>
                                  <w:numId w:val="12"/>
                                </w:numPr>
                                <w:ind w:left="540"/>
                                <w:rPr>
                                  <w:rFonts w:ascii="Times New Roman" w:hAnsi="Times New Roman" w:cs="Times New Roman"/>
                                  <w:sz w:val="21"/>
                                  <w:szCs w:val="21"/>
                                </w:rPr>
                              </w:pPr>
                              <w:r w:rsidRPr="0054419D">
                                <w:rPr>
                                  <w:rFonts w:ascii="Times New Roman" w:hAnsi="Times New Roman" w:cs="Times New Roman"/>
                                  <w:sz w:val="21"/>
                                  <w:szCs w:val="21"/>
                                </w:rPr>
                                <w:t xml:space="preserve">While e-cigs are both tobacco free and smoke free, they still contain nicotine.  The liquids in e-cigs contain nicotine, flavorings, and many other additives.  </w:t>
                              </w:r>
                            </w:p>
                            <w:p w:rsidR="00A95A02" w:rsidRPr="0054419D" w:rsidRDefault="00A95A02" w:rsidP="00A95A02">
                              <w:pPr>
                                <w:pStyle w:val="ListParagraph"/>
                                <w:numPr>
                                  <w:ilvl w:val="0"/>
                                  <w:numId w:val="12"/>
                                </w:numPr>
                                <w:ind w:left="540"/>
                                <w:rPr>
                                  <w:rFonts w:ascii="Times New Roman" w:hAnsi="Times New Roman" w:cs="Times New Roman"/>
                                  <w:sz w:val="21"/>
                                  <w:szCs w:val="21"/>
                                </w:rPr>
                              </w:pPr>
                              <w:r w:rsidRPr="0054419D">
                                <w:rPr>
                                  <w:rFonts w:ascii="Times New Roman" w:hAnsi="Times New Roman" w:cs="Times New Roman"/>
                                  <w:sz w:val="21"/>
                                  <w:szCs w:val="21"/>
                                </w:rPr>
                                <w:t>E-cigs could still be toxic because of all the chemicals contained in them.  Liquid nicotine could cause harm to your body, including death, especially if it is ingested or absorbed through your skin.  As little as a teaspoon could kill a child, according to Trimarchi and Cassidy.</w:t>
                              </w:r>
                            </w:p>
                            <w:p w:rsidR="00A95A02" w:rsidRPr="0054419D" w:rsidRDefault="00A95A02" w:rsidP="00A95A02">
                              <w:pPr>
                                <w:pStyle w:val="ListParagraph"/>
                                <w:numPr>
                                  <w:ilvl w:val="0"/>
                                  <w:numId w:val="12"/>
                                </w:numPr>
                                <w:ind w:left="540"/>
                                <w:rPr>
                                  <w:rFonts w:ascii="Times New Roman" w:hAnsi="Times New Roman" w:cs="Times New Roman"/>
                                  <w:sz w:val="21"/>
                                  <w:szCs w:val="21"/>
                                </w:rPr>
                              </w:pPr>
                              <w:r w:rsidRPr="0054419D">
                                <w:rPr>
                                  <w:rFonts w:ascii="Times New Roman" w:hAnsi="Times New Roman" w:cs="Times New Roman"/>
                                  <w:sz w:val="21"/>
                                  <w:szCs w:val="21"/>
                                </w:rPr>
                                <w:t xml:space="preserve">While many manufacturers say that e-cigarettes are recreational and should not be subject to FDA approval, the FDA is concerned.  Among their concerns is the lack of disclosure of ingredients.  Another concern is that the amount of nicotine contained in the cartridge may not actually match the amount that is listed.    Some e-cigs also contain diethylene glycol, a toxic chemical found in antifreeze.  </w:t>
                              </w:r>
                            </w:p>
                            <w:p w:rsidR="00A95A02" w:rsidRPr="0054419D" w:rsidRDefault="00A95A02" w:rsidP="00A95A02">
                              <w:pPr>
                                <w:pStyle w:val="ListParagraph"/>
                                <w:numPr>
                                  <w:ilvl w:val="0"/>
                                  <w:numId w:val="12"/>
                                </w:numPr>
                                <w:ind w:left="540"/>
                                <w:rPr>
                                  <w:rFonts w:ascii="Times New Roman" w:hAnsi="Times New Roman" w:cs="Times New Roman"/>
                                  <w:sz w:val="21"/>
                                  <w:szCs w:val="21"/>
                                </w:rPr>
                              </w:pPr>
                              <w:r w:rsidRPr="0054419D">
                                <w:rPr>
                                  <w:rFonts w:ascii="Times New Roman" w:hAnsi="Times New Roman" w:cs="Times New Roman"/>
                                  <w:sz w:val="21"/>
                                  <w:szCs w:val="21"/>
                                </w:rPr>
                                <w:t xml:space="preserve">Just like second-hand smoke, there is also second-hand vapor released from the e-cigs.  Some work places and even restaurants may allow “vaping,” but most do not.  If you suffer from asthma or other breathing ailments, you may encounter problems in public.  </w:t>
                              </w:r>
                            </w:p>
                            <w:p w:rsidR="00A95A02" w:rsidRPr="0054419D" w:rsidRDefault="00A95A02" w:rsidP="00A95A02">
                              <w:pPr>
                                <w:rPr>
                                  <w:rFonts w:ascii="Times New Roman" w:hAnsi="Times New Roman" w:cs="Times New Roman"/>
                                  <w:sz w:val="21"/>
                                  <w:szCs w:val="21"/>
                                </w:rPr>
                              </w:pPr>
                              <w:r w:rsidRPr="0054419D">
                                <w:rPr>
                                  <w:rFonts w:ascii="Times New Roman" w:hAnsi="Times New Roman" w:cs="Times New Roman"/>
                                  <w:sz w:val="21"/>
                                  <w:szCs w:val="21"/>
                                </w:rPr>
                                <w:t xml:space="preserve">Please take the time to research your alternatives to smoking.  There is much more information available today about both smoking and using e-cigarettes.  </w:t>
                              </w:r>
                            </w:p>
                            <w:p w:rsidR="00A95A02" w:rsidRPr="0054419D" w:rsidRDefault="00A95A02" w:rsidP="00A95A02">
                              <w:pPr>
                                <w:rPr>
                                  <w:rFonts w:ascii="Times New Roman" w:hAnsi="Times New Roman" w:cs="Times New Roman"/>
                                  <w:sz w:val="21"/>
                                  <w:szCs w:val="21"/>
                                </w:rPr>
                              </w:pPr>
                              <w:r w:rsidRPr="0054419D">
                                <w:rPr>
                                  <w:rFonts w:ascii="Times New Roman" w:hAnsi="Times New Roman" w:cs="Times New Roman"/>
                                  <w:sz w:val="21"/>
                                  <w:szCs w:val="21"/>
                                </w:rPr>
                                <w:t>Information for this article was taken from:</w:t>
                              </w:r>
                            </w:p>
                            <w:p w:rsidR="00A95A02" w:rsidRPr="0054419D" w:rsidRDefault="00A95A02" w:rsidP="00A95A02">
                              <w:pPr>
                                <w:rPr>
                                  <w:rFonts w:ascii="Times New Roman" w:hAnsi="Times New Roman" w:cs="Times New Roman"/>
                                  <w:sz w:val="21"/>
                                  <w:szCs w:val="21"/>
                                </w:rPr>
                              </w:pPr>
                              <w:r w:rsidRPr="0054419D">
                                <w:rPr>
                                  <w:rFonts w:ascii="Times New Roman" w:hAnsi="Times New Roman" w:cs="Times New Roman"/>
                                  <w:sz w:val="21"/>
                                  <w:szCs w:val="21"/>
                                </w:rPr>
                                <w:t>Trimarchi, Maria and Cassidy, Susan</w:t>
                              </w:r>
                              <w:r w:rsidRPr="0054419D">
                                <w:rPr>
                                  <w:rFonts w:ascii="Times New Roman" w:hAnsi="Times New Roman" w:cs="Times New Roman"/>
                                  <w:i/>
                                  <w:sz w:val="21"/>
                                  <w:szCs w:val="21"/>
                                </w:rPr>
                                <w:t xml:space="preserve">.  10 Little Known Facts about E-Cigarettes—How Stuff Works </w:t>
                              </w:r>
                              <w:r w:rsidRPr="0054419D">
                                <w:rPr>
                                  <w:rFonts w:ascii="Times New Roman" w:hAnsi="Times New Roman" w:cs="Times New Roman"/>
                                  <w:sz w:val="21"/>
                                  <w:szCs w:val="21"/>
                                </w:rPr>
                                <w:t xml:space="preserve">at </w:t>
                              </w:r>
                              <w:hyperlink r:id="rId31" w:history="1">
                                <w:r w:rsidRPr="0054419D">
                                  <w:rPr>
                                    <w:rStyle w:val="Hyperlink"/>
                                    <w:rFonts w:ascii="Times New Roman" w:hAnsi="Times New Roman" w:cs="Times New Roman"/>
                                    <w:sz w:val="21"/>
                                    <w:szCs w:val="21"/>
                                  </w:rPr>
                                  <w:t xml:space="preserve">http://health.howstuffworks.com/wellness/smoking-cessation/10-facts   </w:t>
                                </w:r>
                                <w:r w:rsidRPr="0054419D">
                                  <w:rPr>
                                    <w:rStyle w:val="Hyperlink"/>
                                    <w:rFonts w:ascii="Times New Roman" w:hAnsi="Times New Roman" w:cs="Times New Roman"/>
                                    <w:color w:val="auto"/>
                                    <w:sz w:val="21"/>
                                    <w:szCs w:val="21"/>
                                  </w:rPr>
                                  <w:t>Retrieved November 19</w:t>
                                </w:r>
                              </w:hyperlink>
                              <w:r w:rsidRPr="0054419D">
                                <w:rPr>
                                  <w:rFonts w:ascii="Times New Roman" w:hAnsi="Times New Roman" w:cs="Times New Roman"/>
                                  <w:b/>
                                  <w:sz w:val="21"/>
                                  <w:szCs w:val="21"/>
                                </w:rPr>
                                <w:t xml:space="preserve">, </w:t>
                              </w:r>
                              <w:r w:rsidRPr="0054419D">
                                <w:rPr>
                                  <w:rFonts w:ascii="Times New Roman" w:hAnsi="Times New Roman" w:cs="Times New Roman"/>
                                  <w:sz w:val="21"/>
                                  <w:szCs w:val="21"/>
                                </w:rPr>
                                <w:t>2015.</w:t>
                              </w:r>
                            </w:p>
                            <w:p w:rsidR="00A95A02" w:rsidRPr="0054419D" w:rsidRDefault="00A95A02" w:rsidP="00A95A02">
                              <w:pPr>
                                <w:pStyle w:val="Text"/>
                                <w:spacing w:after="0"/>
                                <w:ind w:left="720"/>
                                <w:rPr>
                                  <w:rFonts w:ascii="Times New Roman" w:hAnsi="Times New Roman" w:cs="Times New Roman"/>
                                  <w:sz w:val="21"/>
                                  <w:szCs w:val="21"/>
                                </w:rPr>
                              </w:pPr>
                            </w:p>
                            <w:p w:rsidR="00A95A02" w:rsidRPr="0054419D" w:rsidRDefault="00A95A02" w:rsidP="00A95A02">
                              <w:pPr>
                                <w:pStyle w:val="TextRightAligned"/>
                                <w:ind w:left="720"/>
                                <w:jc w:val="left"/>
                                <w:rPr>
                                  <w:rFonts w:ascii="Times New Roman" w:hAnsi="Times New Roman" w:cs="Times New Roman"/>
                                  <w:b/>
                                  <w:bCs/>
                                  <w:sz w:val="21"/>
                                  <w:szCs w:val="21"/>
                                </w:rPr>
                              </w:pPr>
                            </w:p>
                            <w:p w:rsidR="00DD60A4" w:rsidRDefault="00DD60A4">
                              <w:pPr>
                                <w:pStyle w:val="Text"/>
                                <w:spacing w:after="120"/>
                                <w:rPr>
                                  <w:rStyle w:val="TextChar"/>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4F6CA7" id="Group 76" o:spid="_x0000_s1059" style="position:absolute;margin-left:7.5pt;margin-top:21.75pt;width:564.1pt;height:728.6pt;z-index:251705344;mso-width-relative:margin;mso-height-relative:margin" coordsize="71640,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">
                <v:shape id="Freeform 141" o:spid="_x0000_s1060"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mccEA&#10;AADbAAAADwAAAGRycy9kb3ducmV2LnhtbERPTWvCQBC9C/0PyxR6kbqxB0lSVymWQi8Vql68Ddkx&#10;G83Ohuxo4r/vFgq9zeN9znI9+lbdqI9NYAPzWQaKuAq24drAYf/xnIOKgmyxDUwG7hRhvXqYLLG0&#10;YeBvuu2kVimEY4kGnEhXah0rRx7jLHTEiTuF3qMk2Nfa9jikcN/qlyxbaI8NpwaHHW0cVZfd1RuQ&#10;4eQkP2yO7r048tf9vM0Hnhrz9Di+vYISGuVf/Of+tGl+Ab+/pAP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m5nHBAAAA2wAAAA8AAAAAAAAAAAAAAAAAmAIAAGRycy9kb3du&#10;cmV2LnhtbFBLBQYAAAAABAAEAPUAAACGAw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e36c0a [2409]"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61"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6q8AA&#10;AADbAAAADwAAAGRycy9kb3ducmV2LnhtbERPTWsCMRC9F/wPYQRvNasHLatRRLCKIKXWgsdhM24W&#10;N5PtJur67zuHQo+P9z1fdr5Wd2pjFdjAaJiBIi6Crbg0cPravL6BignZYh2YDDwpwnLRe5ljbsOD&#10;P+l+TKWSEI45GnApNbnWsXDkMQ5DQyzcJbQek8C21LbFh4T7Wo+zbKI9ViwNDhtaOyqux5s3MN7v&#10;3DueRtOQxefH9nqefNvDjzGDfreagUrUpX/xn3tnxSfr5Yv8AL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C6q8AAAADbAAAADwAAAAAAAAAAAAAAAACYAgAAZHJzL2Rvd25y&#10;ZXYueG1sUEsFBgAAAAAEAAQA9QAAAIUD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f9" stroked="f">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62"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pDsIA&#10;AADbAAAADwAAAGRycy9kb3ducmV2LnhtbESPT4vCMBTE78J+h/CEvdm0HkS6RhGhrCdZ/yDs7dG8&#10;bcs2L6GJtfrpjSB4HGZ+M8xiNZhW9NT5xrKCLElBEJdWN1wpOB2LyRyED8gaW8uk4EYeVsuP0QJz&#10;ba+8p/4QKhFL2OeooA7B5VL6siaDPrGOOHp/tjMYouwqqTu8xnLTymmazqTBhuNCjY42NZX/h4tR&#10;MPXn+Xda6N1m9uP7ItxdZtyvUp/jYf0FItAQ3uEXvdWRy+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ykOwgAAANsAAAAPAAAAAAAAAAAAAAAAAJgCAABkcnMvZG93&#10;bnJldi54bWxQSwUGAAAAAAQABAD1AAAAhw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63"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VdcEA&#10;AADbAAAADwAAAGRycy9kb3ducmV2LnhtbESP3YrCMBSE7wXfIRxh7zS1yFqrUUTQrjeCPw9waI5t&#10;sTkpTdT69htB8HKYmW+YxaoztXhQ6yrLCsajCARxbnXFhYLLeTtMQDiPrLG2TApe5GC17PcWmGr7&#10;5CM9Tr4QAcIuRQWl900qpctLMuhGtiEO3tW2Bn2QbSF1i88AN7WMo+hXGqw4LJTY0Kak/Ha6GwXZ&#10;9OJe53F8kMXezia4y2yWsFI/g249B+Gp89/wp/2nFcQxvL+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VXXBAAAA2wAAAA8AAAAAAAAAAAAAAAAAmAIAAGRycy9kb3du&#10;cmV2LnhtbFBLBQYAAAAABAAEAPUAAACGAw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b6dde8 [1304]" stroked="f">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shape id="_x0000_s1064" type="#_x0000_t202" style="position:absolute;left:38195;top:7810;width:32750;height:70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A0E91" w:rsidRPr="00FA0E91" w:rsidRDefault="00FA0E91" w:rsidP="00FA0E91">
                        <w:pPr>
                          <w:spacing w:after="0" w:line="240" w:lineRule="auto"/>
                          <w:jc w:val="center"/>
                          <w:rPr>
                            <w:rFonts w:ascii="Times New Roman" w:hAnsi="Times New Roman" w:cs="Times New Roman"/>
                            <w:sz w:val="24"/>
                            <w:szCs w:val="24"/>
                          </w:rPr>
                        </w:pPr>
                        <w:r w:rsidRPr="00FA0E91">
                          <w:rPr>
                            <w:rFonts w:ascii="Times New Roman" w:hAnsi="Times New Roman" w:cs="Times New Roman"/>
                            <w:sz w:val="24"/>
                            <w:szCs w:val="24"/>
                          </w:rPr>
                          <w:t>Looking for a quick and easy meal for a busy night.  Try this:</w:t>
                        </w:r>
                      </w:p>
                      <w:p w:rsidR="00FA0E91" w:rsidRPr="00FA0E91" w:rsidRDefault="00FA0E91" w:rsidP="00FA0E91">
                        <w:pPr>
                          <w:spacing w:after="0" w:line="240" w:lineRule="auto"/>
                          <w:jc w:val="center"/>
                          <w:rPr>
                            <w:rFonts w:ascii="Times New Roman" w:hAnsi="Times New Roman" w:cs="Times New Roman"/>
                            <w:sz w:val="24"/>
                            <w:szCs w:val="24"/>
                          </w:rPr>
                        </w:pPr>
                        <w:r w:rsidRPr="00FA0E91">
                          <w:rPr>
                            <w:rFonts w:ascii="Times New Roman" w:hAnsi="Times New Roman" w:cs="Times New Roman"/>
                            <w:noProof/>
                            <w:sz w:val="24"/>
                            <w:szCs w:val="24"/>
                          </w:rPr>
                          <w:drawing>
                            <wp:inline distT="0" distB="0" distL="0" distR="0" wp14:anchorId="015D9B47" wp14:editId="7F1A97A7">
                              <wp:extent cx="1478948" cy="1970984"/>
                              <wp:effectExtent l="0" t="0" r="6985" b="0"/>
                              <wp:docPr id="24" name="Picture 24" descr="http://www.raininghotcoupons.com/wp-content/uploads/2013/08/crock-pot-LASAG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ininghotcoupons.com/wp-content/uploads/2013/08/crock-pot-LASAGN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2660" cy="1975930"/>
                                      </a:xfrm>
                                      <a:prstGeom prst="rect">
                                        <a:avLst/>
                                      </a:prstGeom>
                                      <a:noFill/>
                                      <a:ln>
                                        <a:noFill/>
                                      </a:ln>
                                    </pic:spPr>
                                  </pic:pic>
                                </a:graphicData>
                              </a:graphic>
                            </wp:inline>
                          </w:drawing>
                        </w:r>
                      </w:p>
                      <w:p w:rsidR="00FA0E91" w:rsidRPr="00FA0E91" w:rsidRDefault="00FA0E91" w:rsidP="00FA0E91">
                        <w:pPr>
                          <w:spacing w:after="0" w:line="240" w:lineRule="auto"/>
                          <w:rPr>
                            <w:rFonts w:ascii="Times New Roman" w:hAnsi="Times New Roman" w:cs="Times New Roman"/>
                            <w:b/>
                            <w:sz w:val="24"/>
                            <w:szCs w:val="24"/>
                          </w:rPr>
                        </w:pPr>
                        <w:r w:rsidRPr="00FA0E91">
                          <w:rPr>
                            <w:rFonts w:ascii="Times New Roman" w:hAnsi="Times New Roman" w:cs="Times New Roman"/>
                            <w:b/>
                            <w:sz w:val="24"/>
                            <w:szCs w:val="24"/>
                          </w:rPr>
                          <w:t>Ingredients:</w:t>
                        </w:r>
                      </w:p>
                      <w:p w:rsidR="00FA0E91" w:rsidRPr="00FA0E91" w:rsidRDefault="00FA0E91" w:rsidP="00FA0E91">
                        <w:pPr>
                          <w:pStyle w:val="ListParagraph"/>
                          <w:numPr>
                            <w:ilvl w:val="0"/>
                            <w:numId w:val="13"/>
                          </w:numPr>
                          <w:spacing w:after="0" w:line="240" w:lineRule="auto"/>
                          <w:rPr>
                            <w:rFonts w:ascii="Times New Roman" w:hAnsi="Times New Roman" w:cs="Times New Roman"/>
                            <w:sz w:val="24"/>
                            <w:szCs w:val="24"/>
                          </w:rPr>
                        </w:pPr>
                        <w:r w:rsidRPr="00FA0E91">
                          <w:rPr>
                            <w:rFonts w:ascii="Times New Roman" w:hAnsi="Times New Roman" w:cs="Times New Roman"/>
                            <w:sz w:val="24"/>
                            <w:szCs w:val="24"/>
                          </w:rPr>
                          <w:t>½ to 1 lb ground beef</w:t>
                        </w:r>
                        <w:r w:rsidRPr="00FA0E91">
                          <w:rPr>
                            <w:rFonts w:ascii="Times New Roman" w:hAnsi="Times New Roman" w:cs="Times New Roman"/>
                            <w:sz w:val="24"/>
                            <w:szCs w:val="24"/>
                          </w:rPr>
                          <w:br/>
                          <w:t>36 oz (about a jar and a half) spaghetti sauce</w:t>
                        </w:r>
                        <w:r w:rsidRPr="00FA0E91">
                          <w:rPr>
                            <w:rFonts w:ascii="Times New Roman" w:hAnsi="Times New Roman" w:cs="Times New Roman"/>
                            <w:sz w:val="24"/>
                            <w:szCs w:val="24"/>
                          </w:rPr>
                          <w:br/>
                          <w:t>16oz. cottage cheese</w:t>
                        </w:r>
                        <w:r w:rsidRPr="00FA0E91">
                          <w:rPr>
                            <w:rFonts w:ascii="Times New Roman" w:hAnsi="Times New Roman" w:cs="Times New Roman"/>
                            <w:sz w:val="24"/>
                            <w:szCs w:val="24"/>
                          </w:rPr>
                          <w:br/>
                          <w:t>¼ c. grated parmesan cheese</w:t>
                        </w:r>
                        <w:r w:rsidRPr="00FA0E91">
                          <w:rPr>
                            <w:rFonts w:ascii="Times New Roman" w:hAnsi="Times New Roman" w:cs="Times New Roman"/>
                            <w:sz w:val="24"/>
                            <w:szCs w:val="24"/>
                          </w:rPr>
                          <w:br/>
                          <w:t>1 egg</w:t>
                        </w:r>
                        <w:r w:rsidRPr="00FA0E91">
                          <w:rPr>
                            <w:rFonts w:ascii="Times New Roman" w:hAnsi="Times New Roman" w:cs="Times New Roman"/>
                            <w:sz w:val="24"/>
                            <w:szCs w:val="24"/>
                          </w:rPr>
                          <w:br/>
                          <w:t>1 teaspoon Italian Seasoning</w:t>
                        </w:r>
                        <w:r w:rsidRPr="00FA0E91">
                          <w:rPr>
                            <w:rFonts w:ascii="Times New Roman" w:hAnsi="Times New Roman" w:cs="Times New Roman"/>
                            <w:sz w:val="24"/>
                            <w:szCs w:val="24"/>
                          </w:rPr>
                          <w:br/>
                          <w:t>9 Lasagna noodles, uncooked</w:t>
                        </w:r>
                        <w:r w:rsidRPr="00FA0E91">
                          <w:rPr>
                            <w:rFonts w:ascii="Times New Roman" w:hAnsi="Times New Roman" w:cs="Times New Roman"/>
                            <w:sz w:val="24"/>
                            <w:szCs w:val="24"/>
                          </w:rPr>
                          <w:br/>
                          <w:t>8oz. shredded mozzarella cheese</w:t>
                        </w:r>
                        <w:r w:rsidRPr="00FA0E91">
                          <w:rPr>
                            <w:rFonts w:ascii="Times New Roman" w:hAnsi="Times New Roman" w:cs="Times New Roman"/>
                            <w:sz w:val="24"/>
                            <w:szCs w:val="24"/>
                          </w:rPr>
                          <w:br/>
                        </w:r>
                      </w:p>
                      <w:p w:rsidR="00FA0E91" w:rsidRPr="00FA0E91" w:rsidRDefault="00FA0E91" w:rsidP="00FA0E91">
                        <w:pPr>
                          <w:spacing w:after="0" w:line="240" w:lineRule="auto"/>
                          <w:rPr>
                            <w:rFonts w:ascii="Times New Roman" w:hAnsi="Times New Roman" w:cs="Times New Roman"/>
                            <w:b/>
                            <w:sz w:val="24"/>
                            <w:szCs w:val="24"/>
                          </w:rPr>
                        </w:pPr>
                        <w:r w:rsidRPr="00FA0E91">
                          <w:rPr>
                            <w:rFonts w:ascii="Times New Roman" w:hAnsi="Times New Roman" w:cs="Times New Roman"/>
                            <w:b/>
                            <w:sz w:val="24"/>
                            <w:szCs w:val="24"/>
                          </w:rPr>
                          <w:t>Instructions:</w:t>
                        </w:r>
                      </w:p>
                      <w:p w:rsidR="00FA0E91" w:rsidRPr="00FA0E91" w:rsidRDefault="00FA0E91" w:rsidP="00FA0E91">
                        <w:pPr>
                          <w:spacing w:after="0" w:line="240" w:lineRule="auto"/>
                          <w:rPr>
                            <w:rFonts w:ascii="Times New Roman" w:hAnsi="Times New Roman" w:cs="Times New Roman"/>
                            <w:sz w:val="24"/>
                            <w:szCs w:val="24"/>
                          </w:rPr>
                        </w:pPr>
                        <w:r w:rsidRPr="00FA0E91">
                          <w:rPr>
                            <w:rFonts w:ascii="Times New Roman" w:hAnsi="Times New Roman" w:cs="Times New Roman"/>
                            <w:sz w:val="24"/>
                            <w:szCs w:val="24"/>
                          </w:rPr>
                          <w:t xml:space="preserve">Brown ground beef.  Mix in spaghetti sauce.  In a bowl, mix together cottage cheese, parmesan cheese, egg and Italian seasoning.  Spray crockpot insert with nonstick spray.  Pour about 1/3 of meat sauce in bottom of crockpot and spread evenly.  Break 3 lasagna noodles to fit and lay on top of meat sauce.  Spread half of cottage cheese mix over noodles and top with half of mozzarella cheese.  Repeat layers 1/3 of the meat sauce, 3 noodles, remaining cottage cheese and mozzarella cheese.  Top with remaining 3 noodles, then pour on remaining sauce.  Cover and turn crockpot on to low.  Cook for 5-6 hours until noodles are tender.  </w:t>
                        </w:r>
                      </w:p>
                      <w:p w:rsidR="00E93E23" w:rsidRPr="00FA0E91" w:rsidRDefault="00E93E23" w:rsidP="00E93E23">
                        <w:pPr>
                          <w:pStyle w:val="TextRightAligned"/>
                          <w:rPr>
                            <w:rStyle w:val="TextRightAlignedChar"/>
                            <w:rFonts w:ascii="Times New Roman" w:hAnsi="Times New Roman" w:cs="Times New Roman"/>
                            <w:sz w:val="20"/>
                            <w:szCs w:val="20"/>
                          </w:rPr>
                        </w:pPr>
                      </w:p>
                    </w:txbxContent>
                  </v:textbox>
                </v:shape>
                <v:shape id="_x0000_s1065" type="#_x0000_t202" style="position:absolute;left:1238;top:2533;width:33909;height:88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A95A02" w:rsidRPr="0054419D" w:rsidRDefault="00A95A02" w:rsidP="00A95A02">
                        <w:pPr>
                          <w:jc w:val="center"/>
                          <w:rPr>
                            <w:rFonts w:ascii="Times New Roman" w:hAnsi="Times New Roman" w:cs="Times New Roman"/>
                            <w:sz w:val="21"/>
                            <w:szCs w:val="21"/>
                          </w:rPr>
                        </w:pPr>
                        <w:r w:rsidRPr="0054419D">
                          <w:rPr>
                            <w:rFonts w:ascii="Times New Roman" w:hAnsi="Times New Roman" w:cs="Times New Roman"/>
                            <w:b/>
                            <w:sz w:val="21"/>
                            <w:szCs w:val="21"/>
                          </w:rPr>
                          <w:t>A few little known facts about e-cigarettes.</w:t>
                        </w:r>
                      </w:p>
                      <w:p w:rsidR="00A95A02" w:rsidRPr="0054419D" w:rsidRDefault="00A95A02" w:rsidP="00A95A02">
                        <w:pPr>
                          <w:rPr>
                            <w:rFonts w:ascii="Times New Roman" w:hAnsi="Times New Roman" w:cs="Times New Roman"/>
                            <w:sz w:val="21"/>
                            <w:szCs w:val="21"/>
                          </w:rPr>
                        </w:pPr>
                        <w:r w:rsidRPr="0054419D">
                          <w:rPr>
                            <w:rFonts w:ascii="Times New Roman" w:hAnsi="Times New Roman" w:cs="Times New Roman"/>
                            <w:sz w:val="21"/>
                            <w:szCs w:val="21"/>
                          </w:rPr>
                          <w:t>If you yourself are trying to quit smoking or if your students are trying to quit, you might turn to e-cigarettes as an alternative.  They are very trendy and are reported by some to be better for your health than actual smoking is.  In some places they may even be more socially acceptable than smoking.  But, they are not without their own risk factors.  Trimarchi and Cassisy report that “e-cigarettes were first developed in China and where introduced to the US market in 2007.”  E-cigs do not contain actual nicotine, but instead are like little burners that heat up a liquid.  In turn, this liquid turns into vapors that are inhaled.  The FDA and other regulatory agencies are not convinced that e-cigs are better than actual smoking.  Here are some important things to consider:</w:t>
                        </w:r>
                      </w:p>
                      <w:p w:rsidR="00A95A02" w:rsidRPr="0054419D" w:rsidRDefault="00A95A02" w:rsidP="00A95A02">
                        <w:pPr>
                          <w:pStyle w:val="ListParagraph"/>
                          <w:numPr>
                            <w:ilvl w:val="0"/>
                            <w:numId w:val="12"/>
                          </w:numPr>
                          <w:ind w:left="540"/>
                          <w:rPr>
                            <w:rFonts w:ascii="Times New Roman" w:hAnsi="Times New Roman" w:cs="Times New Roman"/>
                            <w:sz w:val="21"/>
                            <w:szCs w:val="21"/>
                          </w:rPr>
                        </w:pPr>
                        <w:r w:rsidRPr="0054419D">
                          <w:rPr>
                            <w:rFonts w:ascii="Times New Roman" w:hAnsi="Times New Roman" w:cs="Times New Roman"/>
                            <w:sz w:val="21"/>
                            <w:szCs w:val="21"/>
                          </w:rPr>
                          <w:t xml:space="preserve">While e-cigs are both tobacco free and smoke free, they still contain nicotine.  The liquids in e-cigs contain nicotine, flavorings, and many other additives.  </w:t>
                        </w:r>
                      </w:p>
                      <w:p w:rsidR="00A95A02" w:rsidRPr="0054419D" w:rsidRDefault="00A95A02" w:rsidP="00A95A02">
                        <w:pPr>
                          <w:pStyle w:val="ListParagraph"/>
                          <w:numPr>
                            <w:ilvl w:val="0"/>
                            <w:numId w:val="12"/>
                          </w:numPr>
                          <w:ind w:left="540"/>
                          <w:rPr>
                            <w:rFonts w:ascii="Times New Roman" w:hAnsi="Times New Roman" w:cs="Times New Roman"/>
                            <w:sz w:val="21"/>
                            <w:szCs w:val="21"/>
                          </w:rPr>
                        </w:pPr>
                        <w:r w:rsidRPr="0054419D">
                          <w:rPr>
                            <w:rFonts w:ascii="Times New Roman" w:hAnsi="Times New Roman" w:cs="Times New Roman"/>
                            <w:sz w:val="21"/>
                            <w:szCs w:val="21"/>
                          </w:rPr>
                          <w:t>E-cigs could still be toxic because of all the chemicals contained in them.  Liquid nicotine could cause harm to your body, including death, especially if it is ingested or absorbed through your skin.  As little as a teaspoon could kill a child, according to Trimarchi and Cassidy.</w:t>
                        </w:r>
                      </w:p>
                      <w:p w:rsidR="00A95A02" w:rsidRPr="0054419D" w:rsidRDefault="00A95A02" w:rsidP="00A95A02">
                        <w:pPr>
                          <w:pStyle w:val="ListParagraph"/>
                          <w:numPr>
                            <w:ilvl w:val="0"/>
                            <w:numId w:val="12"/>
                          </w:numPr>
                          <w:ind w:left="540"/>
                          <w:rPr>
                            <w:rFonts w:ascii="Times New Roman" w:hAnsi="Times New Roman" w:cs="Times New Roman"/>
                            <w:sz w:val="21"/>
                            <w:szCs w:val="21"/>
                          </w:rPr>
                        </w:pPr>
                        <w:r w:rsidRPr="0054419D">
                          <w:rPr>
                            <w:rFonts w:ascii="Times New Roman" w:hAnsi="Times New Roman" w:cs="Times New Roman"/>
                            <w:sz w:val="21"/>
                            <w:szCs w:val="21"/>
                          </w:rPr>
                          <w:t xml:space="preserve">While many manufacturers say that e-cigarettes are recreational and should not be subject to FDA approval, the FDA is concerned.  Among their concerns is the lack of disclosure of ingredients.  Another concern is that the amount of nicotine contained in the cartridge may not actually match the amount that is listed.    Some e-cigs also contain diethylene glycol, a toxic chemical found in antifreeze.  </w:t>
                        </w:r>
                      </w:p>
                      <w:p w:rsidR="00A95A02" w:rsidRPr="0054419D" w:rsidRDefault="00A95A02" w:rsidP="00A95A02">
                        <w:pPr>
                          <w:pStyle w:val="ListParagraph"/>
                          <w:numPr>
                            <w:ilvl w:val="0"/>
                            <w:numId w:val="12"/>
                          </w:numPr>
                          <w:ind w:left="540"/>
                          <w:rPr>
                            <w:rFonts w:ascii="Times New Roman" w:hAnsi="Times New Roman" w:cs="Times New Roman"/>
                            <w:sz w:val="21"/>
                            <w:szCs w:val="21"/>
                          </w:rPr>
                        </w:pPr>
                        <w:r w:rsidRPr="0054419D">
                          <w:rPr>
                            <w:rFonts w:ascii="Times New Roman" w:hAnsi="Times New Roman" w:cs="Times New Roman"/>
                            <w:sz w:val="21"/>
                            <w:szCs w:val="21"/>
                          </w:rPr>
                          <w:t xml:space="preserve">Just like second-hand smoke, there is also second-hand vapor released from the e-cigs.  Some work places and even restaurants may allow “vaping,” but most do not.  If you suffer from asthma or other breathing ailments, you may encounter problems in public.  </w:t>
                        </w:r>
                      </w:p>
                      <w:p w:rsidR="00A95A02" w:rsidRPr="0054419D" w:rsidRDefault="00A95A02" w:rsidP="00A95A02">
                        <w:pPr>
                          <w:rPr>
                            <w:rFonts w:ascii="Times New Roman" w:hAnsi="Times New Roman" w:cs="Times New Roman"/>
                            <w:sz w:val="21"/>
                            <w:szCs w:val="21"/>
                          </w:rPr>
                        </w:pPr>
                        <w:r w:rsidRPr="0054419D">
                          <w:rPr>
                            <w:rFonts w:ascii="Times New Roman" w:hAnsi="Times New Roman" w:cs="Times New Roman"/>
                            <w:sz w:val="21"/>
                            <w:szCs w:val="21"/>
                          </w:rPr>
                          <w:t xml:space="preserve">Please take the time to research your alternatives to smoking.  There is much more information available today about both smoking and using e-cigarettes.  </w:t>
                        </w:r>
                      </w:p>
                      <w:p w:rsidR="00A95A02" w:rsidRPr="0054419D" w:rsidRDefault="00A95A02" w:rsidP="00A95A02">
                        <w:pPr>
                          <w:rPr>
                            <w:rFonts w:ascii="Times New Roman" w:hAnsi="Times New Roman" w:cs="Times New Roman"/>
                            <w:sz w:val="21"/>
                            <w:szCs w:val="21"/>
                          </w:rPr>
                        </w:pPr>
                        <w:r w:rsidRPr="0054419D">
                          <w:rPr>
                            <w:rFonts w:ascii="Times New Roman" w:hAnsi="Times New Roman" w:cs="Times New Roman"/>
                            <w:sz w:val="21"/>
                            <w:szCs w:val="21"/>
                          </w:rPr>
                          <w:t>Information for this article was taken from:</w:t>
                        </w:r>
                      </w:p>
                      <w:p w:rsidR="00A95A02" w:rsidRPr="0054419D" w:rsidRDefault="00A95A02" w:rsidP="00A95A02">
                        <w:pPr>
                          <w:rPr>
                            <w:rFonts w:ascii="Times New Roman" w:hAnsi="Times New Roman" w:cs="Times New Roman"/>
                            <w:sz w:val="21"/>
                            <w:szCs w:val="21"/>
                          </w:rPr>
                        </w:pPr>
                        <w:r w:rsidRPr="0054419D">
                          <w:rPr>
                            <w:rFonts w:ascii="Times New Roman" w:hAnsi="Times New Roman" w:cs="Times New Roman"/>
                            <w:sz w:val="21"/>
                            <w:szCs w:val="21"/>
                          </w:rPr>
                          <w:t>Trimarchi, Maria and Cassidy, Susan</w:t>
                        </w:r>
                        <w:r w:rsidRPr="0054419D">
                          <w:rPr>
                            <w:rFonts w:ascii="Times New Roman" w:hAnsi="Times New Roman" w:cs="Times New Roman"/>
                            <w:i/>
                            <w:sz w:val="21"/>
                            <w:szCs w:val="21"/>
                          </w:rPr>
                          <w:t xml:space="preserve">.  10 Little Known Facts about E-Cigarettes—How Stuff Works </w:t>
                        </w:r>
                        <w:r w:rsidRPr="0054419D">
                          <w:rPr>
                            <w:rFonts w:ascii="Times New Roman" w:hAnsi="Times New Roman" w:cs="Times New Roman"/>
                            <w:sz w:val="21"/>
                            <w:szCs w:val="21"/>
                          </w:rPr>
                          <w:t xml:space="preserve">at </w:t>
                        </w:r>
                        <w:hyperlink r:id="rId32" w:history="1">
                          <w:r w:rsidRPr="0054419D">
                            <w:rPr>
                              <w:rStyle w:val="Hyperlink"/>
                              <w:rFonts w:ascii="Times New Roman" w:hAnsi="Times New Roman" w:cs="Times New Roman"/>
                              <w:sz w:val="21"/>
                              <w:szCs w:val="21"/>
                            </w:rPr>
                            <w:t xml:space="preserve">http://health.howstuffworks.com/wellness/smoking-cessation/10-facts   </w:t>
                          </w:r>
                          <w:r w:rsidRPr="0054419D">
                            <w:rPr>
                              <w:rStyle w:val="Hyperlink"/>
                              <w:rFonts w:ascii="Times New Roman" w:hAnsi="Times New Roman" w:cs="Times New Roman"/>
                              <w:color w:val="auto"/>
                              <w:sz w:val="21"/>
                              <w:szCs w:val="21"/>
                            </w:rPr>
                            <w:t>Retrieved November 19</w:t>
                          </w:r>
                        </w:hyperlink>
                        <w:r w:rsidRPr="0054419D">
                          <w:rPr>
                            <w:rFonts w:ascii="Times New Roman" w:hAnsi="Times New Roman" w:cs="Times New Roman"/>
                            <w:b/>
                            <w:sz w:val="21"/>
                            <w:szCs w:val="21"/>
                          </w:rPr>
                          <w:t xml:space="preserve">, </w:t>
                        </w:r>
                        <w:r w:rsidRPr="0054419D">
                          <w:rPr>
                            <w:rFonts w:ascii="Times New Roman" w:hAnsi="Times New Roman" w:cs="Times New Roman"/>
                            <w:sz w:val="21"/>
                            <w:szCs w:val="21"/>
                          </w:rPr>
                          <w:t>2015.</w:t>
                        </w:r>
                      </w:p>
                      <w:p w:rsidR="00A95A02" w:rsidRPr="0054419D" w:rsidRDefault="00A95A02" w:rsidP="00A95A02">
                        <w:pPr>
                          <w:pStyle w:val="Text"/>
                          <w:spacing w:after="0"/>
                          <w:ind w:left="720"/>
                          <w:rPr>
                            <w:rFonts w:ascii="Times New Roman" w:hAnsi="Times New Roman" w:cs="Times New Roman"/>
                            <w:sz w:val="21"/>
                            <w:szCs w:val="21"/>
                          </w:rPr>
                        </w:pPr>
                      </w:p>
                      <w:p w:rsidR="00A95A02" w:rsidRPr="0054419D" w:rsidRDefault="00A95A02" w:rsidP="00A95A02">
                        <w:pPr>
                          <w:pStyle w:val="TextRightAligned"/>
                          <w:ind w:left="720"/>
                          <w:jc w:val="left"/>
                          <w:rPr>
                            <w:rFonts w:ascii="Times New Roman" w:hAnsi="Times New Roman" w:cs="Times New Roman"/>
                            <w:b/>
                            <w:bCs/>
                            <w:sz w:val="21"/>
                            <w:szCs w:val="21"/>
                          </w:rPr>
                        </w:pPr>
                      </w:p>
                      <w:p w:rsidR="00DD60A4" w:rsidRDefault="00DD60A4">
                        <w:pPr>
                          <w:pStyle w:val="Text"/>
                          <w:spacing w:after="120"/>
                          <w:rPr>
                            <w:rStyle w:val="TextChar"/>
                          </w:rPr>
                        </w:pPr>
                      </w:p>
                    </w:txbxContent>
                  </v:textbox>
                </v:shape>
              </v:group>
            </w:pict>
          </mc:Fallback>
        </mc:AlternateContent>
      </w:r>
    </w:p>
    <w:sectPr w:rsidR="00DD60A4" w:rsidSect="009364CF">
      <w:type w:val="continuous"/>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F91" w:rsidRDefault="00DC7F91">
      <w:pPr>
        <w:spacing w:after="0" w:line="240" w:lineRule="auto"/>
      </w:pPr>
      <w:r>
        <w:separator/>
      </w:r>
    </w:p>
  </w:endnote>
  <w:endnote w:type="continuationSeparator" w:id="0">
    <w:p w:rsidR="00DC7F91" w:rsidRDefault="00DC7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F91" w:rsidRDefault="00DC7F91">
      <w:pPr>
        <w:spacing w:after="0" w:line="240" w:lineRule="auto"/>
      </w:pPr>
      <w:r>
        <w:separator/>
      </w:r>
    </w:p>
  </w:footnote>
  <w:footnote w:type="continuationSeparator" w:id="0">
    <w:p w:rsidR="00DC7F91" w:rsidRDefault="00DC7F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371C2"/>
    <w:multiLevelType w:val="hybridMultilevel"/>
    <w:tmpl w:val="F8961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92C0E"/>
    <w:multiLevelType w:val="hybridMultilevel"/>
    <w:tmpl w:val="DEDE9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A351BF"/>
    <w:multiLevelType w:val="multilevel"/>
    <w:tmpl w:val="C8D64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A75899"/>
    <w:multiLevelType w:val="hybridMultilevel"/>
    <w:tmpl w:val="3AF8CA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6D5E97"/>
    <w:multiLevelType w:val="hybridMultilevel"/>
    <w:tmpl w:val="1EEA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2C0A5A"/>
    <w:multiLevelType w:val="hybridMultilevel"/>
    <w:tmpl w:val="7AA0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623C0"/>
    <w:multiLevelType w:val="hybridMultilevel"/>
    <w:tmpl w:val="7894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8C6927"/>
    <w:multiLevelType w:val="hybridMultilevel"/>
    <w:tmpl w:val="69344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D9742C"/>
    <w:multiLevelType w:val="hybridMultilevel"/>
    <w:tmpl w:val="51AA79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0A18B4"/>
    <w:multiLevelType w:val="multilevel"/>
    <w:tmpl w:val="C8D64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6C61BC"/>
    <w:multiLevelType w:val="hybridMultilevel"/>
    <w:tmpl w:val="F11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FF434B"/>
    <w:multiLevelType w:val="hybridMultilevel"/>
    <w:tmpl w:val="6A54A1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A3257F"/>
    <w:multiLevelType w:val="hybridMultilevel"/>
    <w:tmpl w:val="62D6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5"/>
  </w:num>
  <w:num w:numId="4">
    <w:abstractNumId w:val="12"/>
  </w:num>
  <w:num w:numId="5">
    <w:abstractNumId w:val="4"/>
  </w:num>
  <w:num w:numId="6">
    <w:abstractNumId w:val="7"/>
  </w:num>
  <w:num w:numId="7">
    <w:abstractNumId w:val="8"/>
  </w:num>
  <w:num w:numId="8">
    <w:abstractNumId w:val="11"/>
  </w:num>
  <w:num w:numId="9">
    <w:abstractNumId w:val="1"/>
  </w:num>
  <w:num w:numId="10">
    <w:abstractNumId w:val="9"/>
  </w:num>
  <w:num w:numId="11">
    <w:abstractNumId w:val="2"/>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635"/>
    <w:rsid w:val="00005557"/>
    <w:rsid w:val="00042EE4"/>
    <w:rsid w:val="000A52F0"/>
    <w:rsid w:val="000D39C5"/>
    <w:rsid w:val="000F7667"/>
    <w:rsid w:val="00100D11"/>
    <w:rsid w:val="001625B6"/>
    <w:rsid w:val="00184794"/>
    <w:rsid w:val="00196ADA"/>
    <w:rsid w:val="001B19E7"/>
    <w:rsid w:val="001D22C0"/>
    <w:rsid w:val="001F2A56"/>
    <w:rsid w:val="001F7C38"/>
    <w:rsid w:val="00241833"/>
    <w:rsid w:val="002A72FA"/>
    <w:rsid w:val="002E4DC3"/>
    <w:rsid w:val="0031698D"/>
    <w:rsid w:val="00340E0B"/>
    <w:rsid w:val="003A3B04"/>
    <w:rsid w:val="003E21F0"/>
    <w:rsid w:val="004B1491"/>
    <w:rsid w:val="004B1703"/>
    <w:rsid w:val="004C6B61"/>
    <w:rsid w:val="004F0F33"/>
    <w:rsid w:val="0054419D"/>
    <w:rsid w:val="00575BD4"/>
    <w:rsid w:val="00591832"/>
    <w:rsid w:val="005A3A03"/>
    <w:rsid w:val="005D2C93"/>
    <w:rsid w:val="00603E64"/>
    <w:rsid w:val="00605C7A"/>
    <w:rsid w:val="00615239"/>
    <w:rsid w:val="00631E57"/>
    <w:rsid w:val="00694CF9"/>
    <w:rsid w:val="006C0F00"/>
    <w:rsid w:val="00707635"/>
    <w:rsid w:val="00723AB2"/>
    <w:rsid w:val="007579D6"/>
    <w:rsid w:val="00774D38"/>
    <w:rsid w:val="007B2312"/>
    <w:rsid w:val="007D05CA"/>
    <w:rsid w:val="007D6C9E"/>
    <w:rsid w:val="007E64F8"/>
    <w:rsid w:val="007F5DDC"/>
    <w:rsid w:val="00806C3A"/>
    <w:rsid w:val="00820C87"/>
    <w:rsid w:val="00854F52"/>
    <w:rsid w:val="00876754"/>
    <w:rsid w:val="008A401B"/>
    <w:rsid w:val="008A7C5F"/>
    <w:rsid w:val="008F0F68"/>
    <w:rsid w:val="008F2834"/>
    <w:rsid w:val="009364CF"/>
    <w:rsid w:val="00937AA2"/>
    <w:rsid w:val="00952CB0"/>
    <w:rsid w:val="0096511B"/>
    <w:rsid w:val="0099469D"/>
    <w:rsid w:val="009F75FC"/>
    <w:rsid w:val="00A026E7"/>
    <w:rsid w:val="00A0456B"/>
    <w:rsid w:val="00A20B6B"/>
    <w:rsid w:val="00A22047"/>
    <w:rsid w:val="00A8654C"/>
    <w:rsid w:val="00A95A02"/>
    <w:rsid w:val="00AB487C"/>
    <w:rsid w:val="00B27C12"/>
    <w:rsid w:val="00BC2ABC"/>
    <w:rsid w:val="00C243F9"/>
    <w:rsid w:val="00C933DF"/>
    <w:rsid w:val="00CA28BA"/>
    <w:rsid w:val="00CD7B4D"/>
    <w:rsid w:val="00D33E9E"/>
    <w:rsid w:val="00D354BD"/>
    <w:rsid w:val="00D41CD3"/>
    <w:rsid w:val="00DC7F91"/>
    <w:rsid w:val="00DD60A4"/>
    <w:rsid w:val="00E06B3D"/>
    <w:rsid w:val="00E238B2"/>
    <w:rsid w:val="00E75DF4"/>
    <w:rsid w:val="00E93E23"/>
    <w:rsid w:val="00F05901"/>
    <w:rsid w:val="00F317CB"/>
    <w:rsid w:val="00F4516F"/>
    <w:rsid w:val="00F464D9"/>
    <w:rsid w:val="00F53472"/>
    <w:rsid w:val="00F85C09"/>
    <w:rsid w:val="00FA0E91"/>
    <w:rsid w:val="00FD63B5"/>
    <w:rsid w:val="00FD7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table" w:styleId="TableGrid">
    <w:name w:val="Table Grid"/>
    <w:basedOn w:val="TableNormal"/>
    <w:uiPriority w:val="59"/>
    <w:rsid w:val="00A20B6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579D6"/>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955832">
      <w:bodyDiv w:val="1"/>
      <w:marLeft w:val="0"/>
      <w:marRight w:val="0"/>
      <w:marTop w:val="0"/>
      <w:marBottom w:val="0"/>
      <w:divBdr>
        <w:top w:val="none" w:sz="0" w:space="0" w:color="auto"/>
        <w:left w:val="none" w:sz="0" w:space="0" w:color="auto"/>
        <w:bottom w:val="none" w:sz="0" w:space="0" w:color="auto"/>
        <w:right w:val="none" w:sz="0" w:space="0" w:color="auto"/>
      </w:divBdr>
    </w:div>
    <w:div w:id="87276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ic.edu/about/" TargetMode="External"/><Relationship Id="rId18" Type="http://schemas.openxmlformats.org/officeDocument/2006/relationships/hyperlink" Target="http://www.saic.edu/about/" TargetMode="External"/><Relationship Id="rId26" Type="http://schemas.openxmlformats.org/officeDocument/2006/relationships/hyperlink" Target="http://www.fosteringperspectives.org/fp_vol16no1/financial_aid_foster" TargetMode="External"/><Relationship Id="rId3" Type="http://schemas.openxmlformats.org/officeDocument/2006/relationships/numbering" Target="numbering.xml"/><Relationship Id="rId21" Type="http://schemas.openxmlformats.org/officeDocument/2006/relationships/hyperlink" Target="http://www.nytimes.com/2013/11/03/education/edlife/extra-support"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northpark.edu/Admissions/Undergraduate-Admissions/Find-Your-Future-Here" TargetMode="External"/><Relationship Id="rId17" Type="http://schemas.openxmlformats.org/officeDocument/2006/relationships/hyperlink" Target="http://www.northpark.edu/Admissions/Undergraduate-Admissions/Find-Your-Future-Here" TargetMode="External"/><Relationship Id="rId25" Type="http://schemas.openxmlformats.org/officeDocument/2006/relationships/hyperlink" Target="http://www.nytimes.com/2013/11/03/education/edlife/extra-suppor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mu.edu/multiculturaledandres/gear-applications" TargetMode="External"/><Relationship Id="rId20" Type="http://schemas.openxmlformats.org/officeDocument/2006/relationships/hyperlink" Target="http://fosteringsuccessmichigan.com/library/faqs-about-questions-53" TargetMode="External"/><Relationship Id="rId29" Type="http://schemas.openxmlformats.org/officeDocument/2006/relationships/hyperlink" Target="http://www.nmu.edu/dso/first-gen-support-system-resour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fosteringsuccessmichigan.com/library/faqs-about-questions-53" TargetMode="External"/><Relationship Id="rId32" Type="http://schemas.openxmlformats.org/officeDocument/2006/relationships/hyperlink" Target="http://health.howstuffworks.com/wellness/smoking-cessation/10-facts%20%20%20Retrieved%20November%2019"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parkaction.org/content/foster-care-college-life" TargetMode="External"/><Relationship Id="rId28" Type="http://schemas.openxmlformats.org/officeDocument/2006/relationships/hyperlink" Target="http://www.nmu.edu/dso/first-gen-support-system-resources" TargetMode="External"/><Relationship Id="rId10" Type="http://schemas.openxmlformats.org/officeDocument/2006/relationships/hyperlink" Target="http://www.nmu.edu/multiculturaledandres/gear-applications" TargetMode="External"/><Relationship Id="rId19" Type="http://schemas.openxmlformats.org/officeDocument/2006/relationships/image" Target="media/image5.jpg"/><Relationship Id="rId31" Type="http://schemas.openxmlformats.org/officeDocument/2006/relationships/hyperlink" Target="http://health.howstuffworks.com/wellness/smoking-cessation/10-facts%20%20%20Retrieved%20November%2019"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hyperlink" Target="http://www.fosteringperspectives.org/fp_vol16no1/financial_aid_foster" TargetMode="External"/><Relationship Id="rId27" Type="http://schemas.openxmlformats.org/officeDocument/2006/relationships/hyperlink" Target="http://sparkaction.org/content/foster-care-college-life" TargetMode="External"/><Relationship Id="rId30" Type="http://schemas.openxmlformats.org/officeDocument/2006/relationships/image" Target="media/image6.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i\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0A0EC87DA334DC49DADEFFC6B4844C2"/>
        <w:category>
          <w:name w:val="General"/>
          <w:gallery w:val="placeholder"/>
        </w:category>
        <w:types>
          <w:type w:val="bbPlcHdr"/>
        </w:types>
        <w:behaviors>
          <w:behavior w:val="content"/>
        </w:behaviors>
        <w:guid w:val="{593A8C47-F033-4E1B-BEFE-5E70F2D3270F}"/>
      </w:docPartPr>
      <w:docPartBody>
        <w:p w:rsidR="00526D8B" w:rsidRDefault="009D0CAD">
          <w:pPr>
            <w:pStyle w:val="20A0EC87DA334DC49DADEFFC6B4844C2"/>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CAD"/>
    <w:rsid w:val="000D06FC"/>
    <w:rsid w:val="0035294B"/>
    <w:rsid w:val="00526D8B"/>
    <w:rsid w:val="007D0B81"/>
    <w:rsid w:val="008412AE"/>
    <w:rsid w:val="008E0EC5"/>
    <w:rsid w:val="009D0CAD"/>
    <w:rsid w:val="009E1D6D"/>
    <w:rsid w:val="00A13447"/>
    <w:rsid w:val="00BD53C7"/>
    <w:rsid w:val="00C13E72"/>
    <w:rsid w:val="00C65908"/>
    <w:rsid w:val="00CE4414"/>
    <w:rsid w:val="00DA5593"/>
    <w:rsid w:val="00E87972"/>
    <w:rsid w:val="00FD5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03BF4DB5-95F0-431E-B191-49C5FF365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4</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2015-11-20T20:10:00Z</dcterms:created>
  <dcterms:modified xsi:type="dcterms:W3CDTF">2016-01-11T15:07:00Z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