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13536"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CB4104" w:rsidP="004F0F33">
                            <w:pPr>
                              <w:pStyle w:val="NewsletterDate"/>
                              <w:rPr>
                                <w:sz w:val="32"/>
                              </w:rPr>
                            </w:pPr>
                            <w:r>
                              <w:rPr>
                                <w:sz w:val="32"/>
                              </w:rPr>
                              <w:t>November 2014</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CB4104" w:rsidP="004F0F33">
                      <w:pPr>
                        <w:pStyle w:val="NewsletterDate"/>
                        <w:rPr>
                          <w:sz w:val="32"/>
                        </w:rPr>
                      </w:pPr>
                      <w:r>
                        <w:rPr>
                          <w:sz w:val="32"/>
                        </w:rPr>
                        <w:t>November 2014</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9B53C4">
      <w:r w:rsidRPr="009B53C4">
        <w:rPr>
          <w:noProof/>
        </w:rPr>
        <mc:AlternateContent>
          <mc:Choice Requires="wps">
            <w:drawing>
              <wp:anchor distT="0" distB="0" distL="114300" distR="114300" simplePos="0" relativeHeight="251734016" behindDoc="0" locked="0" layoutInCell="1" allowOverlap="1" wp14:anchorId="01A159DF" wp14:editId="26018147">
                <wp:simplePos x="0" y="0"/>
                <wp:positionH relativeFrom="column">
                  <wp:posOffset>247650</wp:posOffset>
                </wp:positionH>
                <wp:positionV relativeFrom="paragraph">
                  <wp:posOffset>1480185</wp:posOffset>
                </wp:positionV>
                <wp:extent cx="309753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1403985"/>
                        </a:xfrm>
                        <a:prstGeom prst="rect">
                          <a:avLst/>
                        </a:prstGeom>
                        <a:noFill/>
                        <a:ln w="9525">
                          <a:noFill/>
                          <a:miter lim="800000"/>
                          <a:headEnd/>
                          <a:tailEnd/>
                        </a:ln>
                      </wps:spPr>
                      <wps:txbx>
                        <w:txbxContent>
                          <w:p w:rsidR="009B53C4" w:rsidRPr="00394966" w:rsidRDefault="009B53C4" w:rsidP="009B53C4">
                            <w:pPr>
                              <w:rPr>
                                <w:b/>
                                <w:sz w:val="28"/>
                              </w:rPr>
                            </w:pPr>
                            <w:r w:rsidRPr="00394966">
                              <w:rPr>
                                <w:b/>
                                <w:sz w:val="28"/>
                              </w:rPr>
                              <w:t>Have you earned your college degree?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19.5pt;margin-top:116.55pt;width:243.9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" filled="f" stroked="f">
                <v:textbox style="mso-fit-shape-to-text:t">
                  <w:txbxContent>
                    <w:p w:rsidR="009B53C4" w:rsidRPr="00394966" w:rsidRDefault="009B53C4" w:rsidP="009B53C4">
                      <w:pPr>
                        <w:rPr>
                          <w:b/>
                          <w:sz w:val="28"/>
                        </w:rPr>
                      </w:pPr>
                      <w:r w:rsidRPr="00394966">
                        <w:rPr>
                          <w:b/>
                          <w:sz w:val="28"/>
                        </w:rPr>
                        <w:t>Have you earned your college degree?</w:t>
                      </w:r>
                    </w:p>
                  </w:txbxContent>
                </v:textbox>
              </v:shape>
            </w:pict>
          </mc:Fallback>
        </mc:AlternateContent>
      </w:r>
      <w:r w:rsidRPr="009B53C4">
        <w:rPr>
          <w:noProof/>
        </w:rPr>
        <mc:AlternateContent>
          <mc:Choice Requires="wps">
            <w:drawing>
              <wp:anchor distT="0" distB="0" distL="114300" distR="114300" simplePos="0" relativeHeight="251732992" behindDoc="0" locked="0" layoutInCell="1" allowOverlap="1" wp14:anchorId="5518AA48" wp14:editId="2E4977FB">
                <wp:simplePos x="0" y="0"/>
                <wp:positionH relativeFrom="column">
                  <wp:posOffset>3838575</wp:posOffset>
                </wp:positionH>
                <wp:positionV relativeFrom="paragraph">
                  <wp:posOffset>1604645</wp:posOffset>
                </wp:positionV>
                <wp:extent cx="3371850" cy="6523990"/>
                <wp:effectExtent l="0" t="0" r="0" b="0"/>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52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3C4" w:rsidRPr="00632C13" w:rsidRDefault="009B53C4" w:rsidP="009B53C4">
                            <w:pPr>
                              <w:pStyle w:val="TextRightAligned"/>
                              <w:rPr>
                                <w:sz w:val="18"/>
                                <w:szCs w:val="17"/>
                              </w:rPr>
                            </w:pPr>
                          </w:p>
                          <w:p w:rsidR="009B53C4" w:rsidRPr="00632C13" w:rsidRDefault="009B53C4" w:rsidP="009B53C4">
                            <w:pPr>
                              <w:rPr>
                                <w:b/>
                                <w:sz w:val="18"/>
                                <w:szCs w:val="17"/>
                              </w:rPr>
                            </w:pPr>
                          </w:p>
                          <w:p w:rsidR="009B53C4" w:rsidRPr="0079106B" w:rsidRDefault="009B53C4" w:rsidP="009B53C4">
                            <w:pPr>
                              <w:spacing w:after="0" w:line="240" w:lineRule="auto"/>
                              <w:rPr>
                                <w:b/>
                                <w:sz w:val="20"/>
                                <w:szCs w:val="20"/>
                              </w:rPr>
                            </w:pPr>
                            <w:r w:rsidRPr="0079106B">
                              <w:rPr>
                                <w:b/>
                                <w:sz w:val="20"/>
                                <w:szCs w:val="20"/>
                              </w:rPr>
                              <w:t>Application Procedures</w:t>
                            </w:r>
                          </w:p>
                          <w:p w:rsidR="009B53C4" w:rsidRPr="0079106B" w:rsidRDefault="009B53C4" w:rsidP="009B53C4">
                            <w:pPr>
                              <w:spacing w:after="0" w:line="240" w:lineRule="auto"/>
                              <w:rPr>
                                <w:sz w:val="20"/>
                                <w:szCs w:val="20"/>
                              </w:rPr>
                            </w:pPr>
                            <w:r w:rsidRPr="0079106B">
                              <w:rPr>
                                <w:sz w:val="20"/>
                                <w:szCs w:val="20"/>
                              </w:rPr>
                              <w:t>Applicants must follow the required steps of the application process to be considered for admission to Northern Michigan University.  Please determine your applicant status and adhere to the corresponding steps listed below:</w:t>
                            </w:r>
                          </w:p>
                          <w:p w:rsidR="009B53C4" w:rsidRPr="0079106B" w:rsidRDefault="009B53C4" w:rsidP="009B53C4">
                            <w:pPr>
                              <w:numPr>
                                <w:ilvl w:val="0"/>
                                <w:numId w:val="1"/>
                              </w:numPr>
                              <w:spacing w:after="0" w:line="240" w:lineRule="auto"/>
                              <w:rPr>
                                <w:sz w:val="20"/>
                                <w:szCs w:val="20"/>
                              </w:rPr>
                            </w:pPr>
                            <w:r w:rsidRPr="0079106B">
                              <w:rPr>
                                <w:sz w:val="20"/>
                                <w:szCs w:val="20"/>
                              </w:rPr>
                              <w:t>Complete an application for admission (unless a student has previously applied; if so, notify the Admissions Office).</w:t>
                            </w:r>
                          </w:p>
                          <w:p w:rsidR="009B53C4" w:rsidRPr="0079106B" w:rsidRDefault="009B53C4" w:rsidP="009B53C4">
                            <w:pPr>
                              <w:numPr>
                                <w:ilvl w:val="0"/>
                                <w:numId w:val="1"/>
                              </w:numPr>
                              <w:spacing w:after="0" w:line="240" w:lineRule="auto"/>
                              <w:rPr>
                                <w:sz w:val="20"/>
                                <w:szCs w:val="20"/>
                              </w:rPr>
                            </w:pPr>
                            <w:r w:rsidRPr="0079106B">
                              <w:rPr>
                                <w:sz w:val="20"/>
                                <w:szCs w:val="20"/>
                              </w:rPr>
                              <w:t>Submit $35 application fee.</w:t>
                            </w:r>
                          </w:p>
                          <w:p w:rsidR="009B53C4" w:rsidRPr="0079106B" w:rsidRDefault="009B53C4" w:rsidP="009B53C4">
                            <w:pPr>
                              <w:numPr>
                                <w:ilvl w:val="0"/>
                                <w:numId w:val="1"/>
                              </w:numPr>
                              <w:spacing w:after="0" w:line="240" w:lineRule="auto"/>
                              <w:rPr>
                                <w:sz w:val="20"/>
                                <w:szCs w:val="20"/>
                              </w:rPr>
                            </w:pPr>
                            <w:r w:rsidRPr="0079106B">
                              <w:rPr>
                                <w:sz w:val="20"/>
                                <w:szCs w:val="20"/>
                              </w:rPr>
                              <w:t>Request official high school transcript or GED score report, and/or any college/university/trade school transcripts to be sent to the Admissions Office.  (Non-degree applicants, transfer applicants who have completed 12 or more college level-credits after high school and post-baccalaureate applicants are not required to submit high school transcripts.)</w:t>
                            </w:r>
                          </w:p>
                          <w:p w:rsidR="009B53C4" w:rsidRPr="0079106B" w:rsidRDefault="009B53C4" w:rsidP="009B53C4">
                            <w:pPr>
                              <w:numPr>
                                <w:ilvl w:val="0"/>
                                <w:numId w:val="1"/>
                              </w:numPr>
                              <w:spacing w:after="0" w:line="240" w:lineRule="auto"/>
                              <w:rPr>
                                <w:sz w:val="20"/>
                                <w:szCs w:val="20"/>
                              </w:rPr>
                            </w:pPr>
                            <w:r w:rsidRPr="0079106B">
                              <w:rPr>
                                <w:sz w:val="20"/>
                                <w:szCs w:val="20"/>
                              </w:rPr>
                              <w:t>Request ACT or SAT scores to be sent to NMU.  These may be on the official high school transcript or sent directly from the testing agency.  Exceptions to this policy are granted to those who: (1) will have earned 12 or more semester hours of college-level credit taken after high school graduation; (2) are international students other than Canadian; (3) are person who have been out of high school for three or more years; and (4) are applicants to some associate, certificate, certification and diploma programs.</w:t>
                            </w:r>
                          </w:p>
                          <w:p w:rsidR="009B53C4" w:rsidRDefault="005758AE" w:rsidP="009B53C4">
                            <w:pPr>
                              <w:spacing w:after="0" w:line="240" w:lineRule="auto"/>
                              <w:rPr>
                                <w:rStyle w:val="Hyperlink"/>
                                <w:sz w:val="20"/>
                                <w:szCs w:val="20"/>
                              </w:rPr>
                            </w:pPr>
                            <w:hyperlink r:id="rId11" w:history="1">
                              <w:r w:rsidR="009B53C4" w:rsidRPr="0079106B">
                                <w:rPr>
                                  <w:rStyle w:val="Hyperlink"/>
                                  <w:sz w:val="20"/>
                                  <w:szCs w:val="20"/>
                                </w:rPr>
                                <w:t>http://www.nmu.edu/bulletin1415/node/42</w:t>
                              </w:r>
                            </w:hyperlink>
                          </w:p>
                          <w:p w:rsidR="009B53C4" w:rsidRPr="0079106B" w:rsidRDefault="009B53C4" w:rsidP="009B53C4">
                            <w:pPr>
                              <w:spacing w:after="0" w:line="240" w:lineRule="auto"/>
                              <w:rPr>
                                <w:sz w:val="20"/>
                                <w:szCs w:val="20"/>
                              </w:rPr>
                            </w:pPr>
                          </w:p>
                          <w:p w:rsidR="009B53C4" w:rsidRPr="0079106B" w:rsidRDefault="009B53C4" w:rsidP="009B53C4">
                            <w:pPr>
                              <w:spacing w:after="0" w:line="240" w:lineRule="auto"/>
                              <w:rPr>
                                <w:b/>
                                <w:bCs/>
                                <w:sz w:val="20"/>
                                <w:szCs w:val="20"/>
                              </w:rPr>
                            </w:pPr>
                            <w:r w:rsidRPr="0079106B">
                              <w:rPr>
                                <w:sz w:val="20"/>
                                <w:szCs w:val="20"/>
                              </w:rPr>
                              <w:t xml:space="preserve">For more information, please call the Admissions Office at 906-227-2650 or visit their website at: </w:t>
                            </w:r>
                            <w:hyperlink r:id="rId12" w:history="1">
                              <w:r w:rsidRPr="0079106B">
                                <w:rPr>
                                  <w:rStyle w:val="Hyperlink"/>
                                  <w:sz w:val="20"/>
                                  <w:szCs w:val="20"/>
                                </w:rPr>
                                <w:t>www.nmu.edu/NMUAdmissions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302.25pt;margin-top:126.35pt;width:265.5pt;height:51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Y3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" filled="f" stroked="f">
                <v:textbox>
                  <w:txbxContent>
                    <w:p w:rsidR="009B53C4" w:rsidRPr="00632C13" w:rsidRDefault="009B53C4" w:rsidP="009B53C4">
                      <w:pPr>
                        <w:pStyle w:val="TextRightAligned"/>
                        <w:rPr>
                          <w:sz w:val="18"/>
                          <w:szCs w:val="17"/>
                        </w:rPr>
                      </w:pPr>
                    </w:p>
                    <w:p w:rsidR="009B53C4" w:rsidRPr="00632C13" w:rsidRDefault="009B53C4" w:rsidP="009B53C4">
                      <w:pPr>
                        <w:rPr>
                          <w:b/>
                          <w:sz w:val="18"/>
                          <w:szCs w:val="17"/>
                        </w:rPr>
                      </w:pPr>
                    </w:p>
                    <w:p w:rsidR="009B53C4" w:rsidRPr="0079106B" w:rsidRDefault="009B53C4" w:rsidP="009B53C4">
                      <w:pPr>
                        <w:spacing w:after="0" w:line="240" w:lineRule="auto"/>
                        <w:rPr>
                          <w:b/>
                          <w:sz w:val="20"/>
                          <w:szCs w:val="20"/>
                        </w:rPr>
                      </w:pPr>
                      <w:r w:rsidRPr="0079106B">
                        <w:rPr>
                          <w:b/>
                          <w:sz w:val="20"/>
                          <w:szCs w:val="20"/>
                        </w:rPr>
                        <w:t>Application Procedures</w:t>
                      </w:r>
                    </w:p>
                    <w:p w:rsidR="009B53C4" w:rsidRPr="0079106B" w:rsidRDefault="009B53C4" w:rsidP="009B53C4">
                      <w:pPr>
                        <w:spacing w:after="0" w:line="240" w:lineRule="auto"/>
                        <w:rPr>
                          <w:sz w:val="20"/>
                          <w:szCs w:val="20"/>
                        </w:rPr>
                      </w:pPr>
                      <w:r w:rsidRPr="0079106B">
                        <w:rPr>
                          <w:sz w:val="20"/>
                          <w:szCs w:val="20"/>
                        </w:rPr>
                        <w:t>Applicants must follow the required steps of the application process to be considered for admission to Northern Michigan University.  Please determine your applicant status and adhere to the corresponding steps listed below:</w:t>
                      </w:r>
                    </w:p>
                    <w:p w:rsidR="009B53C4" w:rsidRPr="0079106B" w:rsidRDefault="009B53C4" w:rsidP="009B53C4">
                      <w:pPr>
                        <w:numPr>
                          <w:ilvl w:val="0"/>
                          <w:numId w:val="1"/>
                        </w:numPr>
                        <w:spacing w:after="0" w:line="240" w:lineRule="auto"/>
                        <w:rPr>
                          <w:sz w:val="20"/>
                          <w:szCs w:val="20"/>
                        </w:rPr>
                      </w:pPr>
                      <w:r w:rsidRPr="0079106B">
                        <w:rPr>
                          <w:sz w:val="20"/>
                          <w:szCs w:val="20"/>
                        </w:rPr>
                        <w:t>Complete an application for admission (unless a student has previously applied; if so, notify the Admissions Office).</w:t>
                      </w:r>
                    </w:p>
                    <w:p w:rsidR="009B53C4" w:rsidRPr="0079106B" w:rsidRDefault="009B53C4" w:rsidP="009B53C4">
                      <w:pPr>
                        <w:numPr>
                          <w:ilvl w:val="0"/>
                          <w:numId w:val="1"/>
                        </w:numPr>
                        <w:spacing w:after="0" w:line="240" w:lineRule="auto"/>
                        <w:rPr>
                          <w:sz w:val="20"/>
                          <w:szCs w:val="20"/>
                        </w:rPr>
                      </w:pPr>
                      <w:r w:rsidRPr="0079106B">
                        <w:rPr>
                          <w:sz w:val="20"/>
                          <w:szCs w:val="20"/>
                        </w:rPr>
                        <w:t>Submit $35 application fee.</w:t>
                      </w:r>
                    </w:p>
                    <w:p w:rsidR="009B53C4" w:rsidRPr="0079106B" w:rsidRDefault="009B53C4" w:rsidP="009B53C4">
                      <w:pPr>
                        <w:numPr>
                          <w:ilvl w:val="0"/>
                          <w:numId w:val="1"/>
                        </w:numPr>
                        <w:spacing w:after="0" w:line="240" w:lineRule="auto"/>
                        <w:rPr>
                          <w:sz w:val="20"/>
                          <w:szCs w:val="20"/>
                        </w:rPr>
                      </w:pPr>
                      <w:r w:rsidRPr="0079106B">
                        <w:rPr>
                          <w:sz w:val="20"/>
                          <w:szCs w:val="20"/>
                        </w:rPr>
                        <w:t>Request official high school transcript or GED score report, and/or any college/university/trade school transcripts to be sent to the Admissions Office.  (Non-degree applicants, transfer applicants who have completed 12 or more college level-credits after high school and post-baccalaureate applicants are not required to submit high school transcripts.)</w:t>
                      </w:r>
                    </w:p>
                    <w:p w:rsidR="009B53C4" w:rsidRPr="0079106B" w:rsidRDefault="009B53C4" w:rsidP="009B53C4">
                      <w:pPr>
                        <w:numPr>
                          <w:ilvl w:val="0"/>
                          <w:numId w:val="1"/>
                        </w:numPr>
                        <w:spacing w:after="0" w:line="240" w:lineRule="auto"/>
                        <w:rPr>
                          <w:sz w:val="20"/>
                          <w:szCs w:val="20"/>
                        </w:rPr>
                      </w:pPr>
                      <w:r w:rsidRPr="0079106B">
                        <w:rPr>
                          <w:sz w:val="20"/>
                          <w:szCs w:val="20"/>
                        </w:rPr>
                        <w:t>Request ACT or SAT scores to be sent to NMU.  These may be on the official high school transcript or sent directly from the testing agency.  Exceptions to this policy are granted to those who: (1) will have earned 12 or more semester hours of college-level credit taken after high school graduation; (2) are international students other than Canadian; (3) are person who have been out of high school for three or more years; and (4) are applicants to some associate, certificate, certification and diploma programs.</w:t>
                      </w:r>
                    </w:p>
                    <w:p w:rsidR="009B53C4" w:rsidRDefault="005758AE" w:rsidP="009B53C4">
                      <w:pPr>
                        <w:spacing w:after="0" w:line="240" w:lineRule="auto"/>
                        <w:rPr>
                          <w:rStyle w:val="Hyperlink"/>
                          <w:sz w:val="20"/>
                          <w:szCs w:val="20"/>
                        </w:rPr>
                      </w:pPr>
                      <w:hyperlink r:id="rId13" w:history="1">
                        <w:r w:rsidR="009B53C4" w:rsidRPr="0079106B">
                          <w:rPr>
                            <w:rStyle w:val="Hyperlink"/>
                            <w:sz w:val="20"/>
                            <w:szCs w:val="20"/>
                          </w:rPr>
                          <w:t>http://www.nmu.edu/bulletin1415/node/42</w:t>
                        </w:r>
                      </w:hyperlink>
                    </w:p>
                    <w:p w:rsidR="009B53C4" w:rsidRPr="0079106B" w:rsidRDefault="009B53C4" w:rsidP="009B53C4">
                      <w:pPr>
                        <w:spacing w:after="0" w:line="240" w:lineRule="auto"/>
                        <w:rPr>
                          <w:sz w:val="20"/>
                          <w:szCs w:val="20"/>
                        </w:rPr>
                      </w:pPr>
                    </w:p>
                    <w:p w:rsidR="009B53C4" w:rsidRPr="0079106B" w:rsidRDefault="009B53C4" w:rsidP="009B53C4">
                      <w:pPr>
                        <w:spacing w:after="0" w:line="240" w:lineRule="auto"/>
                        <w:rPr>
                          <w:b/>
                          <w:bCs/>
                          <w:sz w:val="20"/>
                          <w:szCs w:val="20"/>
                        </w:rPr>
                      </w:pPr>
                      <w:r w:rsidRPr="0079106B">
                        <w:rPr>
                          <w:sz w:val="20"/>
                          <w:szCs w:val="20"/>
                        </w:rPr>
                        <w:t xml:space="preserve">For more information, please call the Admissions Office at 906-227-2650 or visit their website at: </w:t>
                      </w:r>
                      <w:hyperlink r:id="rId14" w:history="1">
                        <w:r w:rsidRPr="0079106B">
                          <w:rPr>
                            <w:rStyle w:val="Hyperlink"/>
                            <w:sz w:val="20"/>
                            <w:szCs w:val="20"/>
                          </w:rPr>
                          <w:t>www.nmu.edu/NMUAdmissions</w:t>
                        </w:r>
                      </w:hyperlink>
                    </w:p>
                  </w:txbxContent>
                </v:textbox>
              </v:shape>
            </w:pict>
          </mc:Fallback>
        </mc:AlternateContent>
      </w:r>
      <w:r w:rsidRPr="009B53C4">
        <w:rPr>
          <w:noProof/>
        </w:rPr>
        <mc:AlternateContent>
          <mc:Choice Requires="wps">
            <w:drawing>
              <wp:anchor distT="0" distB="0" distL="114300" distR="114300" simplePos="0" relativeHeight="251731968" behindDoc="0" locked="0" layoutInCell="1" allowOverlap="1" wp14:anchorId="68790B97" wp14:editId="06BE7EF1">
                <wp:simplePos x="0" y="0"/>
                <wp:positionH relativeFrom="column">
                  <wp:posOffset>37465</wp:posOffset>
                </wp:positionH>
                <wp:positionV relativeFrom="paragraph">
                  <wp:posOffset>1642745</wp:posOffset>
                </wp:positionV>
                <wp:extent cx="3514725" cy="7705725"/>
                <wp:effectExtent l="0" t="0" r="0" b="9525"/>
                <wp:wrapNone/>
                <wp:docPr id="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70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3C4" w:rsidRDefault="009B53C4" w:rsidP="009B53C4">
                            <w:pPr>
                              <w:spacing w:after="0" w:line="240" w:lineRule="auto"/>
                              <w:rPr>
                                <w:sz w:val="20"/>
                                <w:szCs w:val="20"/>
                              </w:rPr>
                            </w:pPr>
                            <w:r w:rsidRPr="00F45CCA">
                              <w:rPr>
                                <w:b/>
                                <w:noProof/>
                                <w:sz w:val="20"/>
                                <w:szCs w:val="20"/>
                              </w:rPr>
                              <w:drawing>
                                <wp:inline distT="0" distB="0" distL="0" distR="0" wp14:anchorId="55DA2439" wp14:editId="2CAC71F4">
                                  <wp:extent cx="1181100" cy="735293"/>
                                  <wp:effectExtent l="0" t="0" r="0" b="8255"/>
                                  <wp:docPr id="289" name="Picture 289" descr="C:\Users\rgregori\AppData\Local\Microsoft\Windows\Temporary Internet Files\Content.IE5\CGCK32XI\MC9000306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regori\AppData\Local\Microsoft\Windows\Temporary Internet Files\Content.IE5\CGCK32XI\MC900030677[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655" cy="739374"/>
                                          </a:xfrm>
                                          <a:prstGeom prst="rect">
                                            <a:avLst/>
                                          </a:prstGeom>
                                          <a:noFill/>
                                          <a:ln>
                                            <a:noFill/>
                                          </a:ln>
                                        </pic:spPr>
                                      </pic:pic>
                                    </a:graphicData>
                                  </a:graphic>
                                </wp:inline>
                              </w:drawing>
                            </w:r>
                            <w:r w:rsidRPr="00F45CCA">
                              <w:rPr>
                                <w:sz w:val="20"/>
                                <w:szCs w:val="20"/>
                              </w:rPr>
                              <w:t>If you haven’t earned your bachelor’s degree (or higher), you might want to consider being a student yourself!  NMU has over 108 degree programs for you to choose from.  If you haven’t earned your degree yet, or want to seek a different degree, a Master’s Degree or a Master of Fine Arts, now could be the right time to make that change in your life.  It’s easy.</w:t>
                            </w:r>
                          </w:p>
                          <w:p w:rsidR="009B53C4" w:rsidRPr="00F45CCA" w:rsidRDefault="009B53C4" w:rsidP="009B53C4">
                            <w:pPr>
                              <w:spacing w:after="0" w:line="240" w:lineRule="auto"/>
                              <w:rPr>
                                <w:sz w:val="20"/>
                                <w:szCs w:val="20"/>
                              </w:rPr>
                            </w:pPr>
                          </w:p>
                          <w:p w:rsidR="009B53C4" w:rsidRPr="00F45CCA" w:rsidRDefault="009B53C4" w:rsidP="009B53C4">
                            <w:pPr>
                              <w:spacing w:after="0" w:line="240" w:lineRule="auto"/>
                              <w:rPr>
                                <w:b/>
                                <w:sz w:val="20"/>
                                <w:szCs w:val="20"/>
                              </w:rPr>
                            </w:pPr>
                            <w:r w:rsidRPr="00F45CCA">
                              <w:rPr>
                                <w:b/>
                                <w:sz w:val="20"/>
                                <w:szCs w:val="20"/>
                              </w:rPr>
                              <w:t>NMU’s Admissions Philosophy is:</w:t>
                            </w:r>
                          </w:p>
                          <w:p w:rsidR="009B53C4" w:rsidRDefault="009B53C4" w:rsidP="009B53C4">
                            <w:pPr>
                              <w:spacing w:after="0" w:line="240" w:lineRule="auto"/>
                              <w:rPr>
                                <w:sz w:val="20"/>
                                <w:szCs w:val="20"/>
                              </w:rPr>
                            </w:pPr>
                          </w:p>
                          <w:p w:rsidR="009B53C4" w:rsidRDefault="009B53C4" w:rsidP="009B53C4">
                            <w:pPr>
                              <w:spacing w:after="0" w:line="240" w:lineRule="auto"/>
                              <w:rPr>
                                <w:sz w:val="20"/>
                                <w:szCs w:val="20"/>
                              </w:rPr>
                            </w:pPr>
                            <w:r w:rsidRPr="00F45CCA">
                              <w:rPr>
                                <w:sz w:val="20"/>
                                <w:szCs w:val="20"/>
                              </w:rPr>
                              <w:t xml:space="preserve">Northern Michigan University seeks to admit students who exhibit potential to succeed in the program of their choice.  Applications for admission to NMU are individually reviewed with strong emphasis given to grade point average in high school college preparatory subjects, standardized achievement test scores, strength of academic curriculum and/or college academic record.  Northern also has a </w:t>
                            </w:r>
                          </w:p>
                          <w:p w:rsidR="009B53C4" w:rsidRPr="00F45CCA" w:rsidRDefault="009B53C4" w:rsidP="009B53C4">
                            <w:pPr>
                              <w:spacing w:after="0" w:line="240" w:lineRule="auto"/>
                              <w:rPr>
                                <w:sz w:val="20"/>
                                <w:szCs w:val="20"/>
                              </w:rPr>
                            </w:pPr>
                            <w:proofErr w:type="gramStart"/>
                            <w:r w:rsidRPr="00F45CCA">
                              <w:rPr>
                                <w:sz w:val="20"/>
                                <w:szCs w:val="20"/>
                              </w:rPr>
                              <w:t>long-standing</w:t>
                            </w:r>
                            <w:proofErr w:type="gramEnd"/>
                            <w:r w:rsidRPr="00F45CCA">
                              <w:rPr>
                                <w:sz w:val="20"/>
                                <w:szCs w:val="20"/>
                              </w:rPr>
                              <w:t xml:space="preserve"> policy of providing opportunity for students whose previous academic experiences were less than satisfactory, but who can show other evidence of their potential for success.  However, the university retains the right to exercise judgment as to the eligibility of applicants for specific courses of study.  </w:t>
                            </w:r>
                          </w:p>
                          <w:p w:rsidR="009B53C4" w:rsidRDefault="009B53C4" w:rsidP="009B53C4">
                            <w:pPr>
                              <w:spacing w:after="0" w:line="240" w:lineRule="auto"/>
                              <w:rPr>
                                <w:sz w:val="20"/>
                                <w:szCs w:val="20"/>
                              </w:rPr>
                            </w:pPr>
                          </w:p>
                          <w:p w:rsidR="009B53C4" w:rsidRPr="00F45CCA" w:rsidRDefault="009B53C4" w:rsidP="009B53C4">
                            <w:pPr>
                              <w:spacing w:after="0" w:line="240" w:lineRule="auto"/>
                              <w:rPr>
                                <w:sz w:val="20"/>
                                <w:szCs w:val="20"/>
                              </w:rPr>
                            </w:pPr>
                            <w:r w:rsidRPr="00F45CCA">
                              <w:rPr>
                                <w:sz w:val="20"/>
                                <w:szCs w:val="20"/>
                              </w:rPr>
                              <w:t>A student may be admitted to the university in good standing, admitted on probation, admitted with restriction to a specific program, asked to take a pre-admission test or supply further information, or denied admission until the student can demonstrate potential for success at the college level.  When a student is admitted, the admission is to the university, not into a particular academic degree program.  Academic departments may have additional requirements for admission to specific programs.  A student may be asked to agree to certain conditions as part of his or her enrollment.</w:t>
                            </w:r>
                          </w:p>
                          <w:p w:rsidR="009B53C4" w:rsidRDefault="009B53C4" w:rsidP="009B53C4">
                            <w:pPr>
                              <w:spacing w:after="0" w:line="240" w:lineRule="auto"/>
                              <w:rPr>
                                <w:sz w:val="20"/>
                                <w:szCs w:val="20"/>
                              </w:rPr>
                            </w:pPr>
                          </w:p>
                          <w:p w:rsidR="009B53C4" w:rsidRPr="00F45CCA" w:rsidRDefault="009B53C4" w:rsidP="009B53C4">
                            <w:pPr>
                              <w:spacing w:after="0" w:line="240" w:lineRule="auto"/>
                              <w:rPr>
                                <w:sz w:val="20"/>
                                <w:szCs w:val="20"/>
                              </w:rPr>
                            </w:pPr>
                            <w:r w:rsidRPr="00F45CCA">
                              <w:rPr>
                                <w:sz w:val="20"/>
                                <w:szCs w:val="20"/>
                              </w:rPr>
                              <w:t>Applicants denied admission to the university may appeal to the Admissions Review Committee.  The university also retains the right to withdraw an offer of admission or change the admission status if a student’s academic record significantly changes between the date of admission and enrollment or if the application falsifies or withholds information requested on the application for admission.</w:t>
                            </w:r>
                          </w:p>
                          <w:p w:rsidR="009B53C4" w:rsidRPr="00F45CCA" w:rsidRDefault="005758AE" w:rsidP="009B53C4">
                            <w:pPr>
                              <w:spacing w:after="0" w:line="240" w:lineRule="auto"/>
                              <w:rPr>
                                <w:sz w:val="20"/>
                                <w:szCs w:val="20"/>
                              </w:rPr>
                            </w:pPr>
                            <w:hyperlink r:id="rId16" w:history="1">
                              <w:r w:rsidR="009B53C4" w:rsidRPr="00F45CCA">
                                <w:rPr>
                                  <w:rStyle w:val="Hyperlink"/>
                                  <w:sz w:val="20"/>
                                  <w:szCs w:val="20"/>
                                </w:rPr>
                                <w:t>http://www.nmu.edu/bulletin1415/node/52</w:t>
                              </w:r>
                            </w:hyperlink>
                          </w:p>
                          <w:p w:rsidR="009B53C4" w:rsidRPr="00632C13" w:rsidRDefault="009B53C4" w:rsidP="009B53C4">
                            <w:pPr>
                              <w:rPr>
                                <w:sz w:val="18"/>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9" type="#_x0000_t202" style="position:absolute;margin-left:2.95pt;margin-top:129.35pt;width:276.75pt;height:60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" filled="f" stroked="f">
                <v:textbox>
                  <w:txbxContent>
                    <w:p w:rsidR="009B53C4" w:rsidRDefault="009B53C4" w:rsidP="009B53C4">
                      <w:pPr>
                        <w:spacing w:after="0" w:line="240" w:lineRule="auto"/>
                        <w:rPr>
                          <w:sz w:val="20"/>
                          <w:szCs w:val="20"/>
                        </w:rPr>
                      </w:pPr>
                      <w:r w:rsidRPr="00F45CCA">
                        <w:rPr>
                          <w:b/>
                          <w:noProof/>
                          <w:sz w:val="20"/>
                          <w:szCs w:val="20"/>
                        </w:rPr>
                        <w:drawing>
                          <wp:inline distT="0" distB="0" distL="0" distR="0" wp14:anchorId="55DA2439" wp14:editId="2CAC71F4">
                            <wp:extent cx="1181100" cy="735293"/>
                            <wp:effectExtent l="0" t="0" r="0" b="8255"/>
                            <wp:docPr id="289" name="Picture 289" descr="C:\Users\rgregori\AppData\Local\Microsoft\Windows\Temporary Internet Files\Content.IE5\CGCK32XI\MC9000306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regori\AppData\Local\Microsoft\Windows\Temporary Internet Files\Content.IE5\CGCK32XI\MC900030677[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7655" cy="739374"/>
                                    </a:xfrm>
                                    <a:prstGeom prst="rect">
                                      <a:avLst/>
                                    </a:prstGeom>
                                    <a:noFill/>
                                    <a:ln>
                                      <a:noFill/>
                                    </a:ln>
                                  </pic:spPr>
                                </pic:pic>
                              </a:graphicData>
                            </a:graphic>
                          </wp:inline>
                        </w:drawing>
                      </w:r>
                      <w:r w:rsidRPr="00F45CCA">
                        <w:rPr>
                          <w:sz w:val="20"/>
                          <w:szCs w:val="20"/>
                        </w:rPr>
                        <w:t>If you haven’t earned your bachelor’s degree (or higher), you might want to consider being a student yourself!  NMU has over 108 degree programs for you to choose from.  If you haven’t earned your degree yet, or want to seek a different degree, a Master’s Degree or a Master of Fine Arts, now could be the right time to make that change in your life.  It’s easy.</w:t>
                      </w:r>
                    </w:p>
                    <w:p w:rsidR="009B53C4" w:rsidRPr="00F45CCA" w:rsidRDefault="009B53C4" w:rsidP="009B53C4">
                      <w:pPr>
                        <w:spacing w:after="0" w:line="240" w:lineRule="auto"/>
                        <w:rPr>
                          <w:sz w:val="20"/>
                          <w:szCs w:val="20"/>
                        </w:rPr>
                      </w:pPr>
                    </w:p>
                    <w:p w:rsidR="009B53C4" w:rsidRPr="00F45CCA" w:rsidRDefault="009B53C4" w:rsidP="009B53C4">
                      <w:pPr>
                        <w:spacing w:after="0" w:line="240" w:lineRule="auto"/>
                        <w:rPr>
                          <w:b/>
                          <w:sz w:val="20"/>
                          <w:szCs w:val="20"/>
                        </w:rPr>
                      </w:pPr>
                      <w:r w:rsidRPr="00F45CCA">
                        <w:rPr>
                          <w:b/>
                          <w:sz w:val="20"/>
                          <w:szCs w:val="20"/>
                        </w:rPr>
                        <w:t>NMU’s Admissions Philosophy is:</w:t>
                      </w:r>
                    </w:p>
                    <w:p w:rsidR="009B53C4" w:rsidRDefault="009B53C4" w:rsidP="009B53C4">
                      <w:pPr>
                        <w:spacing w:after="0" w:line="240" w:lineRule="auto"/>
                        <w:rPr>
                          <w:sz w:val="20"/>
                          <w:szCs w:val="20"/>
                        </w:rPr>
                      </w:pPr>
                    </w:p>
                    <w:p w:rsidR="009B53C4" w:rsidRDefault="009B53C4" w:rsidP="009B53C4">
                      <w:pPr>
                        <w:spacing w:after="0" w:line="240" w:lineRule="auto"/>
                        <w:rPr>
                          <w:sz w:val="20"/>
                          <w:szCs w:val="20"/>
                        </w:rPr>
                      </w:pPr>
                      <w:r w:rsidRPr="00F45CCA">
                        <w:rPr>
                          <w:sz w:val="20"/>
                          <w:szCs w:val="20"/>
                        </w:rPr>
                        <w:t xml:space="preserve">Northern Michigan University seeks to admit students who exhibit potential to succeed in the program of their choice.  Applications for admission to NMU are individually reviewed with strong emphasis given to grade point average in high school college preparatory subjects, standardized achievement test scores, strength of academic curriculum and/or college academic record.  Northern also has a </w:t>
                      </w:r>
                    </w:p>
                    <w:p w:rsidR="009B53C4" w:rsidRPr="00F45CCA" w:rsidRDefault="009B53C4" w:rsidP="009B53C4">
                      <w:pPr>
                        <w:spacing w:after="0" w:line="240" w:lineRule="auto"/>
                        <w:rPr>
                          <w:sz w:val="20"/>
                          <w:szCs w:val="20"/>
                        </w:rPr>
                      </w:pPr>
                      <w:proofErr w:type="gramStart"/>
                      <w:r w:rsidRPr="00F45CCA">
                        <w:rPr>
                          <w:sz w:val="20"/>
                          <w:szCs w:val="20"/>
                        </w:rPr>
                        <w:t>long-standing</w:t>
                      </w:r>
                      <w:proofErr w:type="gramEnd"/>
                      <w:r w:rsidRPr="00F45CCA">
                        <w:rPr>
                          <w:sz w:val="20"/>
                          <w:szCs w:val="20"/>
                        </w:rPr>
                        <w:t xml:space="preserve"> policy of providing opportunity for students whose previous academic experiences were less than satisfactory, but who can show other evidence of their potential for success.  However, the university retains the right to exercise judgment as to the eligibility of applicants for specific courses of study.  </w:t>
                      </w:r>
                    </w:p>
                    <w:p w:rsidR="009B53C4" w:rsidRDefault="009B53C4" w:rsidP="009B53C4">
                      <w:pPr>
                        <w:spacing w:after="0" w:line="240" w:lineRule="auto"/>
                        <w:rPr>
                          <w:sz w:val="20"/>
                          <w:szCs w:val="20"/>
                        </w:rPr>
                      </w:pPr>
                    </w:p>
                    <w:p w:rsidR="009B53C4" w:rsidRPr="00F45CCA" w:rsidRDefault="009B53C4" w:rsidP="009B53C4">
                      <w:pPr>
                        <w:spacing w:after="0" w:line="240" w:lineRule="auto"/>
                        <w:rPr>
                          <w:sz w:val="20"/>
                          <w:szCs w:val="20"/>
                        </w:rPr>
                      </w:pPr>
                      <w:r w:rsidRPr="00F45CCA">
                        <w:rPr>
                          <w:sz w:val="20"/>
                          <w:szCs w:val="20"/>
                        </w:rPr>
                        <w:t>A student may be admitted to the university in good standing, admitted on probation, admitted with restriction to a specific program, asked to take a pre-admission test or supply further information, or denied admission until the student can demonstrate potential for success at the college level.  When a student is admitted, the admission is to the university, not into a particular academic degree program.  Academic departments may have additional requirements for admission to specific programs.  A student may be asked to agree to certain conditions as part of his or her enrollment.</w:t>
                      </w:r>
                    </w:p>
                    <w:p w:rsidR="009B53C4" w:rsidRDefault="009B53C4" w:rsidP="009B53C4">
                      <w:pPr>
                        <w:spacing w:after="0" w:line="240" w:lineRule="auto"/>
                        <w:rPr>
                          <w:sz w:val="20"/>
                          <w:szCs w:val="20"/>
                        </w:rPr>
                      </w:pPr>
                    </w:p>
                    <w:p w:rsidR="009B53C4" w:rsidRPr="00F45CCA" w:rsidRDefault="009B53C4" w:rsidP="009B53C4">
                      <w:pPr>
                        <w:spacing w:after="0" w:line="240" w:lineRule="auto"/>
                        <w:rPr>
                          <w:sz w:val="20"/>
                          <w:szCs w:val="20"/>
                        </w:rPr>
                      </w:pPr>
                      <w:r w:rsidRPr="00F45CCA">
                        <w:rPr>
                          <w:sz w:val="20"/>
                          <w:szCs w:val="20"/>
                        </w:rPr>
                        <w:t>Applicants denied admission to the university may appeal to the Admissions Review Committee.  The university also retains the right to withdraw an offer of admission or change the admission status if a student’s academic record significantly changes between the date of admission and enrollment or if the application falsifies or withholds information requested on the application for admission.</w:t>
                      </w:r>
                    </w:p>
                    <w:p w:rsidR="009B53C4" w:rsidRPr="00F45CCA" w:rsidRDefault="005758AE" w:rsidP="009B53C4">
                      <w:pPr>
                        <w:spacing w:after="0" w:line="240" w:lineRule="auto"/>
                        <w:rPr>
                          <w:sz w:val="20"/>
                          <w:szCs w:val="20"/>
                        </w:rPr>
                      </w:pPr>
                      <w:hyperlink r:id="rId17" w:history="1">
                        <w:r w:rsidR="009B53C4" w:rsidRPr="00F45CCA">
                          <w:rPr>
                            <w:rStyle w:val="Hyperlink"/>
                            <w:sz w:val="20"/>
                            <w:szCs w:val="20"/>
                          </w:rPr>
                          <w:t>http://www.nmu.edu/bulletin1415/node/52</w:t>
                        </w:r>
                      </w:hyperlink>
                    </w:p>
                    <w:p w:rsidR="009B53C4" w:rsidRPr="00632C13" w:rsidRDefault="009B53C4" w:rsidP="009B53C4">
                      <w:pPr>
                        <w:rPr>
                          <w:sz w:val="18"/>
                          <w:szCs w:val="17"/>
                        </w:rPr>
                      </w:pPr>
                    </w:p>
                  </w:txbxContent>
                </v:textbox>
              </v:shape>
            </w:pict>
          </mc:Fallback>
        </mc:AlternateContent>
      </w:r>
      <w:r w:rsidR="00FD63B5" w:rsidRPr="00196ADA">
        <w:rPr>
          <w:noProof/>
        </w:rPr>
        <mc:AlternateContent>
          <mc:Choice Requires="wps">
            <w:drawing>
              <wp:anchor distT="0" distB="0" distL="114300" distR="114300" simplePos="0" relativeHeight="251717632" behindDoc="0" locked="0" layoutInCell="1" allowOverlap="1" wp14:anchorId="541FE3B4" wp14:editId="666F3FD0">
                <wp:simplePos x="0" y="0"/>
                <wp:positionH relativeFrom="column">
                  <wp:posOffset>66675</wp:posOffset>
                </wp:positionH>
                <wp:positionV relativeFrom="paragraph">
                  <wp:posOffset>1448435</wp:posOffset>
                </wp:positionV>
                <wp:extent cx="3514725" cy="7900035"/>
                <wp:effectExtent l="0" t="0" r="9525" b="5715"/>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90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Default="00196ADA" w:rsidP="00196ADA">
                            <w:pPr>
                              <w:pStyle w:val="Text"/>
                              <w:spacing w:after="120"/>
                              <w:jc w:val="center"/>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style="position:absolute;margin-left:5.25pt;margin-top:114.05pt;width:276.75pt;height:62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" filled="f" stroked="f">
                <v:textbox inset="0,0,0,0">
                  <w:txbxContent>
                    <w:p w:rsidR="00196ADA" w:rsidRDefault="00196ADA" w:rsidP="00196ADA">
                      <w:pPr>
                        <w:pStyle w:val="Text"/>
                        <w:spacing w:after="120"/>
                        <w:jc w:val="center"/>
                        <w:rPr>
                          <w:rStyle w:val="TextChar"/>
                        </w:rPr>
                      </w:pPr>
                    </w:p>
                  </w:txbxContent>
                </v:textbox>
              </v:shape>
            </w:pict>
          </mc:Fallback>
        </mc:AlternateContent>
      </w:r>
      <w:r w:rsidR="00196ADA">
        <w:rPr>
          <w:noProof/>
        </w:rPr>
        <mc:AlternateContent>
          <mc:Choice Requires="wps">
            <w:drawing>
              <wp:anchor distT="0" distB="0" distL="114300" distR="114300" simplePos="0" relativeHeight="251719680" behindDoc="0" locked="0" layoutInCell="1" allowOverlap="1" wp14:anchorId="49685198" wp14:editId="420EFD80">
                <wp:simplePos x="0" y="0"/>
                <wp:positionH relativeFrom="column">
                  <wp:posOffset>3752850</wp:posOffset>
                </wp:positionH>
                <wp:positionV relativeFrom="paragraph">
                  <wp:posOffset>1343660</wp:posOffset>
                </wp:positionV>
                <wp:extent cx="3419475" cy="6843395"/>
                <wp:effectExtent l="0" t="0" r="0" b="0"/>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84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ADA" w:rsidRDefault="00196ADA" w:rsidP="00196ADA"/>
                          <w:p w:rsidR="00196ADA" w:rsidRDefault="00196ADA" w:rsidP="00196ADA">
                            <w:pPr>
                              <w:pStyle w:val="TextRightAligned"/>
                              <w:jc w:val="center"/>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295.5pt;margin-top:105.8pt;width:269.25pt;height:53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HD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" filled="f" stroked="f">
                <v:textbox>
                  <w:txbxContent>
                    <w:p w:rsidR="00196ADA" w:rsidRDefault="00196ADA" w:rsidP="00196ADA"/>
                    <w:p w:rsidR="00196ADA" w:rsidRDefault="00196ADA" w:rsidP="00196ADA">
                      <w:pPr>
                        <w:pStyle w:val="TextRightAligned"/>
                        <w:jc w:val="center"/>
                        <w:rPr>
                          <w:rStyle w:val="TextRightAlignedChar"/>
                        </w:rPr>
                      </w:pPr>
                    </w:p>
                  </w:txbxContent>
                </v:textbox>
              </v:shape>
            </w:pict>
          </mc:Fallback>
        </mc:AlternateContent>
      </w:r>
      <w:r w:rsidR="00707635">
        <w:rPr>
          <w:noProof/>
        </w:rPr>
        <mc:AlternateContent>
          <mc:Choice Requires="wpg">
            <w:drawing>
              <wp:anchor distT="0" distB="0" distL="114300" distR="114300" simplePos="0" relativeHeight="251710464" behindDoc="1" locked="0" layoutInCell="1" allowOverlap="1" wp14:anchorId="6CAF946B" wp14:editId="26DDC37C">
                <wp:simplePos x="0" y="0"/>
                <wp:positionH relativeFrom="column">
                  <wp:posOffset>5322570</wp:posOffset>
                </wp:positionH>
                <wp:positionV relativeFrom="paragraph">
                  <wp:posOffset>7655560</wp:posOffset>
                </wp:positionV>
                <wp:extent cx="1886585" cy="1447165"/>
                <wp:effectExtent l="17145" t="0" r="1270" b="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0"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MbY3cBAFuwCAAOAAAAZHJzL2Uyb0RvYy54bWzsfdtuXUmS3bsB/wPBRwPVOvu+t9DqgftS&#10;DQNlTwNNfwCLoiRiKFImWaUaD+bfvVZmRJ48xZ2xjrsNuAfQS22WGIzMyMhL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XUBu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gMEA&#10;AADbAAAADwAAAGRycy9kb3ducmV2LnhtbERPyW7CMBC9V+IfrEHqrThQNUIBgxASdDuxfMAoHpJA&#10;PA62IW6/vj5U4vj09vkymlbcyfnGsoLxKANBXFrdcKXgeNi8TEH4gKyxtUwKfsjDcjF4mmOhbc87&#10;uu9DJVII+wIV1CF0hZS+rMmgH9mOOHEn6wyGBF0ltcM+hZtWTrIslwYbTg01drSuqbzsb0bBLo9b&#10;F78n9u2z68/X0+97+7V+Vep5GFczEIFieIj/3R9aQZ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1moDBAAAA2wAAAA8AAAAAAAAAAAAAAAAAmAIAAGRycy9kb3du&#10;cmV2LnhtbFBLBQYAAAAABAAEAPUAAACG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GEcMA&#10;AADbAAAADwAAAGRycy9kb3ducmV2LnhtbESPQYvCMBSE78L+h/AEb5oqq0g1La7g2tOCdS97ezbP&#10;tti8lCZq/fdGWPA4zMw3zDrtTSNu1LnasoLpJAJBXFhdc6ng97gbL0E4j6yxsUwKHuQgTT4Ga4y1&#10;vfOBbrkvRYCwi1FB5X0bS+mKigy6iW2Jg3e2nUEfZFdK3eE9wE0jZ1G0kAZrDgsVtrStqLjkV6Pg&#10;qL93801OP9OWs/npa5/9nR6fSo2G/WYFwlPv3+H/dqYVLGbw+hJ+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GEcMAAADbAAAADwAAAAAAAAAAAAAAAACYAgAAZHJzL2Rv&#10;d25yZXYueG1sUEsFBgAAAAAEAAQA9QAAAIgD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5DcYA&#10;AADbAAAADwAAAGRycy9kb3ducmV2LnhtbESPT2vCQBTE7wW/w/IKvRTdKG2Q6CqiCDWHgv9oj4/s&#10;MwnNvg3ZbYx+elcQPA4z8xtmOu9MJVpqXGlZwXAQgSDOrC45V3DYr/tjEM4ja6wsk4ILOZjPei9T&#10;TLQ985banc9FgLBLUEHhfZ1I6bKCDLqBrYmDd7KNQR9kk0vd4DnATSVHURRLgyWHhQJrWhaU/e3+&#10;jYIfOqYbt71+Dler39G4/U4371Gq1Ntrt5iA8NT5Z/jR/tIK4g+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5Dc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GrsUA&#10;AADbAAAADwAAAGRycy9kb3ducmV2LnhtbESPQWvCQBSE74X+h+UVepG6aUuDRFfRQqinionQ6yP7&#10;zAazb0N2Nam/vlsQPA4z8w2zWI22FRfqfeNYwes0AUFcOd1wreBQ5i8zED4ga2wdk4Jf8rBaPj4s&#10;MNNu4D1dilCLCGGfoQITQpdJ6StDFv3UdcTRO7reYoiyr6XucYhw28q3JEmlxYbjgsGOPg1Vp+Js&#10;FUzSa7UL+jv/6uR58v5Tm/J42Cj1/DSu5yACjeEevrW3WkH6Af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au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YMIA&#10;AADbAAAADwAAAGRycy9kb3ducmV2LnhtbESPT4vCMBTE74LfITxhb5quhyJdo4irsBcF/xy6t0fz&#10;tinbvJQmtvXbG0HwOMzMb5jlerC16Kj1lWMFn7MEBHHhdMWlgutlP12A8AFZY+2YFNzJw3o1Hi0x&#10;067nE3XnUIoIYZ+hAhNCk0npC0MW/cw1xNH7c63FEGVbSt1iH+G2lvMkSaXFiuOCwYa2hor/880q&#10;yO+7wyGvqAjfDdLx1+RdnzqlPibD5gtEoCG8w6/2j1aQp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01g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K88QA&#10;AADbAAAADwAAAGRycy9kb3ducmV2LnhtbESPS4vCQBCE78L+h6EXvOlkRVSio8j6hMWDL/DYZNok&#10;mOmJmTHGf7+zsOCxqKqvqMmsMYWoqXK5ZQVf3QgEcWJ1zqmC03HVGYFwHlljYZkUvMjBbPrRmmCs&#10;7ZP3VB98KgKEXYwKMu/LWEqXZGTQdW1JHLyrrQz6IKtU6gqfAW4K2YuigTSYc1jIsKTvjJLb4WEU&#10;jO56jYt6uS03P/318bI7b4b1Sqn2ZzMfg/DU+Hf4v73VCgZD+Ps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SvP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TMAA&#10;AADbAAAADwAAAGRycy9kb3ducmV2LnhtbERPTYvCMBC9C/6HMMLeNHXBItUoIijiQVgtC3sbmrEp&#10;NpOSZGv995uDsMfH+15vB9uKnnxoHCuYzzIQxJXTDdcKytthugQRIrLG1jEpeFGA7WY8WmOh3ZO/&#10;qL/GWqQQDgUqMDF2hZShMmQxzFxHnLi78xZjgr6W2uMzhdtWfmZZLi02nBoMdrQ3VD2uv1bBblma&#10;Y345N9n5VfZu/2P9bfGt1Mdk2K1ARBriv/jtPmkFeRqb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KTMAAAADbAAAADwAAAAAAAAAAAAAAAACYAgAAZHJzL2Rvd25y&#10;ZXYueG1sUEsFBgAAAAAEAAQA9QAAAIU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QsMA&#10;AADbAAAADwAAAGRycy9kb3ducmV2LnhtbESPQWvCQBSE70L/w/IKXqRu9CA2dRVbsHoTox56e2Sf&#10;m2D2bchuk/jvXUHwOMzMN8xi1dtKtNT40rGCyTgBQZw7XbJRcDpuPuYgfEDWWDkmBTfysFq+DRaY&#10;atfxgdosGBEh7FNUUIRQp1L6vCCLfuxq4uhdXGMxRNkYqRvsItxWcpokM2mx5LhQYE0/BeXX7N8q&#10;aLtye8y+T3vzayjw+u88SrKzUsP3fv0FIlAfXu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kdQs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07635">
        <w:rPr>
          <w:noProof/>
        </w:rPr>
        <mc:AlternateContent>
          <mc:Choice Requires="wps">
            <w:drawing>
              <wp:anchor distT="0" distB="0" distL="114300" distR="114300" simplePos="0" relativeHeight="251656191" behindDoc="1" locked="0" layoutInCell="1" allowOverlap="1" wp14:anchorId="24A13434" wp14:editId="575C85A8">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6FE3457C" wp14:editId="7CEDA353">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63C8B055" wp14:editId="2521A178">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21728" behindDoc="0" locked="0" layoutInCell="1" allowOverlap="1" wp14:anchorId="61CC7B70" wp14:editId="7CA8648E">
                <wp:simplePos x="0" y="0"/>
                <wp:positionH relativeFrom="column">
                  <wp:posOffset>76200</wp:posOffset>
                </wp:positionH>
                <wp:positionV relativeFrom="paragraph">
                  <wp:posOffset>285750</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9" name="Text Box 183"/>
                        <wps:cNvSpPr txBox="1">
                          <a:spLocks noChangeArrowheads="1"/>
                        </wps:cNvSpPr>
                        <wps:spPr bwMode="auto">
                          <a:xfrm>
                            <a:off x="3686175" y="1190626"/>
                            <a:ext cx="3488534" cy="806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B7A" w:rsidRDefault="00C33B7A" w:rsidP="00BE70A0">
                              <w:pPr>
                                <w:jc w:val="center"/>
                                <w:rPr>
                                  <w:b/>
                                  <w:sz w:val="28"/>
                                </w:rPr>
                              </w:pPr>
                            </w:p>
                            <w:p w:rsidR="009F75FC" w:rsidRDefault="00BE70A0" w:rsidP="00BE70A0">
                              <w:pPr>
                                <w:jc w:val="center"/>
                                <w:rPr>
                                  <w:b/>
                                  <w:sz w:val="28"/>
                                </w:rPr>
                              </w:pPr>
                              <w:r w:rsidRPr="00BE70A0">
                                <w:rPr>
                                  <w:b/>
                                  <w:sz w:val="28"/>
                                </w:rPr>
                                <w:t>Do you need a FREE hot meal?  Here’s where you can find one:</w:t>
                              </w:r>
                            </w:p>
                            <w:p w:rsidR="008A37AC" w:rsidRPr="00A13684" w:rsidRDefault="006377DF" w:rsidP="008A37AC">
                              <w:pPr>
                                <w:pStyle w:val="ListParagraph"/>
                                <w:numPr>
                                  <w:ilvl w:val="0"/>
                                  <w:numId w:val="5"/>
                                </w:numPr>
                                <w:ind w:left="450"/>
                              </w:pPr>
                              <w:r w:rsidRPr="00A13684">
                                <w:t>St. Peter Cathedral</w:t>
                              </w:r>
                            </w:p>
                            <w:p w:rsidR="008A37AC" w:rsidRPr="00A13684" w:rsidRDefault="008A37AC" w:rsidP="008A37AC">
                              <w:pPr>
                                <w:pStyle w:val="ListParagraph"/>
                                <w:numPr>
                                  <w:ilvl w:val="1"/>
                                  <w:numId w:val="5"/>
                                </w:numPr>
                              </w:pPr>
                              <w:r w:rsidRPr="00A13684">
                                <w:t>311 W. Barag</w:t>
                              </w:r>
                              <w:r w:rsidR="00A13684" w:rsidRPr="00A13684">
                                <w:t>a</w:t>
                              </w:r>
                              <w:r w:rsidRPr="00A13684">
                                <w:t>, Marquette</w:t>
                              </w:r>
                            </w:p>
                            <w:p w:rsidR="008A37AC" w:rsidRPr="00A13684" w:rsidRDefault="008A37AC" w:rsidP="008A37AC">
                              <w:pPr>
                                <w:pStyle w:val="ListParagraph"/>
                                <w:numPr>
                                  <w:ilvl w:val="1"/>
                                  <w:numId w:val="5"/>
                                </w:numPr>
                              </w:pPr>
                              <w:r w:rsidRPr="00A13684">
                                <w:t>Last Friday of each month, 5-7pm</w:t>
                              </w:r>
                            </w:p>
                            <w:p w:rsidR="006377DF" w:rsidRPr="00A13684" w:rsidRDefault="006377DF" w:rsidP="008A37AC">
                              <w:pPr>
                                <w:pStyle w:val="ListParagraph"/>
                                <w:numPr>
                                  <w:ilvl w:val="0"/>
                                  <w:numId w:val="5"/>
                                </w:numPr>
                                <w:ind w:left="450"/>
                              </w:pPr>
                              <w:r w:rsidRPr="00A13684">
                                <w:t>St. Paul’s Episcopal Church</w:t>
                              </w:r>
                            </w:p>
                            <w:p w:rsidR="008A37AC" w:rsidRPr="00A13684" w:rsidRDefault="008A37AC" w:rsidP="008A37AC">
                              <w:pPr>
                                <w:pStyle w:val="ListParagraph"/>
                                <w:numPr>
                                  <w:ilvl w:val="1"/>
                                  <w:numId w:val="5"/>
                                </w:numPr>
                              </w:pPr>
                              <w:r w:rsidRPr="00A13684">
                                <w:t>201 E. Ridge, Marquette</w:t>
                              </w:r>
                            </w:p>
                            <w:p w:rsidR="008A37AC" w:rsidRPr="00A13684" w:rsidRDefault="008A37AC" w:rsidP="008A37AC">
                              <w:pPr>
                                <w:pStyle w:val="ListParagraph"/>
                                <w:numPr>
                                  <w:ilvl w:val="1"/>
                                  <w:numId w:val="5"/>
                                </w:numPr>
                              </w:pPr>
                              <w:r w:rsidRPr="00A13684">
                                <w:t>Last Wednesday of each month, 6pm</w:t>
                              </w:r>
                            </w:p>
                            <w:p w:rsidR="006377DF" w:rsidRPr="00A13684" w:rsidRDefault="006377DF" w:rsidP="008A37AC">
                              <w:pPr>
                                <w:pStyle w:val="ListParagraph"/>
                                <w:numPr>
                                  <w:ilvl w:val="0"/>
                                  <w:numId w:val="5"/>
                                </w:numPr>
                                <w:ind w:left="450"/>
                              </w:pPr>
                              <w:r w:rsidRPr="00A13684">
                                <w:t>First United Methodist Church</w:t>
                              </w:r>
                            </w:p>
                            <w:p w:rsidR="008A37AC" w:rsidRPr="00A13684" w:rsidRDefault="008A37AC" w:rsidP="008A37AC">
                              <w:pPr>
                                <w:pStyle w:val="ListParagraph"/>
                                <w:numPr>
                                  <w:ilvl w:val="1"/>
                                  <w:numId w:val="5"/>
                                </w:numPr>
                              </w:pPr>
                              <w:r w:rsidRPr="00A13684">
                                <w:t>111 E. Ridge, Marquette</w:t>
                              </w:r>
                            </w:p>
                            <w:p w:rsidR="00A13684" w:rsidRPr="00A13684" w:rsidRDefault="008A37AC" w:rsidP="008A37AC">
                              <w:pPr>
                                <w:pStyle w:val="ListParagraph"/>
                                <w:numPr>
                                  <w:ilvl w:val="1"/>
                                  <w:numId w:val="5"/>
                                </w:numPr>
                              </w:pPr>
                              <w:r w:rsidRPr="00A13684">
                                <w:t xml:space="preserve">Second Wednesday of each month, </w:t>
                              </w:r>
                            </w:p>
                            <w:p w:rsidR="008A37AC" w:rsidRPr="00A13684" w:rsidRDefault="008A37AC" w:rsidP="00A13684">
                              <w:pPr>
                                <w:pStyle w:val="ListParagraph"/>
                                <w:ind w:left="1440"/>
                              </w:pPr>
                              <w:r w:rsidRPr="00A13684">
                                <w:t>5 – 6:30pm</w:t>
                              </w:r>
                            </w:p>
                            <w:p w:rsidR="006377DF" w:rsidRPr="00A13684" w:rsidRDefault="006377DF" w:rsidP="008A37AC">
                              <w:pPr>
                                <w:pStyle w:val="ListParagraph"/>
                                <w:numPr>
                                  <w:ilvl w:val="0"/>
                                  <w:numId w:val="5"/>
                                </w:numPr>
                                <w:ind w:left="450"/>
                              </w:pPr>
                              <w:r w:rsidRPr="00A13684">
                                <w:t>Hope Free Evangelical Lutheran Church</w:t>
                              </w:r>
                            </w:p>
                            <w:p w:rsidR="008A37AC" w:rsidRPr="00A13684" w:rsidRDefault="008A37AC" w:rsidP="008A37AC">
                              <w:pPr>
                                <w:pStyle w:val="ListParagraph"/>
                                <w:numPr>
                                  <w:ilvl w:val="1"/>
                                  <w:numId w:val="5"/>
                                </w:numPr>
                              </w:pPr>
                              <w:r w:rsidRPr="00A13684">
                                <w:t>795 N. Lake Dr., Ishpeming</w:t>
                              </w:r>
                            </w:p>
                            <w:p w:rsidR="008A37AC" w:rsidRPr="00A13684" w:rsidRDefault="008A37AC" w:rsidP="008A37AC">
                              <w:pPr>
                                <w:pStyle w:val="ListParagraph"/>
                                <w:numPr>
                                  <w:ilvl w:val="1"/>
                                  <w:numId w:val="5"/>
                                </w:numPr>
                              </w:pPr>
                              <w:r w:rsidRPr="00A13684">
                                <w:t>Fourth Sunday of each month, 5pm</w:t>
                              </w:r>
                            </w:p>
                            <w:p w:rsidR="006377DF" w:rsidRPr="00A13684" w:rsidRDefault="006377DF" w:rsidP="008A37AC">
                              <w:pPr>
                                <w:pStyle w:val="ListParagraph"/>
                                <w:numPr>
                                  <w:ilvl w:val="0"/>
                                  <w:numId w:val="5"/>
                                </w:numPr>
                                <w:ind w:left="450"/>
                              </w:pPr>
                              <w:r w:rsidRPr="00A13684">
                                <w:t>Wesley United Methodist Church</w:t>
                              </w:r>
                            </w:p>
                            <w:p w:rsidR="00CF2C80" w:rsidRPr="00A13684" w:rsidRDefault="00CF2C80" w:rsidP="00CF2C80">
                              <w:pPr>
                                <w:pStyle w:val="ListParagraph"/>
                                <w:numPr>
                                  <w:ilvl w:val="1"/>
                                  <w:numId w:val="5"/>
                                </w:numPr>
                              </w:pPr>
                              <w:r w:rsidRPr="00A13684">
                                <w:t>801 Hemlock, Ishpeming</w:t>
                              </w:r>
                            </w:p>
                            <w:p w:rsidR="00CF2C80" w:rsidRPr="00A13684" w:rsidRDefault="00CF2C80" w:rsidP="00CF2C80">
                              <w:pPr>
                                <w:pStyle w:val="ListParagraph"/>
                                <w:numPr>
                                  <w:ilvl w:val="1"/>
                                  <w:numId w:val="5"/>
                                </w:numPr>
                              </w:pPr>
                              <w:r w:rsidRPr="00A13684">
                                <w:t>Last Friday of each month, 5 – 6pm</w:t>
                              </w:r>
                            </w:p>
                            <w:p w:rsidR="006377DF" w:rsidRPr="00A13684" w:rsidRDefault="006377DF" w:rsidP="008A37AC">
                              <w:pPr>
                                <w:pStyle w:val="ListParagraph"/>
                                <w:numPr>
                                  <w:ilvl w:val="0"/>
                                  <w:numId w:val="5"/>
                                </w:numPr>
                                <w:ind w:left="450"/>
                              </w:pPr>
                              <w:r w:rsidRPr="00A13684">
                                <w:t>Messiah Lutheran Church</w:t>
                              </w:r>
                            </w:p>
                            <w:p w:rsidR="00CF2C80" w:rsidRPr="00A13684" w:rsidRDefault="00CF2C80" w:rsidP="00CF2C80">
                              <w:pPr>
                                <w:pStyle w:val="ListParagraph"/>
                                <w:numPr>
                                  <w:ilvl w:val="1"/>
                                  <w:numId w:val="5"/>
                                </w:numPr>
                              </w:pPr>
                              <w:r w:rsidRPr="00A13684">
                                <w:t>Corner of Magnetic &amp;</w:t>
                              </w:r>
                              <w:r w:rsidR="00A13684" w:rsidRPr="00A13684">
                                <w:t xml:space="preserve"> </w:t>
                              </w:r>
                              <w:r w:rsidRPr="00A13684">
                                <w:t>4</w:t>
                              </w:r>
                              <w:r w:rsidRPr="00A13684">
                                <w:rPr>
                                  <w:vertAlign w:val="superscript"/>
                                </w:rPr>
                                <w:t>th</w:t>
                              </w:r>
                              <w:r w:rsidRPr="00A13684">
                                <w:t xml:space="preserve"> St, Marquette</w:t>
                              </w:r>
                            </w:p>
                            <w:p w:rsidR="00CF2C80" w:rsidRPr="00A13684" w:rsidRDefault="00CF2C80" w:rsidP="00CF2C80">
                              <w:pPr>
                                <w:pStyle w:val="ListParagraph"/>
                                <w:numPr>
                                  <w:ilvl w:val="1"/>
                                  <w:numId w:val="5"/>
                                </w:numPr>
                              </w:pPr>
                              <w:r w:rsidRPr="00A13684">
                                <w:t>First Wednesday of each month, 5:30pm</w:t>
                              </w: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CF2C80" w:rsidP="00CF2C80">
                              <w:pPr>
                                <w:pStyle w:val="TextRightAligned"/>
                                <w:rPr>
                                  <w:rStyle w:val="TextRightAlignedChar"/>
                                </w:rPr>
                              </w:pPr>
                              <w:r>
                                <w:rPr>
                                  <w:noProof/>
                                  <w:sz w:val="26"/>
                                </w:rPr>
                                <w:drawing>
                                  <wp:inline distT="0" distB="0" distL="0" distR="0" wp14:anchorId="1CBA73DF" wp14:editId="37FBE0D8">
                                    <wp:extent cx="3305810" cy="2203873"/>
                                    <wp:effectExtent l="0" t="0" r="8890" b="6350"/>
                                    <wp:docPr id="1" name="Picture 1" descr="C:\Users\sbrozzo\AppData\Local\Microsoft\Windows\Temporary Internet Files\Content.IE5\CD8CS9U8\MP90044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sbrozzo\AppData\Local\Microsoft\Windows\Temporary Internet Files\Content.IE5\CD8CS9U8\MP9004421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3305810" cy="22038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342900" y="600075"/>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Default="009F75FC" w:rsidP="009F75FC">
                              <w:pPr>
                                <w:pStyle w:val="Text"/>
                              </w:pPr>
                            </w:p>
                            <w:p w:rsidR="009F75FC" w:rsidRPr="004F0F33" w:rsidRDefault="009F75FC" w:rsidP="009F75FC">
                              <w:pPr>
                                <w:pStyle w:val="SectionLabelALLCAPS"/>
                              </w:pPr>
                            </w:p>
                            <w:p w:rsidR="009F75FC" w:rsidRDefault="009F75FC" w:rsidP="009F75FC">
                              <w:pPr>
                                <w:pStyle w:val="Text"/>
                                <w:spacing w:after="120"/>
                                <w:rPr>
                                  <w:rStyle w:val="TextChar"/>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77" o:spid="_x0000_s1032" style="position:absolute;margin-left:6pt;margin-top:22.5pt;width:567.55pt;height:728.6pt;z-index:251721728;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">
                <v:shape id="Freeform 141" o:spid="_x0000_s1033"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4"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5"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6"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7"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8"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9"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40"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41"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42"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3"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4"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5"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6"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7"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iW8IA&#10;AADaAAAADwAAAGRycy9kb3ducmV2LnhtbESPQWsCMRSE7wX/Q3hCbzWrUCtboyyC4El0K56fyevu&#10;4uZlSeK67a83QqHHYWa+YZbrwbaiJx8axwqmkwwEsXam4UrB6Wv7tgARIrLB1jEp+KEA69XoZYm5&#10;cXc+Ul/GSiQIhxwV1DF2uZRB12QxTFxHnLxv5y3GJH0ljcd7gttWzrJsLi02nBZq7GhTk76WN6tg&#10;f9j35eJ32xXz4uKlbj/OZ+2Veh0PxSeISEP8D/+1d0bBOzyvp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2JbwgAAANoAAAAPAAAAAAAAAAAAAAAAAJgCAABkcnMvZG93&#10;bnJldi54bWxQSwUGAAAAAAQABAD1AAAAhwM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8"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9"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50"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51"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52"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53" type="#_x0000_t202" style="position:absolute;left:36861;top:11906;width:34886;height:80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C33B7A" w:rsidRDefault="00C33B7A" w:rsidP="00BE70A0">
                        <w:pPr>
                          <w:jc w:val="center"/>
                          <w:rPr>
                            <w:b/>
                            <w:sz w:val="28"/>
                          </w:rPr>
                        </w:pPr>
                      </w:p>
                      <w:p w:rsidR="009F75FC" w:rsidRDefault="00BE70A0" w:rsidP="00BE70A0">
                        <w:pPr>
                          <w:jc w:val="center"/>
                          <w:rPr>
                            <w:b/>
                            <w:sz w:val="28"/>
                          </w:rPr>
                        </w:pPr>
                        <w:r w:rsidRPr="00BE70A0">
                          <w:rPr>
                            <w:b/>
                            <w:sz w:val="28"/>
                          </w:rPr>
                          <w:t>Do you need a FREE hot meal?  Here’s where you can find one:</w:t>
                        </w:r>
                      </w:p>
                      <w:p w:rsidR="008A37AC" w:rsidRPr="00A13684" w:rsidRDefault="006377DF" w:rsidP="008A37AC">
                        <w:pPr>
                          <w:pStyle w:val="ListParagraph"/>
                          <w:numPr>
                            <w:ilvl w:val="0"/>
                            <w:numId w:val="5"/>
                          </w:numPr>
                          <w:ind w:left="450"/>
                        </w:pPr>
                        <w:r w:rsidRPr="00A13684">
                          <w:t>St. Peter Cathedral</w:t>
                        </w:r>
                      </w:p>
                      <w:p w:rsidR="008A37AC" w:rsidRPr="00A13684" w:rsidRDefault="008A37AC" w:rsidP="008A37AC">
                        <w:pPr>
                          <w:pStyle w:val="ListParagraph"/>
                          <w:numPr>
                            <w:ilvl w:val="1"/>
                            <w:numId w:val="5"/>
                          </w:numPr>
                        </w:pPr>
                        <w:r w:rsidRPr="00A13684">
                          <w:t>311 W. Barag</w:t>
                        </w:r>
                        <w:r w:rsidR="00A13684" w:rsidRPr="00A13684">
                          <w:t>a</w:t>
                        </w:r>
                        <w:r w:rsidRPr="00A13684">
                          <w:t>, Marquette</w:t>
                        </w:r>
                      </w:p>
                      <w:p w:rsidR="008A37AC" w:rsidRPr="00A13684" w:rsidRDefault="008A37AC" w:rsidP="008A37AC">
                        <w:pPr>
                          <w:pStyle w:val="ListParagraph"/>
                          <w:numPr>
                            <w:ilvl w:val="1"/>
                            <w:numId w:val="5"/>
                          </w:numPr>
                        </w:pPr>
                        <w:r w:rsidRPr="00A13684">
                          <w:t>Last Friday of each month, 5-7pm</w:t>
                        </w:r>
                      </w:p>
                      <w:p w:rsidR="006377DF" w:rsidRPr="00A13684" w:rsidRDefault="006377DF" w:rsidP="008A37AC">
                        <w:pPr>
                          <w:pStyle w:val="ListParagraph"/>
                          <w:numPr>
                            <w:ilvl w:val="0"/>
                            <w:numId w:val="5"/>
                          </w:numPr>
                          <w:ind w:left="450"/>
                        </w:pPr>
                        <w:r w:rsidRPr="00A13684">
                          <w:t>St. Paul’s Episcopal Church</w:t>
                        </w:r>
                      </w:p>
                      <w:p w:rsidR="008A37AC" w:rsidRPr="00A13684" w:rsidRDefault="008A37AC" w:rsidP="008A37AC">
                        <w:pPr>
                          <w:pStyle w:val="ListParagraph"/>
                          <w:numPr>
                            <w:ilvl w:val="1"/>
                            <w:numId w:val="5"/>
                          </w:numPr>
                        </w:pPr>
                        <w:r w:rsidRPr="00A13684">
                          <w:t>201 E. Ridge, Marquette</w:t>
                        </w:r>
                      </w:p>
                      <w:p w:rsidR="008A37AC" w:rsidRPr="00A13684" w:rsidRDefault="008A37AC" w:rsidP="008A37AC">
                        <w:pPr>
                          <w:pStyle w:val="ListParagraph"/>
                          <w:numPr>
                            <w:ilvl w:val="1"/>
                            <w:numId w:val="5"/>
                          </w:numPr>
                        </w:pPr>
                        <w:r w:rsidRPr="00A13684">
                          <w:t>Last Wednesday of each month, 6pm</w:t>
                        </w:r>
                      </w:p>
                      <w:p w:rsidR="006377DF" w:rsidRPr="00A13684" w:rsidRDefault="006377DF" w:rsidP="008A37AC">
                        <w:pPr>
                          <w:pStyle w:val="ListParagraph"/>
                          <w:numPr>
                            <w:ilvl w:val="0"/>
                            <w:numId w:val="5"/>
                          </w:numPr>
                          <w:ind w:left="450"/>
                        </w:pPr>
                        <w:r w:rsidRPr="00A13684">
                          <w:t>First United Methodist Church</w:t>
                        </w:r>
                      </w:p>
                      <w:p w:rsidR="008A37AC" w:rsidRPr="00A13684" w:rsidRDefault="008A37AC" w:rsidP="008A37AC">
                        <w:pPr>
                          <w:pStyle w:val="ListParagraph"/>
                          <w:numPr>
                            <w:ilvl w:val="1"/>
                            <w:numId w:val="5"/>
                          </w:numPr>
                        </w:pPr>
                        <w:r w:rsidRPr="00A13684">
                          <w:t>111 E. Ridge, Marquette</w:t>
                        </w:r>
                      </w:p>
                      <w:p w:rsidR="00A13684" w:rsidRPr="00A13684" w:rsidRDefault="008A37AC" w:rsidP="008A37AC">
                        <w:pPr>
                          <w:pStyle w:val="ListParagraph"/>
                          <w:numPr>
                            <w:ilvl w:val="1"/>
                            <w:numId w:val="5"/>
                          </w:numPr>
                        </w:pPr>
                        <w:r w:rsidRPr="00A13684">
                          <w:t xml:space="preserve">Second Wednesday of each month, </w:t>
                        </w:r>
                      </w:p>
                      <w:p w:rsidR="008A37AC" w:rsidRPr="00A13684" w:rsidRDefault="008A37AC" w:rsidP="00A13684">
                        <w:pPr>
                          <w:pStyle w:val="ListParagraph"/>
                          <w:ind w:left="1440"/>
                        </w:pPr>
                        <w:r w:rsidRPr="00A13684">
                          <w:t>5 – 6:30pm</w:t>
                        </w:r>
                      </w:p>
                      <w:p w:rsidR="006377DF" w:rsidRPr="00A13684" w:rsidRDefault="006377DF" w:rsidP="008A37AC">
                        <w:pPr>
                          <w:pStyle w:val="ListParagraph"/>
                          <w:numPr>
                            <w:ilvl w:val="0"/>
                            <w:numId w:val="5"/>
                          </w:numPr>
                          <w:ind w:left="450"/>
                        </w:pPr>
                        <w:r w:rsidRPr="00A13684">
                          <w:t>Hope Free Evangelical Lutheran Church</w:t>
                        </w:r>
                      </w:p>
                      <w:p w:rsidR="008A37AC" w:rsidRPr="00A13684" w:rsidRDefault="008A37AC" w:rsidP="008A37AC">
                        <w:pPr>
                          <w:pStyle w:val="ListParagraph"/>
                          <w:numPr>
                            <w:ilvl w:val="1"/>
                            <w:numId w:val="5"/>
                          </w:numPr>
                        </w:pPr>
                        <w:r w:rsidRPr="00A13684">
                          <w:t>795 N. Lake Dr., Ishpeming</w:t>
                        </w:r>
                      </w:p>
                      <w:p w:rsidR="008A37AC" w:rsidRPr="00A13684" w:rsidRDefault="008A37AC" w:rsidP="008A37AC">
                        <w:pPr>
                          <w:pStyle w:val="ListParagraph"/>
                          <w:numPr>
                            <w:ilvl w:val="1"/>
                            <w:numId w:val="5"/>
                          </w:numPr>
                        </w:pPr>
                        <w:r w:rsidRPr="00A13684">
                          <w:t>Fourth Sunday of each month, 5pm</w:t>
                        </w:r>
                      </w:p>
                      <w:p w:rsidR="006377DF" w:rsidRPr="00A13684" w:rsidRDefault="006377DF" w:rsidP="008A37AC">
                        <w:pPr>
                          <w:pStyle w:val="ListParagraph"/>
                          <w:numPr>
                            <w:ilvl w:val="0"/>
                            <w:numId w:val="5"/>
                          </w:numPr>
                          <w:ind w:left="450"/>
                        </w:pPr>
                        <w:r w:rsidRPr="00A13684">
                          <w:t>Wesley United Methodist Church</w:t>
                        </w:r>
                      </w:p>
                      <w:p w:rsidR="00CF2C80" w:rsidRPr="00A13684" w:rsidRDefault="00CF2C80" w:rsidP="00CF2C80">
                        <w:pPr>
                          <w:pStyle w:val="ListParagraph"/>
                          <w:numPr>
                            <w:ilvl w:val="1"/>
                            <w:numId w:val="5"/>
                          </w:numPr>
                        </w:pPr>
                        <w:r w:rsidRPr="00A13684">
                          <w:t>801 Hemlock, Ishpeming</w:t>
                        </w:r>
                      </w:p>
                      <w:p w:rsidR="00CF2C80" w:rsidRPr="00A13684" w:rsidRDefault="00CF2C80" w:rsidP="00CF2C80">
                        <w:pPr>
                          <w:pStyle w:val="ListParagraph"/>
                          <w:numPr>
                            <w:ilvl w:val="1"/>
                            <w:numId w:val="5"/>
                          </w:numPr>
                        </w:pPr>
                        <w:r w:rsidRPr="00A13684">
                          <w:t>Last Friday of each month, 5 – 6pm</w:t>
                        </w:r>
                      </w:p>
                      <w:p w:rsidR="006377DF" w:rsidRPr="00A13684" w:rsidRDefault="006377DF" w:rsidP="008A37AC">
                        <w:pPr>
                          <w:pStyle w:val="ListParagraph"/>
                          <w:numPr>
                            <w:ilvl w:val="0"/>
                            <w:numId w:val="5"/>
                          </w:numPr>
                          <w:ind w:left="450"/>
                        </w:pPr>
                        <w:r w:rsidRPr="00A13684">
                          <w:t>Messiah Lutheran Church</w:t>
                        </w:r>
                      </w:p>
                      <w:p w:rsidR="00CF2C80" w:rsidRPr="00A13684" w:rsidRDefault="00CF2C80" w:rsidP="00CF2C80">
                        <w:pPr>
                          <w:pStyle w:val="ListParagraph"/>
                          <w:numPr>
                            <w:ilvl w:val="1"/>
                            <w:numId w:val="5"/>
                          </w:numPr>
                        </w:pPr>
                        <w:r w:rsidRPr="00A13684">
                          <w:t>Corner of Magnetic &amp;</w:t>
                        </w:r>
                        <w:r w:rsidR="00A13684" w:rsidRPr="00A13684">
                          <w:t xml:space="preserve"> </w:t>
                        </w:r>
                        <w:r w:rsidRPr="00A13684">
                          <w:t>4</w:t>
                        </w:r>
                        <w:r w:rsidRPr="00A13684">
                          <w:rPr>
                            <w:vertAlign w:val="superscript"/>
                          </w:rPr>
                          <w:t>th</w:t>
                        </w:r>
                        <w:r w:rsidRPr="00A13684">
                          <w:t xml:space="preserve"> St, Marquette</w:t>
                        </w:r>
                      </w:p>
                      <w:p w:rsidR="00CF2C80" w:rsidRPr="00A13684" w:rsidRDefault="00CF2C80" w:rsidP="00CF2C80">
                        <w:pPr>
                          <w:pStyle w:val="ListParagraph"/>
                          <w:numPr>
                            <w:ilvl w:val="1"/>
                            <w:numId w:val="5"/>
                          </w:numPr>
                        </w:pPr>
                        <w:r w:rsidRPr="00A13684">
                          <w:t>First Wednesday of each month, 5:30pm</w:t>
                        </w: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CF2C80" w:rsidP="00CF2C80">
                        <w:pPr>
                          <w:pStyle w:val="TextRightAligned"/>
                          <w:rPr>
                            <w:rStyle w:val="TextRightAlignedChar"/>
                          </w:rPr>
                        </w:pPr>
                        <w:r>
                          <w:rPr>
                            <w:noProof/>
                            <w:sz w:val="26"/>
                          </w:rPr>
                          <w:drawing>
                            <wp:inline distT="0" distB="0" distL="0" distR="0" wp14:anchorId="1CBA73DF" wp14:editId="37FBE0D8">
                              <wp:extent cx="3305810" cy="2203873"/>
                              <wp:effectExtent l="0" t="0" r="8890" b="6350"/>
                              <wp:docPr id="1" name="Picture 1" descr="C:\Users\sbrozzo\AppData\Local\Microsoft\Windows\Temporary Internet Files\Content.IE5\CD8CS9U8\MP90044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sbrozzo\AppData\Local\Microsoft\Windows\Temporary Internet Files\Content.IE5\CD8CS9U8\MP9004421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3305810" cy="2203873"/>
                                      </a:xfrm>
                                      <a:prstGeom prst="rect">
                                        <a:avLst/>
                                      </a:prstGeom>
                                      <a:noFill/>
                                      <a:ln>
                                        <a:noFill/>
                                      </a:ln>
                                    </pic:spPr>
                                  </pic:pic>
                                </a:graphicData>
                              </a:graphic>
                            </wp:inline>
                          </w:drawing>
                        </w:r>
                      </w:p>
                    </w:txbxContent>
                  </v:textbox>
                </v:shape>
                <v:shape id="_x0000_s1054" type="#_x0000_t202" style="position:absolute;left:3429;top:6000;width:29952;height:82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F75FC" w:rsidRDefault="009F75FC" w:rsidP="009F75FC">
                        <w:pPr>
                          <w:pStyle w:val="Text"/>
                        </w:pPr>
                      </w:p>
                      <w:p w:rsidR="009F75FC" w:rsidRPr="004F0F33" w:rsidRDefault="009F75FC" w:rsidP="009F75FC">
                        <w:pPr>
                          <w:pStyle w:val="SectionLabelALLCAPS"/>
                        </w:pPr>
                      </w:p>
                      <w:p w:rsidR="009F75FC" w:rsidRDefault="009F75FC" w:rsidP="009F75FC">
                        <w:pPr>
                          <w:pStyle w:val="Text"/>
                          <w:spacing w:after="120"/>
                          <w:rPr>
                            <w:rStyle w:val="TextChar"/>
                          </w:rPr>
                        </w:pPr>
                      </w:p>
                    </w:txbxContent>
                  </v:textbox>
                </v:shape>
              </v:group>
            </w:pict>
          </mc:Fallback>
        </mc:AlternateContent>
      </w:r>
    </w:p>
    <w:p w:rsidR="009F75FC" w:rsidRDefault="006C3531">
      <w:r>
        <w:rPr>
          <w:noProof/>
        </w:rPr>
        <mc:AlternateContent>
          <mc:Choice Requires="wps">
            <w:drawing>
              <wp:anchor distT="0" distB="0" distL="114300" distR="114300" simplePos="0" relativeHeight="251725824" behindDoc="0" locked="0" layoutInCell="1" allowOverlap="1" wp14:anchorId="31F6836C" wp14:editId="591C8ED7">
                <wp:simplePos x="0" y="0"/>
                <wp:positionH relativeFrom="column">
                  <wp:posOffset>76200</wp:posOffset>
                </wp:positionH>
                <wp:positionV relativeFrom="paragraph">
                  <wp:posOffset>904329</wp:posOffset>
                </wp:positionV>
                <wp:extent cx="3571875" cy="7712075"/>
                <wp:effectExtent l="0" t="0" r="0" b="3175"/>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31" w:rsidRPr="00404AB9" w:rsidRDefault="006C3531" w:rsidP="006C3531">
                            <w:pPr>
                              <w:spacing w:after="0" w:line="240" w:lineRule="auto"/>
                              <w:jc w:val="center"/>
                              <w:rPr>
                                <w:b/>
                                <w:sz w:val="28"/>
                                <w:szCs w:val="28"/>
                              </w:rPr>
                            </w:pPr>
                            <w:r w:rsidRPr="00404AB9">
                              <w:rPr>
                                <w:b/>
                                <w:sz w:val="28"/>
                                <w:szCs w:val="28"/>
                              </w:rPr>
                              <w:t>WHAT CAN A COLLEGE EDUCATION DO FOR ME?</w:t>
                            </w:r>
                          </w:p>
                          <w:p w:rsidR="006C3531" w:rsidRDefault="006C3531" w:rsidP="006C3531">
                            <w:pPr>
                              <w:tabs>
                                <w:tab w:val="left" w:pos="5505"/>
                              </w:tabs>
                              <w:spacing w:after="0" w:line="240" w:lineRule="auto"/>
                            </w:pPr>
                            <w:r>
                              <w:tab/>
                            </w:r>
                          </w:p>
                          <w:p w:rsidR="006C3531" w:rsidRDefault="006C3531" w:rsidP="006C3531">
                            <w:pPr>
                              <w:spacing w:after="0" w:line="240" w:lineRule="auto"/>
                              <w:rPr>
                                <w:b/>
                              </w:rPr>
                            </w:pPr>
                            <w:r w:rsidRPr="00C238AF">
                              <w:rPr>
                                <w:b/>
                              </w:rPr>
                              <w:t>Pay based on level of education</w:t>
                            </w:r>
                            <w:r>
                              <w:rPr>
                                <w:b/>
                              </w:rPr>
                              <w:t>:</w:t>
                            </w:r>
                          </w:p>
                          <w:p w:rsidR="006C3531" w:rsidRPr="00C238AF" w:rsidRDefault="006C3531" w:rsidP="006C3531">
                            <w:pPr>
                              <w:spacing w:after="0" w:line="240" w:lineRule="auto"/>
                              <w:rPr>
                                <w:b/>
                              </w:rPr>
                            </w:pPr>
                          </w:p>
                          <w:tbl>
                            <w:tblPr>
                              <w:tblStyle w:val="TableGrid"/>
                              <w:tblW w:w="0" w:type="auto"/>
                              <w:jc w:val="center"/>
                              <w:tblInd w:w="256" w:type="dxa"/>
                              <w:tblLook w:val="04A0" w:firstRow="1" w:lastRow="0" w:firstColumn="1" w:lastColumn="0" w:noHBand="0" w:noVBand="1"/>
                            </w:tblPr>
                            <w:tblGrid>
                              <w:gridCol w:w="3311"/>
                              <w:gridCol w:w="1893"/>
                            </w:tblGrid>
                            <w:tr w:rsidR="006C3531" w:rsidTr="00404AB9">
                              <w:trPr>
                                <w:jc w:val="center"/>
                              </w:trPr>
                              <w:tc>
                                <w:tcPr>
                                  <w:tcW w:w="3311" w:type="dxa"/>
                                </w:tcPr>
                                <w:p w:rsidR="006C3531" w:rsidRPr="00030CE4" w:rsidRDefault="006C3531" w:rsidP="008158DF">
                                  <w:pPr>
                                    <w:jc w:val="center"/>
                                    <w:rPr>
                                      <w:b/>
                                    </w:rPr>
                                  </w:pPr>
                                  <w:r w:rsidRPr="00030CE4">
                                    <w:rPr>
                                      <w:b/>
                                    </w:rPr>
                                    <w:t>Level of Education Completed</w:t>
                                  </w:r>
                                </w:p>
                              </w:tc>
                              <w:tc>
                                <w:tcPr>
                                  <w:tcW w:w="1893" w:type="dxa"/>
                                </w:tcPr>
                                <w:p w:rsidR="006C3531" w:rsidRPr="00030CE4" w:rsidRDefault="006C3531" w:rsidP="008158DF">
                                  <w:pPr>
                                    <w:jc w:val="center"/>
                                    <w:rPr>
                                      <w:b/>
                                    </w:rPr>
                                  </w:pPr>
                                  <w:r w:rsidRPr="00030CE4">
                                    <w:rPr>
                                      <w:b/>
                                    </w:rPr>
                                    <w:t>Median Annual Earnings (U.S. Dollars)</w:t>
                                  </w:r>
                                </w:p>
                              </w:tc>
                            </w:tr>
                            <w:tr w:rsidR="006C3531" w:rsidTr="00404AB9">
                              <w:trPr>
                                <w:jc w:val="center"/>
                              </w:trPr>
                              <w:tc>
                                <w:tcPr>
                                  <w:tcW w:w="3311" w:type="dxa"/>
                                </w:tcPr>
                                <w:p w:rsidR="006C3531" w:rsidRDefault="006C3531" w:rsidP="008158DF">
                                  <w:r>
                                    <w:t>Less than a high school diploma</w:t>
                                  </w:r>
                                </w:p>
                              </w:tc>
                              <w:tc>
                                <w:tcPr>
                                  <w:tcW w:w="1893" w:type="dxa"/>
                                </w:tcPr>
                                <w:p w:rsidR="006C3531" w:rsidRDefault="006C3531" w:rsidP="008158DF">
                                  <w:pPr>
                                    <w:jc w:val="center"/>
                                  </w:pPr>
                                  <w:r>
                                    <w:t>$23,608</w:t>
                                  </w:r>
                                </w:p>
                              </w:tc>
                            </w:tr>
                            <w:tr w:rsidR="006C3531" w:rsidTr="00404AB9">
                              <w:trPr>
                                <w:jc w:val="center"/>
                              </w:trPr>
                              <w:tc>
                                <w:tcPr>
                                  <w:tcW w:w="3311" w:type="dxa"/>
                                </w:tcPr>
                                <w:p w:rsidR="006C3531" w:rsidRDefault="006C3531" w:rsidP="008158DF">
                                  <w:r>
                                    <w:t>High school graduate, no college</w:t>
                                  </w:r>
                                </w:p>
                              </w:tc>
                              <w:tc>
                                <w:tcPr>
                                  <w:tcW w:w="1893" w:type="dxa"/>
                                </w:tcPr>
                                <w:p w:rsidR="006C3531" w:rsidRDefault="006C3531" w:rsidP="008158DF">
                                  <w:pPr>
                                    <w:jc w:val="center"/>
                                  </w:pPr>
                                  <w:r>
                                    <w:t>$32,552</w:t>
                                  </w:r>
                                </w:p>
                              </w:tc>
                            </w:tr>
                            <w:tr w:rsidR="006C3531" w:rsidTr="00404AB9">
                              <w:trPr>
                                <w:jc w:val="center"/>
                              </w:trPr>
                              <w:tc>
                                <w:tcPr>
                                  <w:tcW w:w="3311" w:type="dxa"/>
                                </w:tcPr>
                                <w:p w:rsidR="006C3531" w:rsidRDefault="006C3531" w:rsidP="008158DF">
                                  <w:r>
                                    <w:t>Some college, no degree</w:t>
                                  </w:r>
                                </w:p>
                              </w:tc>
                              <w:tc>
                                <w:tcPr>
                                  <w:tcW w:w="1893" w:type="dxa"/>
                                </w:tcPr>
                                <w:p w:rsidR="006C3531" w:rsidRDefault="006C3531" w:rsidP="008158DF">
                                  <w:pPr>
                                    <w:jc w:val="center"/>
                                  </w:pPr>
                                  <w:r>
                                    <w:t>$36,348</w:t>
                                  </w:r>
                                </w:p>
                              </w:tc>
                            </w:tr>
                            <w:tr w:rsidR="006C3531" w:rsidTr="00404AB9">
                              <w:trPr>
                                <w:jc w:val="center"/>
                              </w:trPr>
                              <w:tc>
                                <w:tcPr>
                                  <w:tcW w:w="3311" w:type="dxa"/>
                                </w:tcPr>
                                <w:p w:rsidR="006C3531" w:rsidRDefault="006C3531" w:rsidP="008158DF">
                                  <w:r>
                                    <w:t>Associate degree</w:t>
                                  </w:r>
                                </w:p>
                              </w:tc>
                              <w:tc>
                                <w:tcPr>
                                  <w:tcW w:w="1893" w:type="dxa"/>
                                </w:tcPr>
                                <w:p w:rsidR="006C3531" w:rsidRDefault="006C3531" w:rsidP="008158DF">
                                  <w:pPr>
                                    <w:jc w:val="center"/>
                                  </w:pPr>
                                  <w:r>
                                    <w:t>$39,572</w:t>
                                  </w:r>
                                </w:p>
                              </w:tc>
                            </w:tr>
                            <w:tr w:rsidR="006C3531" w:rsidTr="00404AB9">
                              <w:trPr>
                                <w:jc w:val="center"/>
                              </w:trPr>
                              <w:tc>
                                <w:tcPr>
                                  <w:tcW w:w="3311" w:type="dxa"/>
                                </w:tcPr>
                                <w:p w:rsidR="006C3531" w:rsidRDefault="006C3531" w:rsidP="008158DF">
                                  <w:r>
                                    <w:t>Bachelor’s degree</w:t>
                                  </w:r>
                                </w:p>
                              </w:tc>
                              <w:tc>
                                <w:tcPr>
                                  <w:tcW w:w="1893" w:type="dxa"/>
                                </w:tcPr>
                                <w:p w:rsidR="006C3531" w:rsidRDefault="006C3531" w:rsidP="008158DF">
                                  <w:pPr>
                                    <w:jc w:val="center"/>
                                  </w:pPr>
                                  <w:r>
                                    <w:t>$53,300</w:t>
                                  </w:r>
                                </w:p>
                              </w:tc>
                            </w:tr>
                            <w:tr w:rsidR="006C3531" w:rsidTr="00404AB9">
                              <w:trPr>
                                <w:jc w:val="center"/>
                              </w:trPr>
                              <w:tc>
                                <w:tcPr>
                                  <w:tcW w:w="3311" w:type="dxa"/>
                                </w:tcPr>
                                <w:p w:rsidR="006C3531" w:rsidRDefault="006C3531" w:rsidP="008158DF">
                                  <w:r>
                                    <w:t>Master’s degree</w:t>
                                  </w:r>
                                </w:p>
                              </w:tc>
                              <w:tc>
                                <w:tcPr>
                                  <w:tcW w:w="1893" w:type="dxa"/>
                                </w:tcPr>
                                <w:p w:rsidR="006C3531" w:rsidRDefault="006C3531" w:rsidP="008158DF">
                                  <w:pPr>
                                    <w:jc w:val="center"/>
                                  </w:pPr>
                                  <w:r>
                                    <w:t>$65,364</w:t>
                                  </w:r>
                                </w:p>
                              </w:tc>
                            </w:tr>
                            <w:tr w:rsidR="006C3531" w:rsidTr="00404AB9">
                              <w:trPr>
                                <w:jc w:val="center"/>
                              </w:trPr>
                              <w:tc>
                                <w:tcPr>
                                  <w:tcW w:w="3311" w:type="dxa"/>
                                </w:tcPr>
                                <w:p w:rsidR="006C3531" w:rsidRDefault="006C3531" w:rsidP="008158DF">
                                  <w:r>
                                    <w:t>Doctoral degree</w:t>
                                  </w:r>
                                </w:p>
                              </w:tc>
                              <w:tc>
                                <w:tcPr>
                                  <w:tcW w:w="1893" w:type="dxa"/>
                                </w:tcPr>
                                <w:p w:rsidR="006C3531" w:rsidRDefault="006C3531" w:rsidP="008158DF">
                                  <w:pPr>
                                    <w:jc w:val="center"/>
                                  </w:pPr>
                                  <w:r>
                                    <w:t>$79,664</w:t>
                                  </w:r>
                                </w:p>
                              </w:tc>
                            </w:tr>
                            <w:tr w:rsidR="006C3531" w:rsidTr="00404AB9">
                              <w:trPr>
                                <w:jc w:val="center"/>
                              </w:trPr>
                              <w:tc>
                                <w:tcPr>
                                  <w:tcW w:w="3311" w:type="dxa"/>
                                </w:tcPr>
                                <w:p w:rsidR="006C3531" w:rsidRDefault="006C3531" w:rsidP="008158DF">
                                  <w:r>
                                    <w:t>Professional degree</w:t>
                                  </w:r>
                                </w:p>
                              </w:tc>
                              <w:tc>
                                <w:tcPr>
                                  <w:tcW w:w="1893" w:type="dxa"/>
                                </w:tcPr>
                                <w:p w:rsidR="006C3531" w:rsidRDefault="006C3531" w:rsidP="008158DF">
                                  <w:pPr>
                                    <w:jc w:val="center"/>
                                  </w:pPr>
                                  <w:r>
                                    <w:t>$79,508</w:t>
                                  </w:r>
                                </w:p>
                              </w:tc>
                            </w:tr>
                          </w:tbl>
                          <w:p w:rsidR="006C3531" w:rsidRDefault="006C3531" w:rsidP="006C3531">
                            <w:pPr>
                              <w:spacing w:after="0" w:line="240" w:lineRule="auto"/>
                            </w:pPr>
                          </w:p>
                          <w:p w:rsidR="006C3531" w:rsidRDefault="006C3531" w:rsidP="006C3531">
                            <w:pPr>
                              <w:spacing w:after="0" w:line="240" w:lineRule="auto"/>
                              <w:rPr>
                                <w:b/>
                              </w:rPr>
                            </w:pPr>
                            <w:r w:rsidRPr="00C238AF">
                              <w:rPr>
                                <w:b/>
                              </w:rPr>
                              <w:t>How college pays off</w:t>
                            </w:r>
                            <w:r>
                              <w:rPr>
                                <w:b/>
                              </w:rPr>
                              <w:t>:</w:t>
                            </w:r>
                          </w:p>
                          <w:p w:rsidR="006C3531" w:rsidRDefault="006C3531" w:rsidP="006C3531">
                            <w:pPr>
                              <w:spacing w:after="0" w:line="240" w:lineRule="auto"/>
                            </w:pPr>
                            <w:r>
                              <w:t>Though money isn’t the only reason to consider a particular career, remember that a job that pays well offers more personal choices.</w:t>
                            </w:r>
                          </w:p>
                          <w:p w:rsidR="006C3531" w:rsidRDefault="006C3531" w:rsidP="006C3531">
                            <w:pPr>
                              <w:spacing w:after="0" w:line="240" w:lineRule="auto"/>
                            </w:pPr>
                          </w:p>
                          <w:p w:rsidR="006C3531" w:rsidRDefault="006C3531" w:rsidP="006C3531">
                            <w:pPr>
                              <w:spacing w:after="0" w:line="240" w:lineRule="auto"/>
                            </w:pPr>
                            <w:r>
                              <w:t>Here are a few real-life examples:</w:t>
                            </w:r>
                          </w:p>
                          <w:p w:rsidR="006C3531" w:rsidRDefault="006C3531" w:rsidP="006C3531">
                            <w:pPr>
                              <w:spacing w:after="0" w:line="240" w:lineRule="auto"/>
                            </w:pPr>
                          </w:p>
                          <w:p w:rsidR="006C3531" w:rsidRPr="00030CE4" w:rsidRDefault="006C3531" w:rsidP="006C3531">
                            <w:pPr>
                              <w:spacing w:after="0" w:line="240" w:lineRule="auto"/>
                              <w:rPr>
                                <w:b/>
                              </w:rPr>
                            </w:pPr>
                            <w:r>
                              <w:tab/>
                            </w:r>
                            <w:r w:rsidRPr="00030CE4">
                              <w:rPr>
                                <w:b/>
                              </w:rPr>
                              <w:t>Buying Groceries</w:t>
                            </w:r>
                          </w:p>
                          <w:p w:rsidR="006C3531" w:rsidRDefault="006C3531" w:rsidP="006C3531">
                            <w:pPr>
                              <w:spacing w:after="0" w:line="240" w:lineRule="auto"/>
                            </w:pPr>
                            <w:r>
                              <w:tab/>
                            </w:r>
                            <w:r>
                              <w:tab/>
                              <w:t>-Terry is a dental assistant (two years of college).  Terry generally will earn enough money to buy groceries for a week after working only one day.</w:t>
                            </w:r>
                          </w:p>
                          <w:p w:rsidR="006C3531" w:rsidRDefault="006C3531" w:rsidP="006C3531">
                            <w:pPr>
                              <w:spacing w:after="0" w:line="240" w:lineRule="auto"/>
                            </w:pPr>
                          </w:p>
                          <w:p w:rsidR="006C3531" w:rsidRDefault="006C3531" w:rsidP="006C3531">
                            <w:pPr>
                              <w:spacing w:after="0" w:line="240" w:lineRule="auto"/>
                            </w:pPr>
                            <w:r>
                              <w:tab/>
                            </w:r>
                            <w:r>
                              <w:tab/>
                              <w:t xml:space="preserve">-Sam is a high school graduate and works as a salesperson in a department store.  To buy the same groceries, it generally takes Sam three </w:t>
                            </w:r>
                            <w:proofErr w:type="spellStart"/>
                            <w:r>
                              <w:t>days</w:t>
                            </w:r>
                            <w:proofErr w:type="spellEnd"/>
                            <w:r>
                              <w:t xml:space="preserve"> pay.</w:t>
                            </w:r>
                          </w:p>
                          <w:p w:rsidR="006C3531" w:rsidRDefault="006C3531" w:rsidP="006C3531">
                            <w:pPr>
                              <w:spacing w:after="0" w:line="240" w:lineRule="auto"/>
                            </w:pPr>
                          </w:p>
                          <w:p w:rsidR="006C3531" w:rsidRPr="00030CE4" w:rsidRDefault="006C3531" w:rsidP="006C3531">
                            <w:pPr>
                              <w:spacing w:after="0" w:line="240" w:lineRule="auto"/>
                              <w:rPr>
                                <w:b/>
                              </w:rPr>
                            </w:pPr>
                            <w:r>
                              <w:tab/>
                            </w:r>
                            <w:r w:rsidRPr="00030CE4">
                              <w:rPr>
                                <w:b/>
                              </w:rPr>
                              <w:t>Buying a TV</w:t>
                            </w:r>
                          </w:p>
                          <w:p w:rsidR="006C3531" w:rsidRDefault="006C3531" w:rsidP="006C3531">
                            <w:pPr>
                              <w:spacing w:after="0" w:line="240" w:lineRule="auto"/>
                            </w:pPr>
                            <w:r>
                              <w:tab/>
                            </w:r>
                            <w:r>
                              <w:tab/>
                              <w:t xml:space="preserve">-Jamie is a college graduate and works as an accountant.  Based on his salary, Jamie could buy a large screen TV using less than two </w:t>
                            </w:r>
                            <w:proofErr w:type="spellStart"/>
                            <w:r>
                              <w:t>weeks</w:t>
                            </w:r>
                            <w:proofErr w:type="spellEnd"/>
                            <w:r>
                              <w:t xml:space="preserve"> pay.</w:t>
                            </w:r>
                          </w:p>
                          <w:p w:rsidR="006C3531" w:rsidRDefault="006C3531" w:rsidP="006C3531">
                            <w:pPr>
                              <w:spacing w:after="0" w:line="240" w:lineRule="auto"/>
                            </w:pPr>
                          </w:p>
                          <w:p w:rsidR="006C3531" w:rsidRDefault="006C3531" w:rsidP="006C3531">
                            <w:pPr>
                              <w:spacing w:after="0" w:line="240" w:lineRule="auto"/>
                            </w:pPr>
                            <w:r>
                              <w:tab/>
                            </w:r>
                            <w:r>
                              <w:tab/>
                              <w:t xml:space="preserve">-Chris never went to college and works as a waiter.  Based on his salary, Chris will have to work five weeks to buy the same TV.  </w:t>
                            </w:r>
                          </w:p>
                          <w:p w:rsidR="006C3531" w:rsidRDefault="006C3531" w:rsidP="006C3531">
                            <w:pPr>
                              <w:spacing w:after="0" w:line="240" w:lineRule="auto"/>
                            </w:pPr>
                          </w:p>
                          <w:p w:rsidR="006C3531" w:rsidRDefault="006C3531" w:rsidP="006C3531">
                            <w:pPr>
                              <w:spacing w:after="0" w:line="240" w:lineRule="auto"/>
                            </w:pPr>
                          </w:p>
                          <w:p w:rsidR="006C3531" w:rsidRDefault="006C3531" w:rsidP="006C3531">
                            <w:pPr>
                              <w:spacing w:after="0" w:line="240" w:lineRule="auto"/>
                            </w:pPr>
                            <w:r>
                              <w:t>Information provided by:  http://Studentaid.ed.gov</w:t>
                            </w:r>
                          </w:p>
                          <w:p w:rsidR="006C3531" w:rsidRPr="00D354BD" w:rsidRDefault="006C3531" w:rsidP="006C3531">
                            <w:pPr>
                              <w:pStyle w:val="Tex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6pt;margin-top:71.2pt;width:281.25pt;height:60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Nmug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" filled="f" stroked="f">
                <v:textbox>
                  <w:txbxContent>
                    <w:p w:rsidR="006C3531" w:rsidRPr="00404AB9" w:rsidRDefault="006C3531" w:rsidP="006C3531">
                      <w:pPr>
                        <w:spacing w:after="0" w:line="240" w:lineRule="auto"/>
                        <w:jc w:val="center"/>
                        <w:rPr>
                          <w:b/>
                          <w:sz w:val="28"/>
                          <w:szCs w:val="28"/>
                        </w:rPr>
                      </w:pPr>
                      <w:r w:rsidRPr="00404AB9">
                        <w:rPr>
                          <w:b/>
                          <w:sz w:val="28"/>
                          <w:szCs w:val="28"/>
                        </w:rPr>
                        <w:t>WHAT CAN A COLLEGE EDUCATION DO FOR ME?</w:t>
                      </w:r>
                    </w:p>
                    <w:p w:rsidR="006C3531" w:rsidRDefault="006C3531" w:rsidP="006C3531">
                      <w:pPr>
                        <w:tabs>
                          <w:tab w:val="left" w:pos="5505"/>
                        </w:tabs>
                        <w:spacing w:after="0" w:line="240" w:lineRule="auto"/>
                      </w:pPr>
                      <w:r>
                        <w:tab/>
                      </w:r>
                    </w:p>
                    <w:p w:rsidR="006C3531" w:rsidRDefault="006C3531" w:rsidP="006C3531">
                      <w:pPr>
                        <w:spacing w:after="0" w:line="240" w:lineRule="auto"/>
                        <w:rPr>
                          <w:b/>
                        </w:rPr>
                      </w:pPr>
                      <w:r w:rsidRPr="00C238AF">
                        <w:rPr>
                          <w:b/>
                        </w:rPr>
                        <w:t>Pay based on level of education</w:t>
                      </w:r>
                      <w:r>
                        <w:rPr>
                          <w:b/>
                        </w:rPr>
                        <w:t>:</w:t>
                      </w:r>
                    </w:p>
                    <w:p w:rsidR="006C3531" w:rsidRPr="00C238AF" w:rsidRDefault="006C3531" w:rsidP="006C3531">
                      <w:pPr>
                        <w:spacing w:after="0" w:line="240" w:lineRule="auto"/>
                        <w:rPr>
                          <w:b/>
                        </w:rPr>
                      </w:pPr>
                    </w:p>
                    <w:tbl>
                      <w:tblPr>
                        <w:tblStyle w:val="TableGrid"/>
                        <w:tblW w:w="0" w:type="auto"/>
                        <w:jc w:val="center"/>
                        <w:tblInd w:w="256" w:type="dxa"/>
                        <w:tblLook w:val="04A0" w:firstRow="1" w:lastRow="0" w:firstColumn="1" w:lastColumn="0" w:noHBand="0" w:noVBand="1"/>
                      </w:tblPr>
                      <w:tblGrid>
                        <w:gridCol w:w="3311"/>
                        <w:gridCol w:w="1893"/>
                      </w:tblGrid>
                      <w:tr w:rsidR="006C3531" w:rsidTr="00404AB9">
                        <w:trPr>
                          <w:jc w:val="center"/>
                        </w:trPr>
                        <w:tc>
                          <w:tcPr>
                            <w:tcW w:w="3311" w:type="dxa"/>
                          </w:tcPr>
                          <w:p w:rsidR="006C3531" w:rsidRPr="00030CE4" w:rsidRDefault="006C3531" w:rsidP="008158DF">
                            <w:pPr>
                              <w:jc w:val="center"/>
                              <w:rPr>
                                <w:b/>
                              </w:rPr>
                            </w:pPr>
                            <w:r w:rsidRPr="00030CE4">
                              <w:rPr>
                                <w:b/>
                              </w:rPr>
                              <w:t>Level of Education Completed</w:t>
                            </w:r>
                          </w:p>
                        </w:tc>
                        <w:tc>
                          <w:tcPr>
                            <w:tcW w:w="1893" w:type="dxa"/>
                          </w:tcPr>
                          <w:p w:rsidR="006C3531" w:rsidRPr="00030CE4" w:rsidRDefault="006C3531" w:rsidP="008158DF">
                            <w:pPr>
                              <w:jc w:val="center"/>
                              <w:rPr>
                                <w:b/>
                              </w:rPr>
                            </w:pPr>
                            <w:r w:rsidRPr="00030CE4">
                              <w:rPr>
                                <w:b/>
                              </w:rPr>
                              <w:t>Median Annual Earnings (U.S. Dollars)</w:t>
                            </w:r>
                          </w:p>
                        </w:tc>
                      </w:tr>
                      <w:tr w:rsidR="006C3531" w:rsidTr="00404AB9">
                        <w:trPr>
                          <w:jc w:val="center"/>
                        </w:trPr>
                        <w:tc>
                          <w:tcPr>
                            <w:tcW w:w="3311" w:type="dxa"/>
                          </w:tcPr>
                          <w:p w:rsidR="006C3531" w:rsidRDefault="006C3531" w:rsidP="008158DF">
                            <w:r>
                              <w:t>Less than a high school diploma</w:t>
                            </w:r>
                          </w:p>
                        </w:tc>
                        <w:tc>
                          <w:tcPr>
                            <w:tcW w:w="1893" w:type="dxa"/>
                          </w:tcPr>
                          <w:p w:rsidR="006C3531" w:rsidRDefault="006C3531" w:rsidP="008158DF">
                            <w:pPr>
                              <w:jc w:val="center"/>
                            </w:pPr>
                            <w:r>
                              <w:t>$23,608</w:t>
                            </w:r>
                          </w:p>
                        </w:tc>
                      </w:tr>
                      <w:tr w:rsidR="006C3531" w:rsidTr="00404AB9">
                        <w:trPr>
                          <w:jc w:val="center"/>
                        </w:trPr>
                        <w:tc>
                          <w:tcPr>
                            <w:tcW w:w="3311" w:type="dxa"/>
                          </w:tcPr>
                          <w:p w:rsidR="006C3531" w:rsidRDefault="006C3531" w:rsidP="008158DF">
                            <w:r>
                              <w:t>High school graduate, no college</w:t>
                            </w:r>
                          </w:p>
                        </w:tc>
                        <w:tc>
                          <w:tcPr>
                            <w:tcW w:w="1893" w:type="dxa"/>
                          </w:tcPr>
                          <w:p w:rsidR="006C3531" w:rsidRDefault="006C3531" w:rsidP="008158DF">
                            <w:pPr>
                              <w:jc w:val="center"/>
                            </w:pPr>
                            <w:r>
                              <w:t>$32,552</w:t>
                            </w:r>
                          </w:p>
                        </w:tc>
                      </w:tr>
                      <w:tr w:rsidR="006C3531" w:rsidTr="00404AB9">
                        <w:trPr>
                          <w:jc w:val="center"/>
                        </w:trPr>
                        <w:tc>
                          <w:tcPr>
                            <w:tcW w:w="3311" w:type="dxa"/>
                          </w:tcPr>
                          <w:p w:rsidR="006C3531" w:rsidRDefault="006C3531" w:rsidP="008158DF">
                            <w:r>
                              <w:t>Some college, no degree</w:t>
                            </w:r>
                          </w:p>
                        </w:tc>
                        <w:tc>
                          <w:tcPr>
                            <w:tcW w:w="1893" w:type="dxa"/>
                          </w:tcPr>
                          <w:p w:rsidR="006C3531" w:rsidRDefault="006C3531" w:rsidP="008158DF">
                            <w:pPr>
                              <w:jc w:val="center"/>
                            </w:pPr>
                            <w:r>
                              <w:t>$36,348</w:t>
                            </w:r>
                          </w:p>
                        </w:tc>
                      </w:tr>
                      <w:tr w:rsidR="006C3531" w:rsidTr="00404AB9">
                        <w:trPr>
                          <w:jc w:val="center"/>
                        </w:trPr>
                        <w:tc>
                          <w:tcPr>
                            <w:tcW w:w="3311" w:type="dxa"/>
                          </w:tcPr>
                          <w:p w:rsidR="006C3531" w:rsidRDefault="006C3531" w:rsidP="008158DF">
                            <w:r>
                              <w:t>Associate degree</w:t>
                            </w:r>
                          </w:p>
                        </w:tc>
                        <w:tc>
                          <w:tcPr>
                            <w:tcW w:w="1893" w:type="dxa"/>
                          </w:tcPr>
                          <w:p w:rsidR="006C3531" w:rsidRDefault="006C3531" w:rsidP="008158DF">
                            <w:pPr>
                              <w:jc w:val="center"/>
                            </w:pPr>
                            <w:r>
                              <w:t>$39,572</w:t>
                            </w:r>
                          </w:p>
                        </w:tc>
                      </w:tr>
                      <w:tr w:rsidR="006C3531" w:rsidTr="00404AB9">
                        <w:trPr>
                          <w:jc w:val="center"/>
                        </w:trPr>
                        <w:tc>
                          <w:tcPr>
                            <w:tcW w:w="3311" w:type="dxa"/>
                          </w:tcPr>
                          <w:p w:rsidR="006C3531" w:rsidRDefault="006C3531" w:rsidP="008158DF">
                            <w:r>
                              <w:t>Bachelor’s degree</w:t>
                            </w:r>
                          </w:p>
                        </w:tc>
                        <w:tc>
                          <w:tcPr>
                            <w:tcW w:w="1893" w:type="dxa"/>
                          </w:tcPr>
                          <w:p w:rsidR="006C3531" w:rsidRDefault="006C3531" w:rsidP="008158DF">
                            <w:pPr>
                              <w:jc w:val="center"/>
                            </w:pPr>
                            <w:r>
                              <w:t>$53,300</w:t>
                            </w:r>
                          </w:p>
                        </w:tc>
                      </w:tr>
                      <w:tr w:rsidR="006C3531" w:rsidTr="00404AB9">
                        <w:trPr>
                          <w:jc w:val="center"/>
                        </w:trPr>
                        <w:tc>
                          <w:tcPr>
                            <w:tcW w:w="3311" w:type="dxa"/>
                          </w:tcPr>
                          <w:p w:rsidR="006C3531" w:rsidRDefault="006C3531" w:rsidP="008158DF">
                            <w:r>
                              <w:t>Master’s degree</w:t>
                            </w:r>
                          </w:p>
                        </w:tc>
                        <w:tc>
                          <w:tcPr>
                            <w:tcW w:w="1893" w:type="dxa"/>
                          </w:tcPr>
                          <w:p w:rsidR="006C3531" w:rsidRDefault="006C3531" w:rsidP="008158DF">
                            <w:pPr>
                              <w:jc w:val="center"/>
                            </w:pPr>
                            <w:r>
                              <w:t>$65,364</w:t>
                            </w:r>
                          </w:p>
                        </w:tc>
                      </w:tr>
                      <w:tr w:rsidR="006C3531" w:rsidTr="00404AB9">
                        <w:trPr>
                          <w:jc w:val="center"/>
                        </w:trPr>
                        <w:tc>
                          <w:tcPr>
                            <w:tcW w:w="3311" w:type="dxa"/>
                          </w:tcPr>
                          <w:p w:rsidR="006C3531" w:rsidRDefault="006C3531" w:rsidP="008158DF">
                            <w:r>
                              <w:t>Doctoral degree</w:t>
                            </w:r>
                          </w:p>
                        </w:tc>
                        <w:tc>
                          <w:tcPr>
                            <w:tcW w:w="1893" w:type="dxa"/>
                          </w:tcPr>
                          <w:p w:rsidR="006C3531" w:rsidRDefault="006C3531" w:rsidP="008158DF">
                            <w:pPr>
                              <w:jc w:val="center"/>
                            </w:pPr>
                            <w:r>
                              <w:t>$79,664</w:t>
                            </w:r>
                          </w:p>
                        </w:tc>
                      </w:tr>
                      <w:tr w:rsidR="006C3531" w:rsidTr="00404AB9">
                        <w:trPr>
                          <w:jc w:val="center"/>
                        </w:trPr>
                        <w:tc>
                          <w:tcPr>
                            <w:tcW w:w="3311" w:type="dxa"/>
                          </w:tcPr>
                          <w:p w:rsidR="006C3531" w:rsidRDefault="006C3531" w:rsidP="008158DF">
                            <w:r>
                              <w:t>Professional degree</w:t>
                            </w:r>
                          </w:p>
                        </w:tc>
                        <w:tc>
                          <w:tcPr>
                            <w:tcW w:w="1893" w:type="dxa"/>
                          </w:tcPr>
                          <w:p w:rsidR="006C3531" w:rsidRDefault="006C3531" w:rsidP="008158DF">
                            <w:pPr>
                              <w:jc w:val="center"/>
                            </w:pPr>
                            <w:r>
                              <w:t>$79,508</w:t>
                            </w:r>
                          </w:p>
                        </w:tc>
                      </w:tr>
                    </w:tbl>
                    <w:p w:rsidR="006C3531" w:rsidRDefault="006C3531" w:rsidP="006C3531">
                      <w:pPr>
                        <w:spacing w:after="0" w:line="240" w:lineRule="auto"/>
                      </w:pPr>
                    </w:p>
                    <w:p w:rsidR="006C3531" w:rsidRDefault="006C3531" w:rsidP="006C3531">
                      <w:pPr>
                        <w:spacing w:after="0" w:line="240" w:lineRule="auto"/>
                        <w:rPr>
                          <w:b/>
                        </w:rPr>
                      </w:pPr>
                      <w:r w:rsidRPr="00C238AF">
                        <w:rPr>
                          <w:b/>
                        </w:rPr>
                        <w:t>How college pays off</w:t>
                      </w:r>
                      <w:r>
                        <w:rPr>
                          <w:b/>
                        </w:rPr>
                        <w:t>:</w:t>
                      </w:r>
                    </w:p>
                    <w:p w:rsidR="006C3531" w:rsidRDefault="006C3531" w:rsidP="006C3531">
                      <w:pPr>
                        <w:spacing w:after="0" w:line="240" w:lineRule="auto"/>
                      </w:pPr>
                      <w:r>
                        <w:t>Though money isn’t the only reason to consider a particular career, remember that a job that pays well offers more personal choices.</w:t>
                      </w:r>
                    </w:p>
                    <w:p w:rsidR="006C3531" w:rsidRDefault="006C3531" w:rsidP="006C3531">
                      <w:pPr>
                        <w:spacing w:after="0" w:line="240" w:lineRule="auto"/>
                      </w:pPr>
                    </w:p>
                    <w:p w:rsidR="006C3531" w:rsidRDefault="006C3531" w:rsidP="006C3531">
                      <w:pPr>
                        <w:spacing w:after="0" w:line="240" w:lineRule="auto"/>
                      </w:pPr>
                      <w:r>
                        <w:t>Here are a few real-life examples:</w:t>
                      </w:r>
                    </w:p>
                    <w:p w:rsidR="006C3531" w:rsidRDefault="006C3531" w:rsidP="006C3531">
                      <w:pPr>
                        <w:spacing w:after="0" w:line="240" w:lineRule="auto"/>
                      </w:pPr>
                    </w:p>
                    <w:p w:rsidR="006C3531" w:rsidRPr="00030CE4" w:rsidRDefault="006C3531" w:rsidP="006C3531">
                      <w:pPr>
                        <w:spacing w:after="0" w:line="240" w:lineRule="auto"/>
                        <w:rPr>
                          <w:b/>
                        </w:rPr>
                      </w:pPr>
                      <w:r>
                        <w:tab/>
                      </w:r>
                      <w:r w:rsidRPr="00030CE4">
                        <w:rPr>
                          <w:b/>
                        </w:rPr>
                        <w:t>Buying Groceries</w:t>
                      </w:r>
                    </w:p>
                    <w:p w:rsidR="006C3531" w:rsidRDefault="006C3531" w:rsidP="006C3531">
                      <w:pPr>
                        <w:spacing w:after="0" w:line="240" w:lineRule="auto"/>
                      </w:pPr>
                      <w:r>
                        <w:tab/>
                      </w:r>
                      <w:r>
                        <w:tab/>
                        <w:t>-Terry is a dental assistant (two years of college).  Terry generally will earn enough money to buy groceries for a week after working only one day.</w:t>
                      </w:r>
                    </w:p>
                    <w:p w:rsidR="006C3531" w:rsidRDefault="006C3531" w:rsidP="006C3531">
                      <w:pPr>
                        <w:spacing w:after="0" w:line="240" w:lineRule="auto"/>
                      </w:pPr>
                    </w:p>
                    <w:p w:rsidR="006C3531" w:rsidRDefault="006C3531" w:rsidP="006C3531">
                      <w:pPr>
                        <w:spacing w:after="0" w:line="240" w:lineRule="auto"/>
                      </w:pPr>
                      <w:r>
                        <w:tab/>
                      </w:r>
                      <w:r>
                        <w:tab/>
                        <w:t xml:space="preserve">-Sam is a high school graduate and works as a salesperson in a department store.  To buy the same groceries, it generally takes Sam three </w:t>
                      </w:r>
                      <w:proofErr w:type="spellStart"/>
                      <w:r>
                        <w:t>days</w:t>
                      </w:r>
                      <w:proofErr w:type="spellEnd"/>
                      <w:r>
                        <w:t xml:space="preserve"> pay.</w:t>
                      </w:r>
                    </w:p>
                    <w:p w:rsidR="006C3531" w:rsidRDefault="006C3531" w:rsidP="006C3531">
                      <w:pPr>
                        <w:spacing w:after="0" w:line="240" w:lineRule="auto"/>
                      </w:pPr>
                    </w:p>
                    <w:p w:rsidR="006C3531" w:rsidRPr="00030CE4" w:rsidRDefault="006C3531" w:rsidP="006C3531">
                      <w:pPr>
                        <w:spacing w:after="0" w:line="240" w:lineRule="auto"/>
                        <w:rPr>
                          <w:b/>
                        </w:rPr>
                      </w:pPr>
                      <w:r>
                        <w:tab/>
                      </w:r>
                      <w:r w:rsidRPr="00030CE4">
                        <w:rPr>
                          <w:b/>
                        </w:rPr>
                        <w:t>Buying a TV</w:t>
                      </w:r>
                    </w:p>
                    <w:p w:rsidR="006C3531" w:rsidRDefault="006C3531" w:rsidP="006C3531">
                      <w:pPr>
                        <w:spacing w:after="0" w:line="240" w:lineRule="auto"/>
                      </w:pPr>
                      <w:r>
                        <w:tab/>
                      </w:r>
                      <w:r>
                        <w:tab/>
                        <w:t xml:space="preserve">-Jamie is a college graduate and works as an accountant.  Based on his salary, Jamie could buy a large screen TV using less than two </w:t>
                      </w:r>
                      <w:proofErr w:type="spellStart"/>
                      <w:r>
                        <w:t>weeks</w:t>
                      </w:r>
                      <w:proofErr w:type="spellEnd"/>
                      <w:r>
                        <w:t xml:space="preserve"> pay.</w:t>
                      </w:r>
                    </w:p>
                    <w:p w:rsidR="006C3531" w:rsidRDefault="006C3531" w:rsidP="006C3531">
                      <w:pPr>
                        <w:spacing w:after="0" w:line="240" w:lineRule="auto"/>
                      </w:pPr>
                    </w:p>
                    <w:p w:rsidR="006C3531" w:rsidRDefault="006C3531" w:rsidP="006C3531">
                      <w:pPr>
                        <w:spacing w:after="0" w:line="240" w:lineRule="auto"/>
                      </w:pPr>
                      <w:r>
                        <w:tab/>
                      </w:r>
                      <w:r>
                        <w:tab/>
                        <w:t xml:space="preserve">-Chris never went to college and works as a waiter.  Based on his salary, Chris will have to work five weeks to buy the same TV.  </w:t>
                      </w:r>
                    </w:p>
                    <w:p w:rsidR="006C3531" w:rsidRDefault="006C3531" w:rsidP="006C3531">
                      <w:pPr>
                        <w:spacing w:after="0" w:line="240" w:lineRule="auto"/>
                      </w:pPr>
                    </w:p>
                    <w:p w:rsidR="006C3531" w:rsidRDefault="006C3531" w:rsidP="006C3531">
                      <w:pPr>
                        <w:spacing w:after="0" w:line="240" w:lineRule="auto"/>
                      </w:pPr>
                    </w:p>
                    <w:p w:rsidR="006C3531" w:rsidRDefault="006C3531" w:rsidP="006C3531">
                      <w:pPr>
                        <w:spacing w:after="0" w:line="240" w:lineRule="auto"/>
                      </w:pPr>
                      <w:r>
                        <w:t>Information provided by:  http://Studentaid.ed.gov</w:t>
                      </w:r>
                    </w:p>
                    <w:p w:rsidR="006C3531" w:rsidRPr="00D354BD" w:rsidRDefault="006C3531" w:rsidP="006C3531">
                      <w:pPr>
                        <w:pStyle w:val="Text"/>
                        <w:rPr>
                          <w:sz w:val="18"/>
                        </w:rPr>
                      </w:pPr>
                    </w:p>
                  </w:txbxContent>
                </v:textbox>
              </v:shape>
            </w:pict>
          </mc:Fallback>
        </mc:AlternateContent>
      </w:r>
      <w:r w:rsidR="009F75FC">
        <w:br w:type="page"/>
      </w:r>
    </w:p>
    <w:p w:rsidR="009F75FC" w:rsidRDefault="00F05901">
      <w:r>
        <w:rPr>
          <w:noProof/>
        </w:rPr>
        <w:lastRenderedPageBreak/>
        <mc:AlternateContent>
          <mc:Choice Requires="wpg">
            <w:drawing>
              <wp:anchor distT="0" distB="0" distL="114300" distR="114300" simplePos="0" relativeHeight="251722752" behindDoc="1" locked="0" layoutInCell="1" allowOverlap="1" wp14:anchorId="0F006E26" wp14:editId="1E8E7030">
                <wp:simplePos x="0" y="0"/>
                <wp:positionH relativeFrom="column">
                  <wp:posOffset>9525</wp:posOffset>
                </wp:positionH>
                <wp:positionV relativeFrom="paragraph">
                  <wp:posOffset>180975</wp:posOffset>
                </wp:positionV>
                <wp:extent cx="7226300" cy="9339580"/>
                <wp:effectExtent l="0" t="0" r="0" b="0"/>
                <wp:wrapTight wrapText="bothSides">
                  <wp:wrapPolygon edited="0">
                    <wp:start x="10990" y="0"/>
                    <wp:lineTo x="10705" y="176"/>
                    <wp:lineTo x="10307" y="573"/>
                    <wp:lineTo x="10250" y="1410"/>
                    <wp:lineTo x="0" y="1674"/>
                    <wp:lineTo x="0" y="20663"/>
                    <wp:lineTo x="228" y="21148"/>
                    <wp:lineTo x="228" y="21500"/>
                    <wp:lineTo x="1537" y="21544"/>
                    <wp:lineTo x="10250" y="21544"/>
                    <wp:lineTo x="11161" y="21544"/>
                    <wp:lineTo x="20328" y="21544"/>
                    <wp:lineTo x="21524" y="21500"/>
                    <wp:lineTo x="21524" y="0"/>
                    <wp:lineTo x="10990" y="0"/>
                  </wp:wrapPolygon>
                </wp:wrapTight>
                <wp:docPr id="311" name="Group 311"/>
                <wp:cNvGraphicFramePr/>
                <a:graphic xmlns:a="http://schemas.openxmlformats.org/drawingml/2006/main">
                  <a:graphicData uri="http://schemas.microsoft.com/office/word/2010/wordprocessingGroup">
                    <wpg:wgp>
                      <wpg:cNvGrpSpPr/>
                      <wpg:grpSpPr>
                        <a:xfrm>
                          <a:off x="0" y="0"/>
                          <a:ext cx="7226300"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200025" y="828675"/>
                            <a:ext cx="3183255"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901" w:rsidRPr="00D354BD" w:rsidRDefault="00F05901" w:rsidP="00F05901">
                              <w:pPr>
                                <w:pStyle w:val="Text"/>
                                <w:rPr>
                                  <w:sz w:val="18"/>
                                </w:rPr>
                              </w:pP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829050" y="142875"/>
                            <a:ext cx="3104515" cy="807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901" w:rsidRDefault="00F05901" w:rsidP="00F05901">
                              <w:pPr>
                                <w:pStyle w:val="TextRightAligned"/>
                                <w:rPr>
                                  <w:b/>
                                  <w:bCs/>
                                </w:rPr>
                              </w:pPr>
                            </w:p>
                          </w:txbxContent>
                        </wps:txbx>
                        <wps:bodyPr rot="0" vert="horz" wrap="square" lIns="91440" tIns="45720" rIns="91440" bIns="45720" anchor="t" anchorCtr="0" upright="1">
                          <a:noAutofit/>
                        </wps:bodyPr>
                      </wps:wsp>
                      <wpg:grpSp>
                        <wpg:cNvPr id="318" name="Group 172"/>
                        <wpg:cNvGrpSpPr>
                          <a:grpSpLocks/>
                        </wpg:cNvGrpSpPr>
                        <wpg:grpSpPr bwMode="auto">
                          <a:xfrm rot="-431312">
                            <a:off x="5276850" y="6991350"/>
                            <a:ext cx="1886585" cy="1447165"/>
                            <a:chOff x="1272" y="8042"/>
                            <a:chExt cx="9360" cy="7896"/>
                          </a:xfrm>
                        </wpg:grpSpPr>
                        <wps:wsp>
                          <wps:cNvPr id="31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 name="Group 174"/>
                          <wpg:cNvGrpSpPr>
                            <a:grpSpLocks/>
                          </wpg:cNvGrpSpPr>
                          <wpg:grpSpPr bwMode="auto">
                            <a:xfrm>
                              <a:off x="1272" y="8042"/>
                              <a:ext cx="9360" cy="7896"/>
                              <a:chOff x="1272" y="8042"/>
                              <a:chExt cx="9360" cy="7896"/>
                            </a:xfrm>
                          </wpg:grpSpPr>
                          <wps:wsp>
                            <wps:cNvPr id="32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2" name="Group 176"/>
                            <wpg:cNvGrpSpPr>
                              <a:grpSpLocks/>
                            </wpg:cNvGrpSpPr>
                            <wpg:grpSpPr bwMode="auto">
                              <a:xfrm>
                                <a:off x="1272" y="8042"/>
                                <a:ext cx="9360" cy="7896"/>
                                <a:chOff x="1272" y="8042"/>
                                <a:chExt cx="9360" cy="7896"/>
                              </a:xfrm>
                            </wpg:grpSpPr>
                            <wps:wsp>
                              <wps:cNvPr id="32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11" o:spid="_x0000_s1056" style="position:absolute;margin-left:.75pt;margin-top:14.25pt;width:569pt;height:735.4pt;z-index:-251593728"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">
                <v:shape id="Freeform 137" o:spid="_x0000_s1057"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58"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59"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60"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_x0000_s1061" type="#_x0000_t202" style="position:absolute;left:2000;top:8286;width:31832;height:7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05901" w:rsidRPr="00D354BD" w:rsidRDefault="00F05901" w:rsidP="00F05901">
                        <w:pPr>
                          <w:pStyle w:val="Text"/>
                          <w:rPr>
                            <w:sz w:val="18"/>
                          </w:rPr>
                        </w:pPr>
                      </w:p>
                    </w:txbxContent>
                  </v:textbox>
                </v:shape>
                <v:shape id="_x0000_s1062" type="#_x0000_t202" style="position:absolute;left:38290;top:1428;width:31045;height:80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05901" w:rsidRDefault="00F05901" w:rsidP="00F05901">
                        <w:pPr>
                          <w:pStyle w:val="TextRightAligned"/>
                          <w:rPr>
                            <w:b/>
                            <w:bCs/>
                          </w:rPr>
                        </w:pPr>
                      </w:p>
                    </w:txbxContent>
                  </v:textbox>
                </v:shape>
                <v:group id="Group 172" o:spid="_x0000_s1063" style="position:absolute;left:52768;top:69913;width:18866;height:14472;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olN6PCAAAA3AAAAA8A&#10;AAAAAAAAAAAAAAAAqgIAAGRycy9kb3ducmV2LnhtbFBLBQYAAAAABAAEAPoAAACZAwAAAAA=&#10;">
                  <v:shape id="Freeform 173" o:spid="_x0000_s1064"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XcUA&#10;AADcAAAADwAAAGRycy9kb3ducmV2LnhtbESP0WoCMRRE3wv9h3ALfatZFcVujSJCq9UnbT/gsrnu&#10;bru5WZPUjf16Iwg+DjNzhpnOo2nEiZyvLSvo9zIQxIXVNZcKvr/eXyYgfEDW2FgmBWfyMJ89Pkwx&#10;17bjHZ32oRQJwj5HBVUIbS6lLyoy6Hu2JU7ewTqDIUlXSu2wS3DTyEGWjaXBmtNChS0tKyp+939G&#10;wW4cP1zcDuzos+1+jof/VbNZDpV6foqLNxCBYriHb+21VjDsv8L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iZdxQAAANw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65"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5" o:spid="_x0000_s1066"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RKsQA&#10;AADcAAAADwAAAGRycy9kb3ducmV2LnhtbESPT4vCMBTE7wt+h/AEb5rWfyxdo6jgbk+C1cvens3b&#10;tti8lCZq/fZGEPY4zMxvmMWqM7W4UesqywriUQSCOLe64kLB6bgbfoJwHlljbZkUPMjBatn7WGCi&#10;7Z0PdMt8IQKEXYIKSu+bREqXl2TQjWxDHLw/2xr0QbaF1C3eA9zUchxFc2mw4rBQYkPbkvJLdjUK&#10;jvp7N1tntI8bTmfnzU/6e35MlRr0u/UXCE+d/w+/26lWMBn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kSrEAAAA3A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67"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77" o:spid="_x0000_s1068"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yMcA&#10;AADcAAAADwAAAGRycy9kb3ducmV2LnhtbESPQWvCQBSE74L/YXlCL1I3RhRJXUWUQpODoLa0x0f2&#10;mQSzb0N2m6T99d1CocdhZr5hNrvB1KKj1lWWFcxnEQji3OqKCwWv1+fHNQjnkTXWlknBFznYbcej&#10;DSba9nym7uILESDsElRQet8kUrq8JINuZhvi4N1sa9AH2RZSt9gHuKllHEUrabDisFBiQ4eS8vvl&#10;0yh4p7csdefv5fx4/IjX3SlLp1Gm1MNk2D+B8DT4//Bf+0UrWMQL+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gsjHAAAA3AAAAA8AAAAAAAAAAAAAAAAAmAIAAGRy&#10;cy9kb3ducmV2LnhtbFBLBQYAAAAABAAEAPUAAACM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69"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aVMUA&#10;AADcAAAADwAAAGRycy9kb3ducmV2LnhtbESPQWvCQBSE7wX/w/KEXqRuGotIdA1akPbUogn0+sg+&#10;s8Hs25BdNfrru4WCx2FmvmFW+WBbcaHeN44VvE4TEMSV0w3XCspi97IA4QOyxtYxKbiRh3w9elph&#10;pt2V93Q5hFpECPsMFZgQukxKXxmy6KeuI47e0fUWQ5R9LXWP1wi3rUyTZC4tNhwXDHb0bqg6Hc5W&#10;wWR+r76D/tp9dPI8mf3UpjiWW6Wex8NmCSLQEB7h//anVjBL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pUxQAAANw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70"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4cQA&#10;AADcAAAADwAAAGRycy9kb3ducmV2LnhtbESPQWvCQBSE74L/YXlCb7rRUinRTRDbQi8WtB7i7ZF9&#10;ZoPZtyG7TeK/7xYKHoeZ+YbZ5qNtRE+drx0rWC4SEMSl0zVXCs7fH/NXED4ga2wck4I7eciz6WSL&#10;qXYDH6k/hUpECPsUFZgQ2lRKXxqy6BeuJY7e1XUWQ5RdJXWHQ4TbRq6SZC0t1hwXDLa0N1TeTj9W&#10;QXF/PxyKmsrw1iJ9XUzRD2un1NNs3G1ABBrDI/zf/tQKnl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MuHEAAAA3A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71"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jscA&#10;AADcAAAADwAAAGRycy9kb3ducmV2LnhtbESPT2vCQBTE70K/w/IK3uqmqdiQuorY+gekh2oFj4/s&#10;axKafZtm1yR+e1coeBxm5jfMdN6bSrTUuNKygudRBII4s7rkXMH3YfWUgHAeWWNlmRRcyMF89jCY&#10;Yqptx1/U7n0uAoRdigoK7+tUSpcVZNCNbE0cvB/bGPRBNrnUDXYBbioZR9FEGiw5LBRY07Kg7Hd/&#10;NgqSP73G9/ZjW2924/Xh9HncvLYrpYaP/eINhKfe38P/7a1W8BJ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E47HAAAA3AAAAA8AAAAAAAAAAAAAAAAAmAIAAGRy&#10;cy9kb3ducmV2LnhtbFBLBQYAAAAABAAEAPUAAACM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72"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UA&#10;AADcAAAADwAAAGRycy9kb3ducmV2LnhtbESPQWsCMRSE7wX/Q3iCt5pVqcrWKCJYxINQXYTeHpvX&#10;zdLNy5Kk6/rvTUHocZiZb5jVpreN6MiH2rGCyTgDQVw6XXOloLjsX5cgQkTW2DgmBXcKsFkPXlaY&#10;a3fjT+rOsRIJwiFHBSbGNpcylIYshrFriZP37bzFmKSvpPZ4S3DbyGmWzaXFmtOCwZZ2hsqf869V&#10;sF0W5mN+OtbZ8V50bvdl/eXtqtRo2G/fQUTq43/42T5oBbPpAv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XkyxQAAANwAAAAPAAAAAAAAAAAAAAAAAJgCAABkcnMv&#10;ZG93bnJldi54bWxQSwUGAAAAAAQABAD1AAAAig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73"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48IA&#10;AADcAAAADwAAAGRycy9kb3ducmV2LnhtbERPPWvDMBDdC/kP4gJZSiI3hRKcKMYpNO1WajtDtsO6&#10;yCbWyViq7f77aih0fLzvQzbbTow0+NaxgqdNAoK4drplo6Aq39Y7ED4ga+wck4If8pAdFw8HTLWb&#10;+IvGIhgRQ9inqKAJoU+l9HVDFv3G9cSRu7nBYohwMFIPOMVw28ltkrxIiy3HhgZ7em2ovhffVsE4&#10;te9lcao+zdlQ4Px6eUyKi1Kr5ZzvQQSaw7/4z/2hFTxv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MTjwgAAANwAAAAPAAAAAAAAAAAAAAAAAJgCAABkcnMvZG93&#10;bnJldi54bWxQSwUGAAAAAAQABAD1AAAAhw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10:wrap type="tight"/>
              </v:group>
            </w:pict>
          </mc:Fallback>
        </mc:AlternateContent>
      </w:r>
    </w:p>
    <w:p w:rsidR="009F75FC" w:rsidRDefault="006C3531">
      <w:r w:rsidRPr="006C3531">
        <w:rPr>
          <w:noProof/>
        </w:rPr>
        <mc:AlternateContent>
          <mc:Choice Requires="wps">
            <w:drawing>
              <wp:anchor distT="0" distB="0" distL="114300" distR="114300" simplePos="0" relativeHeight="251727872" behindDoc="0" locked="0" layoutInCell="1" allowOverlap="1" wp14:anchorId="787D3340" wp14:editId="7624250B">
                <wp:simplePos x="0" y="0"/>
                <wp:positionH relativeFrom="column">
                  <wp:posOffset>3838575</wp:posOffset>
                </wp:positionH>
                <wp:positionV relativeFrom="paragraph">
                  <wp:posOffset>114935</wp:posOffset>
                </wp:positionV>
                <wp:extent cx="3370580" cy="7865745"/>
                <wp:effectExtent l="0" t="0" r="0" b="1905"/>
                <wp:wrapNone/>
                <wp:docPr id="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786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31" w:rsidRPr="005965EF" w:rsidRDefault="006C3531" w:rsidP="006C3531">
                            <w:pPr>
                              <w:spacing w:after="0" w:line="240" w:lineRule="auto"/>
                              <w:jc w:val="center"/>
                              <w:rPr>
                                <w:b/>
                              </w:rPr>
                            </w:pPr>
                            <w:r w:rsidRPr="005965EF">
                              <w:rPr>
                                <w:b/>
                              </w:rPr>
                              <w:t>Coping with disappointments</w:t>
                            </w:r>
                            <w:r>
                              <w:rPr>
                                <w:b/>
                              </w:rPr>
                              <w:br/>
                            </w:r>
                          </w:p>
                          <w:p w:rsidR="006C3531" w:rsidRPr="006C3531" w:rsidRDefault="006C3531" w:rsidP="006C3531">
                            <w:pPr>
                              <w:spacing w:after="0" w:line="240" w:lineRule="auto"/>
                            </w:pPr>
                            <w:r w:rsidRPr="006C3531">
                              <w:t xml:space="preserve">At some point in your student’s life they will face a major disappointment, or what feels like a major disappointment to them.  Maybe they didn’t make the team they tried out for.  Perhaps their grades were not what they expected.  As a parent </w:t>
                            </w:r>
                            <w:proofErr w:type="gramStart"/>
                            <w:r w:rsidRPr="006C3531">
                              <w:t>myself</w:t>
                            </w:r>
                            <w:proofErr w:type="gramEnd"/>
                            <w:r w:rsidRPr="006C3531">
                              <w:t xml:space="preserve">, the first thing I want to do is to reassure my child that everything will be ok.  I try to take on their hurt and make them feel better.   I say things like “You’ll make the team next time,” or “One low test grade doesn’t mean you are a failure.”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But, there is a better way to approach the situation.  You can help your child to assess the issue and see how they could improve the situation and to realize that more opportunities will come along.  Ask them questions like “What could you have done differently?” or “What did you learn from this experience?”</w:t>
                            </w:r>
                          </w:p>
                          <w:p w:rsidR="006C3531" w:rsidRPr="006C3531" w:rsidRDefault="006C3531" w:rsidP="006C3531">
                            <w:pPr>
                              <w:spacing w:after="0" w:line="240" w:lineRule="auto"/>
                            </w:pPr>
                          </w:p>
                          <w:p w:rsidR="006C3531" w:rsidRPr="006C3531" w:rsidRDefault="006C3531" w:rsidP="006C3531">
                            <w:pPr>
                              <w:spacing w:after="0" w:line="240" w:lineRule="auto"/>
                            </w:pPr>
                            <w:r w:rsidRPr="006C3531">
                              <w:t xml:space="preserve">By following the second scenario, you can better help your child learn how to handle disappointments now.  Most likely this is not the last time they will face an outcome that they did not want nor expect.  Help them diffuse their anger and redirect it into a positive experience.  Maybe they need to study a subject more or ask for help.  Maybe they need to practice their instrument longer each day or switch to something they are better at playing.  Perhaps you can help them recite their lines for a play or you can help them “throw the ball around.”  </w:t>
                            </w:r>
                          </w:p>
                          <w:p w:rsidR="006C3531" w:rsidRPr="006C3531" w:rsidRDefault="006C3531" w:rsidP="006C3531">
                            <w:pPr>
                              <w:spacing w:after="0" w:line="240" w:lineRule="auto"/>
                            </w:pPr>
                          </w:p>
                          <w:p w:rsidR="006C3531" w:rsidRPr="006C3531" w:rsidRDefault="006C3531" w:rsidP="006C3531">
                            <w:pPr>
                              <w:spacing w:after="0" w:line="240" w:lineRule="auto"/>
                            </w:pPr>
                            <w:r w:rsidRPr="006C3531">
                              <w:t>If they learn appropriate coping skills now, they will be better prepared for when things don’t go the way they planned as adults.  If that first job interview doesn’t work out, they should learn from it and improve their chances for the next time.  Maybe a better job is right around the corner.  Remember, they’re still learning from your actions as well as your words.  Helping your child with these skills might also remind you how important these same skills are in your life as well.</w:t>
                            </w:r>
                          </w:p>
                          <w:p w:rsidR="006C3531" w:rsidRPr="005965EF" w:rsidRDefault="006C3531" w:rsidP="006C3531">
                            <w:pPr>
                              <w:rPr>
                                <w:rStyle w:val="SectionLabelRightAlignedChar"/>
                                <w:sz w:val="20"/>
                              </w:rPr>
                            </w:pPr>
                          </w:p>
                          <w:p w:rsidR="006C3531" w:rsidRPr="005965EF" w:rsidRDefault="006C3531" w:rsidP="006C3531">
                            <w:pPr>
                              <w:rPr>
                                <w:rStyle w:val="SectionLabelRightAlignedChar"/>
                                <w:sz w:val="20"/>
                              </w:rPr>
                            </w:pPr>
                          </w:p>
                          <w:p w:rsidR="006C3531" w:rsidRPr="005965EF" w:rsidRDefault="006C3531" w:rsidP="006C3531">
                            <w:pPr>
                              <w:rPr>
                                <w:rStyle w:val="SectionLabelRightAlignedCha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02.25pt;margin-top:9.05pt;width:265.4pt;height:61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JTuw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" filled="f" stroked="f">
                <v:textbox>
                  <w:txbxContent>
                    <w:p w:rsidR="006C3531" w:rsidRPr="005965EF" w:rsidRDefault="006C3531" w:rsidP="006C3531">
                      <w:pPr>
                        <w:spacing w:after="0" w:line="240" w:lineRule="auto"/>
                        <w:jc w:val="center"/>
                        <w:rPr>
                          <w:b/>
                        </w:rPr>
                      </w:pPr>
                      <w:r w:rsidRPr="005965EF">
                        <w:rPr>
                          <w:b/>
                        </w:rPr>
                        <w:t>Coping with disappointments</w:t>
                      </w:r>
                      <w:r>
                        <w:rPr>
                          <w:b/>
                        </w:rPr>
                        <w:br/>
                      </w:r>
                    </w:p>
                    <w:p w:rsidR="006C3531" w:rsidRPr="006C3531" w:rsidRDefault="006C3531" w:rsidP="006C3531">
                      <w:pPr>
                        <w:spacing w:after="0" w:line="240" w:lineRule="auto"/>
                      </w:pPr>
                      <w:r w:rsidRPr="006C3531">
                        <w:t xml:space="preserve">At some point in your student’s life they will face a major disappointment, or what feels like a major disappointment to them.  Maybe they didn’t make the team they tried out for.  Perhaps their grades were not what they expected.  As a parent </w:t>
                      </w:r>
                      <w:proofErr w:type="gramStart"/>
                      <w:r w:rsidRPr="006C3531">
                        <w:t>myself</w:t>
                      </w:r>
                      <w:proofErr w:type="gramEnd"/>
                      <w:r w:rsidRPr="006C3531">
                        <w:t xml:space="preserve">, the first thing I want to do is to reassure my child that everything will be ok.  I try to take on their hurt and make them feel better.   I say things like “You’ll make the team next time,” or “One low test grade doesn’t mean you are a failure.”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But, there is a better way to approach the situation.  You can help your child to assess the issue and see how they could improve the situation and to realize that more opportunities will come along.  Ask them questions like “What could you have done differently?” or “What did you learn from this experience?”</w:t>
                      </w:r>
                    </w:p>
                    <w:p w:rsidR="006C3531" w:rsidRPr="006C3531" w:rsidRDefault="006C3531" w:rsidP="006C3531">
                      <w:pPr>
                        <w:spacing w:after="0" w:line="240" w:lineRule="auto"/>
                      </w:pPr>
                    </w:p>
                    <w:p w:rsidR="006C3531" w:rsidRPr="006C3531" w:rsidRDefault="006C3531" w:rsidP="006C3531">
                      <w:pPr>
                        <w:spacing w:after="0" w:line="240" w:lineRule="auto"/>
                      </w:pPr>
                      <w:r w:rsidRPr="006C3531">
                        <w:t xml:space="preserve">By following the second scenario, you can better help your child learn how to handle disappointments now.  Most likely this is not the last time they will face an outcome that they did not want nor expect.  Help them diffuse their anger and redirect it into a positive experience.  Maybe they need to study a subject more or ask for help.  Maybe they need to practice their instrument longer each day or switch to something they are better at playing.  Perhaps you can help them recite their lines for a play or you can help them “throw the ball around.”  </w:t>
                      </w:r>
                    </w:p>
                    <w:p w:rsidR="006C3531" w:rsidRPr="006C3531" w:rsidRDefault="006C3531" w:rsidP="006C3531">
                      <w:pPr>
                        <w:spacing w:after="0" w:line="240" w:lineRule="auto"/>
                      </w:pPr>
                    </w:p>
                    <w:p w:rsidR="006C3531" w:rsidRPr="006C3531" w:rsidRDefault="006C3531" w:rsidP="006C3531">
                      <w:pPr>
                        <w:spacing w:after="0" w:line="240" w:lineRule="auto"/>
                      </w:pPr>
                      <w:r w:rsidRPr="006C3531">
                        <w:t>If they learn appropriate coping skills now, they will be better prepared for when things don’t go the way they planned as adults.  If that first job interview doesn’t work out, they should learn from it and improve their chances for the next time.  Maybe a better job is right around the corner.  Remember, they’re still learning from your actions as well as your words.  Helping your child with these skills might also remind you how important these same skills are in your life as well.</w:t>
                      </w:r>
                    </w:p>
                    <w:p w:rsidR="006C3531" w:rsidRPr="005965EF" w:rsidRDefault="006C3531" w:rsidP="006C3531">
                      <w:pPr>
                        <w:rPr>
                          <w:rStyle w:val="SectionLabelRightAlignedChar"/>
                          <w:sz w:val="20"/>
                        </w:rPr>
                      </w:pPr>
                    </w:p>
                    <w:p w:rsidR="006C3531" w:rsidRPr="005965EF" w:rsidRDefault="006C3531" w:rsidP="006C3531">
                      <w:pPr>
                        <w:rPr>
                          <w:rStyle w:val="SectionLabelRightAlignedChar"/>
                          <w:sz w:val="20"/>
                        </w:rPr>
                      </w:pPr>
                    </w:p>
                    <w:p w:rsidR="006C3531" w:rsidRPr="005965EF" w:rsidRDefault="006C3531" w:rsidP="006C3531">
                      <w:pPr>
                        <w:rPr>
                          <w:rStyle w:val="SectionLabelRightAlignedChar"/>
                          <w:sz w:val="20"/>
                        </w:rPr>
                      </w:pPr>
                    </w:p>
                  </w:txbxContent>
                </v:textbox>
              </v:shape>
            </w:pict>
          </mc:Fallback>
        </mc:AlternateContent>
      </w:r>
      <w:r w:rsidRPr="006C3531">
        <w:rPr>
          <w:noProof/>
        </w:rPr>
        <mc:AlternateContent>
          <mc:Choice Requires="wps">
            <w:drawing>
              <wp:anchor distT="0" distB="0" distL="114300" distR="114300" simplePos="0" relativeHeight="251728896" behindDoc="0" locked="0" layoutInCell="1" allowOverlap="1" wp14:anchorId="4E715714" wp14:editId="6D267C58">
                <wp:simplePos x="0" y="0"/>
                <wp:positionH relativeFrom="column">
                  <wp:posOffset>28575</wp:posOffset>
                </wp:positionH>
                <wp:positionV relativeFrom="paragraph">
                  <wp:posOffset>1257935</wp:posOffset>
                </wp:positionV>
                <wp:extent cx="3366135" cy="8079740"/>
                <wp:effectExtent l="0" t="0" r="5715" b="1651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807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31" w:rsidRDefault="006C3531" w:rsidP="006C3531">
                            <w:pPr>
                              <w:spacing w:after="0" w:line="240" w:lineRule="auto"/>
                              <w:jc w:val="center"/>
                              <w:rPr>
                                <w:b/>
                                <w:sz w:val="24"/>
                                <w:szCs w:val="24"/>
                              </w:rPr>
                            </w:pPr>
                            <w:r w:rsidRPr="0074434C">
                              <w:rPr>
                                <w:b/>
                                <w:sz w:val="24"/>
                                <w:szCs w:val="24"/>
                              </w:rPr>
                              <w:t>A few practical tips, now that your child is driving:</w:t>
                            </w:r>
                          </w:p>
                          <w:p w:rsidR="006C3531" w:rsidRPr="0074434C" w:rsidRDefault="006C3531" w:rsidP="006C3531">
                            <w:pPr>
                              <w:spacing w:after="0" w:line="240" w:lineRule="auto"/>
                              <w:rPr>
                                <w:b/>
                                <w:sz w:val="24"/>
                                <w:szCs w:val="24"/>
                              </w:rPr>
                            </w:pPr>
                          </w:p>
                          <w:p w:rsidR="006C3531" w:rsidRPr="006C3531" w:rsidRDefault="006C3531" w:rsidP="006C3531">
                            <w:pPr>
                              <w:spacing w:after="0" w:line="240" w:lineRule="auto"/>
                            </w:pPr>
                            <w:r w:rsidRPr="006C3531">
                              <w:t xml:space="preserve">They (and you) have survived driver’s </w:t>
                            </w:r>
                            <w:proofErr w:type="gramStart"/>
                            <w:r w:rsidRPr="006C3531">
                              <w:t>ed</w:t>
                            </w:r>
                            <w:proofErr w:type="gramEnd"/>
                            <w:r w:rsidRPr="006C3531">
                              <w:t xml:space="preserve">.  Now they are on the road.  Here are a few things to make sure your child knows about as they take to the streets.  </w:t>
                            </w:r>
                          </w:p>
                          <w:p w:rsidR="006C3531" w:rsidRPr="006C3531" w:rsidRDefault="006C3531" w:rsidP="006C3531">
                            <w:pPr>
                              <w:pStyle w:val="ListParagraph"/>
                              <w:numPr>
                                <w:ilvl w:val="0"/>
                                <w:numId w:val="3"/>
                              </w:numPr>
                              <w:spacing w:after="0" w:line="240" w:lineRule="auto"/>
                              <w:ind w:left="1080"/>
                            </w:pPr>
                            <w:r w:rsidRPr="006C3531">
                              <w:t>How to change a flat tire.</w:t>
                            </w:r>
                          </w:p>
                          <w:p w:rsidR="006C3531" w:rsidRPr="006C3531" w:rsidRDefault="006C3531" w:rsidP="006C3531">
                            <w:pPr>
                              <w:pStyle w:val="ListParagraph"/>
                              <w:numPr>
                                <w:ilvl w:val="0"/>
                                <w:numId w:val="3"/>
                              </w:numPr>
                              <w:spacing w:after="0" w:line="240" w:lineRule="auto"/>
                              <w:ind w:left="1080"/>
                            </w:pPr>
                            <w:r w:rsidRPr="006C3531">
                              <w:t>How to check the oil.</w:t>
                            </w:r>
                          </w:p>
                          <w:p w:rsidR="006C3531" w:rsidRPr="006C3531" w:rsidRDefault="006C3531" w:rsidP="006C3531">
                            <w:pPr>
                              <w:pStyle w:val="ListParagraph"/>
                              <w:numPr>
                                <w:ilvl w:val="0"/>
                                <w:numId w:val="3"/>
                              </w:numPr>
                              <w:spacing w:after="0" w:line="240" w:lineRule="auto"/>
                              <w:ind w:left="1080"/>
                            </w:pPr>
                            <w:r w:rsidRPr="006C3531">
                              <w:t>How to jump-start the car.</w:t>
                            </w:r>
                          </w:p>
                          <w:p w:rsidR="006C3531" w:rsidRPr="006C3531" w:rsidRDefault="006C3531" w:rsidP="006C3531">
                            <w:pPr>
                              <w:pStyle w:val="ListParagraph"/>
                              <w:numPr>
                                <w:ilvl w:val="0"/>
                                <w:numId w:val="3"/>
                              </w:numPr>
                              <w:spacing w:after="0" w:line="240" w:lineRule="auto"/>
                              <w:ind w:left="1080"/>
                            </w:pPr>
                            <w:r w:rsidRPr="006C3531">
                              <w:t>How to check the tire pressure.</w:t>
                            </w:r>
                          </w:p>
                          <w:p w:rsidR="006C3531" w:rsidRPr="006C3531" w:rsidRDefault="006C3531" w:rsidP="006C3531">
                            <w:pPr>
                              <w:pStyle w:val="ListParagraph"/>
                              <w:numPr>
                                <w:ilvl w:val="0"/>
                                <w:numId w:val="3"/>
                              </w:numPr>
                              <w:spacing w:after="0" w:line="240" w:lineRule="auto"/>
                              <w:ind w:left="1080"/>
                            </w:pPr>
                            <w:r w:rsidRPr="006C3531">
                              <w:t>How to get unstuck.</w:t>
                            </w:r>
                          </w:p>
                          <w:p w:rsidR="006C3531" w:rsidRPr="006C3531" w:rsidRDefault="006C3531" w:rsidP="006C3531">
                            <w:pPr>
                              <w:pStyle w:val="ListParagraph"/>
                              <w:spacing w:after="0" w:line="240" w:lineRule="auto"/>
                              <w:ind w:left="1440"/>
                            </w:pPr>
                          </w:p>
                          <w:p w:rsidR="006C3531" w:rsidRPr="006C3531" w:rsidRDefault="006C3531" w:rsidP="006C3531">
                            <w:pPr>
                              <w:spacing w:after="0" w:line="240" w:lineRule="auto"/>
                            </w:pPr>
                            <w:r w:rsidRPr="006C3531">
                              <w:t>If you don’t know how to do this yourself, or want more information, check out this website:</w:t>
                            </w:r>
                          </w:p>
                          <w:p w:rsidR="006C3531" w:rsidRPr="006C3531" w:rsidRDefault="005758AE" w:rsidP="006C3531">
                            <w:pPr>
                              <w:spacing w:after="0" w:line="240" w:lineRule="auto"/>
                            </w:pPr>
                            <w:hyperlink r:id="rId19" w:history="1">
                              <w:r w:rsidR="006C3531" w:rsidRPr="006C3531">
                                <w:rPr>
                                  <w:rStyle w:val="Hyperlink"/>
                                </w:rPr>
                                <w:t>www.caranddriver.com/features/drivers-education-the-6-things-every-driver-should-know</w:t>
                              </w:r>
                            </w:hyperlink>
                            <w:r w:rsidR="006C3531" w:rsidRPr="006C3531">
                              <w:t xml:space="preserv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Other things that are useful to know are:</w:t>
                            </w:r>
                          </w:p>
                          <w:p w:rsidR="006C3531" w:rsidRPr="006C3531" w:rsidRDefault="006C3531" w:rsidP="006C3531">
                            <w:pPr>
                              <w:pStyle w:val="ListParagraph"/>
                              <w:numPr>
                                <w:ilvl w:val="0"/>
                                <w:numId w:val="4"/>
                              </w:numPr>
                              <w:spacing w:after="0" w:line="240" w:lineRule="auto"/>
                              <w:ind w:left="1080"/>
                            </w:pPr>
                            <w:r w:rsidRPr="006C3531">
                              <w:t>What to do if they run out of gas.</w:t>
                            </w:r>
                          </w:p>
                          <w:p w:rsidR="006C3531" w:rsidRPr="006C3531" w:rsidRDefault="006C3531" w:rsidP="006C3531">
                            <w:pPr>
                              <w:pStyle w:val="ListParagraph"/>
                              <w:numPr>
                                <w:ilvl w:val="0"/>
                                <w:numId w:val="4"/>
                              </w:numPr>
                              <w:spacing w:after="0" w:line="240" w:lineRule="auto"/>
                              <w:ind w:left="1080"/>
                            </w:pPr>
                            <w:r w:rsidRPr="006C3531">
                              <w:t xml:space="preserve">What to do if they are involved in a </w:t>
                            </w:r>
                          </w:p>
                          <w:p w:rsidR="006C3531" w:rsidRPr="006C3531" w:rsidRDefault="006C3531" w:rsidP="006C3531">
                            <w:pPr>
                              <w:pStyle w:val="ListParagraph"/>
                              <w:numPr>
                                <w:ilvl w:val="0"/>
                                <w:numId w:val="4"/>
                              </w:numPr>
                              <w:spacing w:after="0" w:line="240" w:lineRule="auto"/>
                              <w:ind w:left="1080"/>
                            </w:pPr>
                            <w:proofErr w:type="gramStart"/>
                            <w:r w:rsidRPr="006C3531">
                              <w:t>fender-bender</w:t>
                            </w:r>
                            <w:proofErr w:type="gramEnd"/>
                            <w:r w:rsidRPr="006C3531">
                              <w:t>.</w:t>
                            </w:r>
                          </w:p>
                          <w:p w:rsidR="006C3531" w:rsidRPr="006C3531" w:rsidRDefault="006C3531" w:rsidP="006C3531">
                            <w:pPr>
                              <w:pStyle w:val="ListParagraph"/>
                              <w:numPr>
                                <w:ilvl w:val="0"/>
                                <w:numId w:val="4"/>
                              </w:numPr>
                              <w:spacing w:after="0" w:line="240" w:lineRule="auto"/>
                              <w:ind w:left="1080"/>
                            </w:pPr>
                            <w:r w:rsidRPr="006C3531">
                              <w:t>How to be polite to a police officer, if you are pulled over.</w:t>
                            </w:r>
                          </w:p>
                          <w:p w:rsidR="006C3531" w:rsidRPr="006C3531" w:rsidRDefault="006C3531" w:rsidP="006C3531">
                            <w:pPr>
                              <w:pStyle w:val="ListParagraph"/>
                              <w:spacing w:after="0" w:line="240" w:lineRule="auto"/>
                              <w:ind w:left="1080"/>
                            </w:pPr>
                          </w:p>
                          <w:p w:rsidR="006C3531" w:rsidRPr="006C3531" w:rsidRDefault="006C3531" w:rsidP="006C3531">
                            <w:pPr>
                              <w:spacing w:after="0" w:line="240" w:lineRule="auto"/>
                            </w:pPr>
                            <w:r w:rsidRPr="006C3531">
                              <w:t>For more information go to:</w:t>
                            </w:r>
                          </w:p>
                          <w:p w:rsidR="006C3531" w:rsidRPr="006C3531" w:rsidRDefault="005758AE" w:rsidP="006C3531">
                            <w:pPr>
                              <w:spacing w:after="0" w:line="240" w:lineRule="auto"/>
                            </w:pPr>
                            <w:hyperlink r:id="rId20" w:history="1">
                              <w:r w:rsidR="006C3531" w:rsidRPr="006C3531">
                                <w:rPr>
                                  <w:rStyle w:val="Hyperlink"/>
                                </w:rPr>
                                <w:t>www.editorial.autos.msn.com/listarticle.aspx?cp-documentid=1124769&amp;page=0</w:t>
                              </w:r>
                            </w:hyperlink>
                            <w:r w:rsidR="006C3531" w:rsidRPr="006C3531">
                              <w:t xml:space="preserv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Additional things you might want to talk to your new driver about include:</w:t>
                            </w:r>
                          </w:p>
                          <w:p w:rsidR="006C3531" w:rsidRPr="006C3531" w:rsidRDefault="006C3531" w:rsidP="006C3531">
                            <w:pPr>
                              <w:pStyle w:val="ListParagraph"/>
                              <w:numPr>
                                <w:ilvl w:val="0"/>
                                <w:numId w:val="3"/>
                              </w:numPr>
                              <w:spacing w:after="0" w:line="240" w:lineRule="auto"/>
                              <w:ind w:left="1080"/>
                            </w:pPr>
                            <w:r w:rsidRPr="006C3531">
                              <w:t>What to do when the check engine light comes on.</w:t>
                            </w:r>
                          </w:p>
                          <w:p w:rsidR="006C3531" w:rsidRPr="006C3531" w:rsidRDefault="006C3531" w:rsidP="006C3531">
                            <w:pPr>
                              <w:pStyle w:val="ListParagraph"/>
                              <w:numPr>
                                <w:ilvl w:val="0"/>
                                <w:numId w:val="3"/>
                              </w:numPr>
                              <w:spacing w:after="0" w:line="240" w:lineRule="auto"/>
                              <w:ind w:left="1080"/>
                            </w:pPr>
                            <w:r w:rsidRPr="006C3531">
                              <w:t>How to deal with a friend who is about to drive under the influence.</w:t>
                            </w:r>
                          </w:p>
                          <w:p w:rsidR="006C3531" w:rsidRPr="006C3531" w:rsidRDefault="006C3531" w:rsidP="006C3531">
                            <w:pPr>
                              <w:pStyle w:val="ListParagraph"/>
                              <w:numPr>
                                <w:ilvl w:val="0"/>
                                <w:numId w:val="3"/>
                              </w:numPr>
                              <w:spacing w:after="0" w:line="240" w:lineRule="auto"/>
                              <w:ind w:left="1080"/>
                            </w:pPr>
                            <w:r w:rsidRPr="006C3531">
                              <w:t>How to drive in the rain and snow.</w:t>
                            </w:r>
                          </w:p>
                          <w:p w:rsidR="006C3531" w:rsidRPr="006C3531" w:rsidRDefault="006C3531" w:rsidP="006C3531">
                            <w:pPr>
                              <w:pStyle w:val="ListParagraph"/>
                              <w:numPr>
                                <w:ilvl w:val="0"/>
                                <w:numId w:val="3"/>
                              </w:numPr>
                              <w:spacing w:after="0" w:line="240" w:lineRule="auto"/>
                              <w:ind w:left="1080"/>
                            </w:pPr>
                            <w:r w:rsidRPr="006C3531">
                              <w:t>How to avoid road rage situations.</w:t>
                            </w:r>
                          </w:p>
                          <w:p w:rsidR="006C3531" w:rsidRPr="006C3531" w:rsidRDefault="006C3531" w:rsidP="006C3531">
                            <w:pPr>
                              <w:pStyle w:val="ListParagraph"/>
                              <w:numPr>
                                <w:ilvl w:val="0"/>
                                <w:numId w:val="3"/>
                              </w:numPr>
                              <w:spacing w:after="0" w:line="240" w:lineRule="auto"/>
                              <w:ind w:left="1080"/>
                            </w:pPr>
                            <w:r w:rsidRPr="006C3531">
                              <w:t>Talking on the cell phone.</w:t>
                            </w:r>
                          </w:p>
                          <w:p w:rsidR="006C3531" w:rsidRPr="006C3531" w:rsidRDefault="006C3531" w:rsidP="006C3531">
                            <w:pPr>
                              <w:pStyle w:val="ListParagraph"/>
                              <w:spacing w:after="0" w:line="240" w:lineRule="auto"/>
                            </w:pPr>
                          </w:p>
                          <w:p w:rsidR="006C3531" w:rsidRPr="006C3531" w:rsidRDefault="006C3531" w:rsidP="006C3531">
                            <w:pPr>
                              <w:spacing w:after="0" w:line="240" w:lineRule="auto"/>
                            </w:pPr>
                            <w:r w:rsidRPr="006C3531">
                              <w:t>More information can be found at:</w:t>
                            </w:r>
                          </w:p>
                          <w:p w:rsidR="006C3531" w:rsidRPr="006C3531" w:rsidRDefault="005758AE" w:rsidP="006C3531">
                            <w:pPr>
                              <w:spacing w:after="0" w:line="240" w:lineRule="auto"/>
                            </w:pPr>
                            <w:hyperlink r:id="rId21" w:history="1">
                              <w:r w:rsidR="006C3531" w:rsidRPr="006C3531">
                                <w:rPr>
                                  <w:rStyle w:val="Hyperlink"/>
                                </w:rPr>
                                <w:t>www.edmunds.com/driving-tips/10-things-teens-should-know-about-cars-and-driving</w:t>
                              </w:r>
                            </w:hyperlink>
                            <w:r w:rsidR="006C3531" w:rsidRPr="006C3531">
                              <w:t xml:space="preserve"> </w:t>
                            </w:r>
                          </w:p>
                          <w:p w:rsidR="006C3531" w:rsidRPr="004F0F33" w:rsidRDefault="006C3531" w:rsidP="006C3531"/>
                          <w:p w:rsidR="006C3531" w:rsidRDefault="006C3531" w:rsidP="006C3531">
                            <w:pPr>
                              <w:pStyle w:val="Photocap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25pt;margin-top:99.05pt;width:265.05pt;height:63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kNtg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" filled="f" stroked="f">
                <v:textbox inset="0,0,0,0">
                  <w:txbxContent>
                    <w:p w:rsidR="006C3531" w:rsidRDefault="006C3531" w:rsidP="006C3531">
                      <w:pPr>
                        <w:spacing w:after="0" w:line="240" w:lineRule="auto"/>
                        <w:jc w:val="center"/>
                        <w:rPr>
                          <w:b/>
                          <w:sz w:val="24"/>
                          <w:szCs w:val="24"/>
                        </w:rPr>
                      </w:pPr>
                      <w:r w:rsidRPr="0074434C">
                        <w:rPr>
                          <w:b/>
                          <w:sz w:val="24"/>
                          <w:szCs w:val="24"/>
                        </w:rPr>
                        <w:t>A few practical tips, now that your child is driving:</w:t>
                      </w:r>
                    </w:p>
                    <w:p w:rsidR="006C3531" w:rsidRPr="0074434C" w:rsidRDefault="006C3531" w:rsidP="006C3531">
                      <w:pPr>
                        <w:spacing w:after="0" w:line="240" w:lineRule="auto"/>
                        <w:rPr>
                          <w:b/>
                          <w:sz w:val="24"/>
                          <w:szCs w:val="24"/>
                        </w:rPr>
                      </w:pPr>
                    </w:p>
                    <w:p w:rsidR="006C3531" w:rsidRPr="006C3531" w:rsidRDefault="006C3531" w:rsidP="006C3531">
                      <w:pPr>
                        <w:spacing w:after="0" w:line="240" w:lineRule="auto"/>
                      </w:pPr>
                      <w:r w:rsidRPr="006C3531">
                        <w:t xml:space="preserve">They (and you) have survived driver’s </w:t>
                      </w:r>
                      <w:proofErr w:type="gramStart"/>
                      <w:r w:rsidRPr="006C3531">
                        <w:t>ed</w:t>
                      </w:r>
                      <w:proofErr w:type="gramEnd"/>
                      <w:r w:rsidRPr="006C3531">
                        <w:t xml:space="preserve">.  Now they are on the road.  Here are a few things to make sure your child knows about as they take to the streets.  </w:t>
                      </w:r>
                    </w:p>
                    <w:p w:rsidR="006C3531" w:rsidRPr="006C3531" w:rsidRDefault="006C3531" w:rsidP="006C3531">
                      <w:pPr>
                        <w:pStyle w:val="ListParagraph"/>
                        <w:numPr>
                          <w:ilvl w:val="0"/>
                          <w:numId w:val="3"/>
                        </w:numPr>
                        <w:spacing w:after="0" w:line="240" w:lineRule="auto"/>
                        <w:ind w:left="1080"/>
                      </w:pPr>
                      <w:r w:rsidRPr="006C3531">
                        <w:t>How to change a flat tire.</w:t>
                      </w:r>
                    </w:p>
                    <w:p w:rsidR="006C3531" w:rsidRPr="006C3531" w:rsidRDefault="006C3531" w:rsidP="006C3531">
                      <w:pPr>
                        <w:pStyle w:val="ListParagraph"/>
                        <w:numPr>
                          <w:ilvl w:val="0"/>
                          <w:numId w:val="3"/>
                        </w:numPr>
                        <w:spacing w:after="0" w:line="240" w:lineRule="auto"/>
                        <w:ind w:left="1080"/>
                      </w:pPr>
                      <w:r w:rsidRPr="006C3531">
                        <w:t>How to check the oil.</w:t>
                      </w:r>
                    </w:p>
                    <w:p w:rsidR="006C3531" w:rsidRPr="006C3531" w:rsidRDefault="006C3531" w:rsidP="006C3531">
                      <w:pPr>
                        <w:pStyle w:val="ListParagraph"/>
                        <w:numPr>
                          <w:ilvl w:val="0"/>
                          <w:numId w:val="3"/>
                        </w:numPr>
                        <w:spacing w:after="0" w:line="240" w:lineRule="auto"/>
                        <w:ind w:left="1080"/>
                      </w:pPr>
                      <w:r w:rsidRPr="006C3531">
                        <w:t>How to jump-start the car.</w:t>
                      </w:r>
                    </w:p>
                    <w:p w:rsidR="006C3531" w:rsidRPr="006C3531" w:rsidRDefault="006C3531" w:rsidP="006C3531">
                      <w:pPr>
                        <w:pStyle w:val="ListParagraph"/>
                        <w:numPr>
                          <w:ilvl w:val="0"/>
                          <w:numId w:val="3"/>
                        </w:numPr>
                        <w:spacing w:after="0" w:line="240" w:lineRule="auto"/>
                        <w:ind w:left="1080"/>
                      </w:pPr>
                      <w:r w:rsidRPr="006C3531">
                        <w:t>How to check the tire pressure.</w:t>
                      </w:r>
                    </w:p>
                    <w:p w:rsidR="006C3531" w:rsidRPr="006C3531" w:rsidRDefault="006C3531" w:rsidP="006C3531">
                      <w:pPr>
                        <w:pStyle w:val="ListParagraph"/>
                        <w:numPr>
                          <w:ilvl w:val="0"/>
                          <w:numId w:val="3"/>
                        </w:numPr>
                        <w:spacing w:after="0" w:line="240" w:lineRule="auto"/>
                        <w:ind w:left="1080"/>
                      </w:pPr>
                      <w:r w:rsidRPr="006C3531">
                        <w:t>How to get unstuck.</w:t>
                      </w:r>
                    </w:p>
                    <w:p w:rsidR="006C3531" w:rsidRPr="006C3531" w:rsidRDefault="006C3531" w:rsidP="006C3531">
                      <w:pPr>
                        <w:pStyle w:val="ListParagraph"/>
                        <w:spacing w:after="0" w:line="240" w:lineRule="auto"/>
                        <w:ind w:left="1440"/>
                      </w:pPr>
                    </w:p>
                    <w:p w:rsidR="006C3531" w:rsidRPr="006C3531" w:rsidRDefault="006C3531" w:rsidP="006C3531">
                      <w:pPr>
                        <w:spacing w:after="0" w:line="240" w:lineRule="auto"/>
                      </w:pPr>
                      <w:r w:rsidRPr="006C3531">
                        <w:t>If you don’t know how to do this yourself, or want more information, check out this website:</w:t>
                      </w:r>
                    </w:p>
                    <w:p w:rsidR="006C3531" w:rsidRPr="006C3531" w:rsidRDefault="005758AE" w:rsidP="006C3531">
                      <w:pPr>
                        <w:spacing w:after="0" w:line="240" w:lineRule="auto"/>
                      </w:pPr>
                      <w:hyperlink r:id="rId22" w:history="1">
                        <w:r w:rsidR="006C3531" w:rsidRPr="006C3531">
                          <w:rPr>
                            <w:rStyle w:val="Hyperlink"/>
                          </w:rPr>
                          <w:t>www.caranddriver.com/features/drivers-education-the-6-things-every-driver-should-know</w:t>
                        </w:r>
                      </w:hyperlink>
                      <w:r w:rsidR="006C3531" w:rsidRPr="006C3531">
                        <w:t xml:space="preserv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Other things that are useful to know are:</w:t>
                      </w:r>
                    </w:p>
                    <w:p w:rsidR="006C3531" w:rsidRPr="006C3531" w:rsidRDefault="006C3531" w:rsidP="006C3531">
                      <w:pPr>
                        <w:pStyle w:val="ListParagraph"/>
                        <w:numPr>
                          <w:ilvl w:val="0"/>
                          <w:numId w:val="4"/>
                        </w:numPr>
                        <w:spacing w:after="0" w:line="240" w:lineRule="auto"/>
                        <w:ind w:left="1080"/>
                      </w:pPr>
                      <w:r w:rsidRPr="006C3531">
                        <w:t>What to do if they run out of gas.</w:t>
                      </w:r>
                    </w:p>
                    <w:p w:rsidR="006C3531" w:rsidRPr="006C3531" w:rsidRDefault="006C3531" w:rsidP="006C3531">
                      <w:pPr>
                        <w:pStyle w:val="ListParagraph"/>
                        <w:numPr>
                          <w:ilvl w:val="0"/>
                          <w:numId w:val="4"/>
                        </w:numPr>
                        <w:spacing w:after="0" w:line="240" w:lineRule="auto"/>
                        <w:ind w:left="1080"/>
                      </w:pPr>
                      <w:r w:rsidRPr="006C3531">
                        <w:t xml:space="preserve">What to do if they are involved in a </w:t>
                      </w:r>
                    </w:p>
                    <w:p w:rsidR="006C3531" w:rsidRPr="006C3531" w:rsidRDefault="006C3531" w:rsidP="006C3531">
                      <w:pPr>
                        <w:pStyle w:val="ListParagraph"/>
                        <w:numPr>
                          <w:ilvl w:val="0"/>
                          <w:numId w:val="4"/>
                        </w:numPr>
                        <w:spacing w:after="0" w:line="240" w:lineRule="auto"/>
                        <w:ind w:left="1080"/>
                      </w:pPr>
                      <w:proofErr w:type="gramStart"/>
                      <w:r w:rsidRPr="006C3531">
                        <w:t>fender-bender</w:t>
                      </w:r>
                      <w:proofErr w:type="gramEnd"/>
                      <w:r w:rsidRPr="006C3531">
                        <w:t>.</w:t>
                      </w:r>
                    </w:p>
                    <w:p w:rsidR="006C3531" w:rsidRPr="006C3531" w:rsidRDefault="006C3531" w:rsidP="006C3531">
                      <w:pPr>
                        <w:pStyle w:val="ListParagraph"/>
                        <w:numPr>
                          <w:ilvl w:val="0"/>
                          <w:numId w:val="4"/>
                        </w:numPr>
                        <w:spacing w:after="0" w:line="240" w:lineRule="auto"/>
                        <w:ind w:left="1080"/>
                      </w:pPr>
                      <w:r w:rsidRPr="006C3531">
                        <w:t>How to be polite to a police officer, if you are pulled over.</w:t>
                      </w:r>
                    </w:p>
                    <w:p w:rsidR="006C3531" w:rsidRPr="006C3531" w:rsidRDefault="006C3531" w:rsidP="006C3531">
                      <w:pPr>
                        <w:pStyle w:val="ListParagraph"/>
                        <w:spacing w:after="0" w:line="240" w:lineRule="auto"/>
                        <w:ind w:left="1080"/>
                      </w:pPr>
                    </w:p>
                    <w:p w:rsidR="006C3531" w:rsidRPr="006C3531" w:rsidRDefault="006C3531" w:rsidP="006C3531">
                      <w:pPr>
                        <w:spacing w:after="0" w:line="240" w:lineRule="auto"/>
                      </w:pPr>
                      <w:r w:rsidRPr="006C3531">
                        <w:t>For more information go to:</w:t>
                      </w:r>
                    </w:p>
                    <w:p w:rsidR="006C3531" w:rsidRPr="006C3531" w:rsidRDefault="005758AE" w:rsidP="006C3531">
                      <w:pPr>
                        <w:spacing w:after="0" w:line="240" w:lineRule="auto"/>
                      </w:pPr>
                      <w:hyperlink r:id="rId23" w:history="1">
                        <w:r w:rsidR="006C3531" w:rsidRPr="006C3531">
                          <w:rPr>
                            <w:rStyle w:val="Hyperlink"/>
                          </w:rPr>
                          <w:t>www.editorial.autos.msn.com/listarticle.aspx?cp-documentid=1124769&amp;page=0</w:t>
                        </w:r>
                      </w:hyperlink>
                      <w:r w:rsidR="006C3531" w:rsidRPr="006C3531">
                        <w:t xml:space="preserve"> </w:t>
                      </w:r>
                    </w:p>
                    <w:p w:rsidR="006C3531" w:rsidRPr="006C3531" w:rsidRDefault="006C3531" w:rsidP="006C3531">
                      <w:pPr>
                        <w:spacing w:after="0" w:line="240" w:lineRule="auto"/>
                      </w:pPr>
                    </w:p>
                    <w:p w:rsidR="006C3531" w:rsidRPr="006C3531" w:rsidRDefault="006C3531" w:rsidP="006C3531">
                      <w:pPr>
                        <w:spacing w:after="0" w:line="240" w:lineRule="auto"/>
                      </w:pPr>
                      <w:r w:rsidRPr="006C3531">
                        <w:t>Additional things you might want to talk to your new driver about include:</w:t>
                      </w:r>
                    </w:p>
                    <w:p w:rsidR="006C3531" w:rsidRPr="006C3531" w:rsidRDefault="006C3531" w:rsidP="006C3531">
                      <w:pPr>
                        <w:pStyle w:val="ListParagraph"/>
                        <w:numPr>
                          <w:ilvl w:val="0"/>
                          <w:numId w:val="3"/>
                        </w:numPr>
                        <w:spacing w:after="0" w:line="240" w:lineRule="auto"/>
                        <w:ind w:left="1080"/>
                      </w:pPr>
                      <w:r w:rsidRPr="006C3531">
                        <w:t>What to do when the check engine light comes on.</w:t>
                      </w:r>
                    </w:p>
                    <w:p w:rsidR="006C3531" w:rsidRPr="006C3531" w:rsidRDefault="006C3531" w:rsidP="006C3531">
                      <w:pPr>
                        <w:pStyle w:val="ListParagraph"/>
                        <w:numPr>
                          <w:ilvl w:val="0"/>
                          <w:numId w:val="3"/>
                        </w:numPr>
                        <w:spacing w:after="0" w:line="240" w:lineRule="auto"/>
                        <w:ind w:left="1080"/>
                      </w:pPr>
                      <w:r w:rsidRPr="006C3531">
                        <w:t>How to deal with a friend who is about to drive under the influence.</w:t>
                      </w:r>
                    </w:p>
                    <w:p w:rsidR="006C3531" w:rsidRPr="006C3531" w:rsidRDefault="006C3531" w:rsidP="006C3531">
                      <w:pPr>
                        <w:pStyle w:val="ListParagraph"/>
                        <w:numPr>
                          <w:ilvl w:val="0"/>
                          <w:numId w:val="3"/>
                        </w:numPr>
                        <w:spacing w:after="0" w:line="240" w:lineRule="auto"/>
                        <w:ind w:left="1080"/>
                      </w:pPr>
                      <w:r w:rsidRPr="006C3531">
                        <w:t>How to drive in the rain and snow.</w:t>
                      </w:r>
                    </w:p>
                    <w:p w:rsidR="006C3531" w:rsidRPr="006C3531" w:rsidRDefault="006C3531" w:rsidP="006C3531">
                      <w:pPr>
                        <w:pStyle w:val="ListParagraph"/>
                        <w:numPr>
                          <w:ilvl w:val="0"/>
                          <w:numId w:val="3"/>
                        </w:numPr>
                        <w:spacing w:after="0" w:line="240" w:lineRule="auto"/>
                        <w:ind w:left="1080"/>
                      </w:pPr>
                      <w:r w:rsidRPr="006C3531">
                        <w:t>How to avoid road rage situations.</w:t>
                      </w:r>
                    </w:p>
                    <w:p w:rsidR="006C3531" w:rsidRPr="006C3531" w:rsidRDefault="006C3531" w:rsidP="006C3531">
                      <w:pPr>
                        <w:pStyle w:val="ListParagraph"/>
                        <w:numPr>
                          <w:ilvl w:val="0"/>
                          <w:numId w:val="3"/>
                        </w:numPr>
                        <w:spacing w:after="0" w:line="240" w:lineRule="auto"/>
                        <w:ind w:left="1080"/>
                      </w:pPr>
                      <w:r w:rsidRPr="006C3531">
                        <w:t>Talking on the cell phone.</w:t>
                      </w:r>
                    </w:p>
                    <w:p w:rsidR="006C3531" w:rsidRPr="006C3531" w:rsidRDefault="006C3531" w:rsidP="006C3531">
                      <w:pPr>
                        <w:pStyle w:val="ListParagraph"/>
                        <w:spacing w:after="0" w:line="240" w:lineRule="auto"/>
                      </w:pPr>
                    </w:p>
                    <w:p w:rsidR="006C3531" w:rsidRPr="006C3531" w:rsidRDefault="006C3531" w:rsidP="006C3531">
                      <w:pPr>
                        <w:spacing w:after="0" w:line="240" w:lineRule="auto"/>
                      </w:pPr>
                      <w:r w:rsidRPr="006C3531">
                        <w:t>More information can be found at:</w:t>
                      </w:r>
                    </w:p>
                    <w:p w:rsidR="006C3531" w:rsidRPr="006C3531" w:rsidRDefault="005758AE" w:rsidP="006C3531">
                      <w:pPr>
                        <w:spacing w:after="0" w:line="240" w:lineRule="auto"/>
                      </w:pPr>
                      <w:hyperlink r:id="rId24" w:history="1">
                        <w:r w:rsidR="006C3531" w:rsidRPr="006C3531">
                          <w:rPr>
                            <w:rStyle w:val="Hyperlink"/>
                          </w:rPr>
                          <w:t>www.edmunds.com/driving-tips/10-things-teens-should-know-about-cars-and-driving</w:t>
                        </w:r>
                      </w:hyperlink>
                      <w:r w:rsidR="006C3531" w:rsidRPr="006C3531">
                        <w:t xml:space="preserve"> </w:t>
                      </w:r>
                    </w:p>
                    <w:p w:rsidR="006C3531" w:rsidRPr="004F0F33" w:rsidRDefault="006C3531" w:rsidP="006C3531"/>
                    <w:p w:rsidR="006C3531" w:rsidRDefault="006C3531" w:rsidP="006C3531">
                      <w:pPr>
                        <w:pStyle w:val="Photocaption"/>
                      </w:pPr>
                    </w:p>
                  </w:txbxContent>
                </v:textbox>
              </v:shape>
            </w:pict>
          </mc:Fallback>
        </mc:AlternateContent>
      </w:r>
      <w:r w:rsidRPr="006C3531">
        <w:rPr>
          <w:noProof/>
        </w:rPr>
        <w:drawing>
          <wp:anchor distT="0" distB="0" distL="114300" distR="114300" simplePos="0" relativeHeight="251729920" behindDoc="1" locked="0" layoutInCell="1" allowOverlap="1" wp14:anchorId="16AA0F31" wp14:editId="15159056">
            <wp:simplePos x="0" y="0"/>
            <wp:positionH relativeFrom="column">
              <wp:posOffset>-56515</wp:posOffset>
            </wp:positionH>
            <wp:positionV relativeFrom="paragraph">
              <wp:posOffset>243840</wp:posOffset>
            </wp:positionV>
            <wp:extent cx="1457325" cy="975360"/>
            <wp:effectExtent l="0" t="0" r="9525" b="0"/>
            <wp:wrapTight wrapText="bothSides">
              <wp:wrapPolygon edited="0">
                <wp:start x="0" y="0"/>
                <wp:lineTo x="0" y="21094"/>
                <wp:lineTo x="21459" y="21094"/>
                <wp:lineTo x="21459" y="0"/>
                <wp:lineTo x="0" y="0"/>
              </wp:wrapPolygon>
            </wp:wrapTight>
            <wp:docPr id="48" name="Picture 48" descr="C:\Users\rgregori\AppData\Local\Microsoft\Windows\Temporary Internet Files\Content.IE5\CGCK32XI\MP900403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regori\AppData\Local\Microsoft\Windows\Temporary Internet Files\Content.IE5\CGCK32XI\MP90040313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FC">
        <w:br w:type="page"/>
      </w:r>
    </w:p>
    <w:p w:rsidR="00DD60A4" w:rsidRDefault="00F139EF">
      <w:r>
        <w:rPr>
          <w:noProof/>
        </w:rPr>
        <w:lastRenderedPageBreak/>
        <mc:AlternateContent>
          <mc:Choice Requires="wpg">
            <w:drawing>
              <wp:anchor distT="0" distB="0" distL="114300" distR="114300" simplePos="0" relativeHeight="251712512" behindDoc="0" locked="0" layoutInCell="1" allowOverlap="1" wp14:anchorId="65B0A7B2" wp14:editId="451E4BE1">
                <wp:simplePos x="0" y="0"/>
                <wp:positionH relativeFrom="column">
                  <wp:posOffset>95250</wp:posOffset>
                </wp:positionH>
                <wp:positionV relativeFrom="paragraph">
                  <wp:posOffset>276225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45"/>
                        <wpg:cNvGrpSpPr>
                          <a:grpSpLocks/>
                        </wpg:cNvGrpSpPr>
                        <wpg:grpSpPr bwMode="auto">
                          <a:xfrm rot="-431312">
                            <a:off x="5248275" y="7591425"/>
                            <a:ext cx="1886585" cy="1447165"/>
                            <a:chOff x="1272" y="8042"/>
                            <a:chExt cx="9360" cy="7896"/>
                          </a:xfrm>
                        </wpg:grpSpPr>
                        <wps:wsp>
                          <wps:cNvPr id="24"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4" name="Text Box 183"/>
                        <wps:cNvSpPr txBox="1">
                          <a:spLocks noChangeArrowheads="1"/>
                        </wps:cNvSpPr>
                        <wps:spPr bwMode="auto">
                          <a:xfrm>
                            <a:off x="3810000" y="1295400"/>
                            <a:ext cx="318643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9EF" w:rsidRPr="002F5226" w:rsidRDefault="00F139EF" w:rsidP="00F139EF">
                              <w:pPr>
                                <w:pStyle w:val="NormalWeb"/>
                              </w:pPr>
                              <w:r>
                                <w:rPr>
                                  <w:b/>
                                  <w:bCs/>
                                </w:rPr>
                                <w:t>3</w:t>
                              </w:r>
                              <w:r w:rsidRPr="002F5226">
                                <w:rPr>
                                  <w:b/>
                                  <w:bCs/>
                                </w:rPr>
                                <w:t>. Take SAT Subject Tests.</w:t>
                              </w:r>
                              <w:r w:rsidRPr="002F5226">
                                <w:t xml:space="preserve"> If a student is interested in schools that require </w:t>
                              </w:r>
                              <w:hyperlink r:id="rId26" w:tgtFrame="_blank" w:history="1">
                                <w:r w:rsidRPr="002F5226">
                                  <w:rPr>
                                    <w:rStyle w:val="Hyperlink"/>
                                    <w:color w:val="auto"/>
                                  </w:rPr>
                                  <w:t>SAT Subject Tests</w:t>
                                </w:r>
                              </w:hyperlink>
                              <w:r w:rsidRPr="002F5226">
                                <w:t>, he or she should try to take the relevant exam right after completing the high school course. These tests are available in such courses as U.S. history, chemistry, mathematics, foreign languages, and molecular or ecological biology. Most colleges and universities don't require these extra tests, but those that do may want scores in one to three subjects.</w:t>
                              </w:r>
                            </w:p>
                            <w:p w:rsidR="00F139EF" w:rsidRPr="002F5226" w:rsidRDefault="00F139EF" w:rsidP="00F139EF">
                              <w:pPr>
                                <w:pStyle w:val="NormalWeb"/>
                              </w:pPr>
                              <w:r>
                                <w:rPr>
                                  <w:b/>
                                  <w:bCs/>
                                </w:rPr>
                                <w:t>4</w:t>
                              </w:r>
                              <w:r w:rsidRPr="002F5226">
                                <w:rPr>
                                  <w:b/>
                                  <w:bCs/>
                                </w:rPr>
                                <w:t>. Don't forget extracurricular activities.</w:t>
                              </w:r>
                              <w:r w:rsidRPr="002F5226">
                                <w:t xml:space="preserve"> </w:t>
                              </w:r>
                              <w:proofErr w:type="gramStart"/>
                              <w:r w:rsidRPr="002F5226">
                                <w:t>Colleges</w:t>
                              </w:r>
                              <w:proofErr w:type="gramEnd"/>
                              <w:r w:rsidRPr="002F5226">
                                <w:t xml:space="preserve"> care what a student does outside the classroom, but it is secondary to their academic profile. It's not the number of activities they are involved in, but their quality. Students should devote your time to activities that they care about and resist any temptation to get involved in activities strictly to impress admission officers. </w:t>
                              </w:r>
                            </w:p>
                            <w:p w:rsidR="00F139EF" w:rsidRPr="002F5226" w:rsidRDefault="00F139EF" w:rsidP="00F139EF">
                              <w:pPr>
                                <w:pStyle w:val="NormalWeb"/>
                              </w:pPr>
                              <w:r>
                                <w:rPr>
                                  <w:b/>
                                  <w:bCs/>
                                </w:rPr>
                                <w:t>5</w:t>
                              </w:r>
                              <w:r w:rsidRPr="002F5226">
                                <w:rPr>
                                  <w:b/>
                                  <w:bCs/>
                                </w:rPr>
                                <w:t xml:space="preserve">. Create a filing system. </w:t>
                              </w:r>
                              <w:r w:rsidRPr="002F5226">
                                <w:t>Once parents and students begin accumulating college marketing materials, they'll need a place to organize it. Create file folders for each school that interests you.</w:t>
                              </w:r>
                            </w:p>
                            <w:p w:rsidR="00DD60A4" w:rsidRDefault="00F139EF" w:rsidP="00F139EF">
                              <w:pPr>
                                <w:pStyle w:val="NormalWeb"/>
                                <w:rPr>
                                  <w:rStyle w:val="TextRightAlignedChar"/>
                                </w:rPr>
                              </w:pPr>
                              <w:r>
                                <w:rPr>
                                  <w:b/>
                                  <w:bCs/>
                                </w:rPr>
                                <w:t>6</w:t>
                              </w:r>
                              <w:r w:rsidRPr="002F5226">
                                <w:rPr>
                                  <w:b/>
                                  <w:bCs/>
                                </w:rPr>
                                <w:t xml:space="preserve">. Read, read, and read some more. </w:t>
                              </w:r>
                              <w:r w:rsidRPr="002F5226">
                                <w:t xml:space="preserve">Being a strong reader makes it easier to perform well in college. Reading may also lead to </w:t>
                              </w:r>
                              <w:hyperlink r:id="rId27" w:tgtFrame="_blank" w:history="1">
                                <w:r w:rsidRPr="002F5226">
                                  <w:rPr>
                                    <w:rStyle w:val="Hyperlink"/>
                                    <w:color w:val="auto"/>
                                  </w:rPr>
                                  <w:t>higher scores on the SAT</w:t>
                                </w:r>
                              </w:hyperlink>
                              <w:r w:rsidRPr="002F5226">
                                <w:t>. Meanwhile, reading comprehension is not something students can cram for in the weeks leading up to the test. </w:t>
                              </w:r>
                            </w:p>
                            <w:p w:rsidR="00E93E23" w:rsidRDefault="00E93E23" w:rsidP="00E93E23">
                              <w:pPr>
                                <w:pStyle w:val="TextRightAligned"/>
                                <w:rPr>
                                  <w:rStyle w:val="TextRightAlignedChar"/>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85725" y="1501534"/>
                            <a:ext cx="3428999"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9EF" w:rsidRPr="002F5226" w:rsidRDefault="00F139EF" w:rsidP="00F139EF">
                              <w:pPr>
                                <w:spacing w:after="0" w:line="240" w:lineRule="auto"/>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6</w:t>
                              </w:r>
                              <w:r w:rsidRPr="002F5226">
                                <w:rPr>
                                  <w:rFonts w:ascii="Times New Roman" w:eastAsia="Times New Roman" w:hAnsi="Times New Roman" w:cs="Times New Roman"/>
                                  <w:b/>
                                  <w:bCs/>
                                  <w:kern w:val="36"/>
                                  <w:sz w:val="48"/>
                                  <w:szCs w:val="48"/>
                                </w:rPr>
                                <w:t xml:space="preserve"> Things High School Sophomores </w:t>
                              </w:r>
                            </w:p>
                            <w:p w:rsidR="00F139EF" w:rsidRPr="002F5226" w:rsidRDefault="00F139EF" w:rsidP="00F139EF">
                              <w:pPr>
                                <w:spacing w:after="0" w:line="240" w:lineRule="auto"/>
                                <w:jc w:val="center"/>
                                <w:rPr>
                                  <w:rFonts w:ascii="Times New Roman" w:eastAsia="Times New Roman" w:hAnsi="Times New Roman" w:cs="Times New Roman"/>
                                  <w:sz w:val="24"/>
                                  <w:szCs w:val="24"/>
                                </w:rPr>
                              </w:pPr>
                              <w:r w:rsidRPr="002F5226">
                                <w:rPr>
                                  <w:rFonts w:ascii="Times New Roman" w:eastAsia="Times New Roman" w:hAnsi="Times New Roman" w:cs="Times New Roman"/>
                                  <w:b/>
                                  <w:bCs/>
                                  <w:kern w:val="36"/>
                                  <w:sz w:val="48"/>
                                  <w:szCs w:val="48"/>
                                </w:rPr>
                                <w:t>Should Be Doing</w:t>
                              </w:r>
                            </w:p>
                            <w:p w:rsidR="00F139EF" w:rsidRPr="002F5226" w:rsidRDefault="00F139EF" w:rsidP="00F139EF">
                              <w:pPr>
                                <w:spacing w:after="0" w:line="240" w:lineRule="auto"/>
                                <w:rPr>
                                  <w:rFonts w:ascii="Times New Roman" w:eastAsia="Times New Roman" w:hAnsi="Times New Roman" w:cs="Times New Roman"/>
                                  <w:sz w:val="24"/>
                                  <w:szCs w:val="24"/>
                                </w:rPr>
                              </w:pPr>
                            </w:p>
                            <w:p w:rsidR="00F139EF" w:rsidRPr="002F5226" w:rsidRDefault="00F139EF" w:rsidP="00F139EF">
                              <w:pPr>
                                <w:spacing w:after="0" w:line="240" w:lineRule="auto"/>
                                <w:rPr>
                                  <w:rFonts w:ascii="Times New Roman" w:eastAsia="Times New Roman" w:hAnsi="Times New Roman" w:cs="Times New Roman"/>
                                  <w:sz w:val="24"/>
                                  <w:szCs w:val="24"/>
                                </w:rPr>
                              </w:pPr>
                              <w:r w:rsidRPr="00B34F4B">
                                <w:rPr>
                                  <w:rFonts w:ascii="Times New Roman" w:eastAsia="Times New Roman" w:hAnsi="Times New Roman" w:cs="Times New Roman"/>
                                  <w:sz w:val="24"/>
                                  <w:szCs w:val="24"/>
                                </w:rPr>
                                <w:t>By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Lynn O'Shaughnessy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Money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Watch</w:t>
                              </w:r>
                            </w:p>
                            <w:p w:rsidR="00F139EF" w:rsidRPr="002F5226" w:rsidRDefault="00F139EF" w:rsidP="00F139EF">
                              <w:pPr>
                                <w:spacing w:after="0" w:line="240" w:lineRule="auto"/>
                                <w:rPr>
                                  <w:rFonts w:ascii="Times New Roman" w:eastAsia="Times New Roman" w:hAnsi="Times New Roman" w:cs="Times New Roman"/>
                                  <w:sz w:val="24"/>
                                  <w:szCs w:val="24"/>
                                </w:rPr>
                              </w:pPr>
                              <w:r w:rsidRPr="002F5226">
                                <w:rPr>
                                  <w:rFonts w:ascii="Times New Roman" w:eastAsia="Times New Roman" w:hAnsi="Times New Roman" w:cs="Times New Roman"/>
                                  <w:sz w:val="24"/>
                                  <w:szCs w:val="24"/>
                                </w:rPr>
                                <w:t>May 2012</w:t>
                              </w:r>
                            </w:p>
                            <w:p w:rsidR="00F139EF" w:rsidRDefault="00F139EF" w:rsidP="00F139EF">
                              <w:pPr>
                                <w:pStyle w:val="NormalWeb"/>
                                <w:rPr>
                                  <w:bCs/>
                                </w:rPr>
                              </w:pPr>
                              <w:r>
                                <w:rPr>
                                  <w:b/>
                                  <w:bCs/>
                                </w:rPr>
                                <w:t xml:space="preserve">1. Start researching colleges. </w:t>
                              </w:r>
                              <w:r>
                                <w:rPr>
                                  <w:bCs/>
                                </w:rPr>
                                <w:t xml:space="preserve">Books such as “Fiske Guide </w:t>
                              </w:r>
                              <w:proofErr w:type="gramStart"/>
                              <w:r>
                                <w:rPr>
                                  <w:bCs/>
                                </w:rPr>
                                <w:t>To</w:t>
                              </w:r>
                              <w:proofErr w:type="gramEnd"/>
                              <w:r>
                                <w:rPr>
                                  <w:bCs/>
                                </w:rPr>
                                <w:t xml:space="preserve"> Colleges” and “The Princeton Review’s The Best 366 Colleges” provide a helpful overview of many brand-name schools, but the vast majority of colleges and universities aren’t covered.</w:t>
                              </w:r>
                            </w:p>
                            <w:p w:rsidR="00F139EF" w:rsidRPr="00000794" w:rsidRDefault="00F139EF" w:rsidP="00F139EF">
                              <w:pPr>
                                <w:pStyle w:val="NormalWeb"/>
                                <w:rPr>
                                  <w:bCs/>
                                </w:rPr>
                              </w:pPr>
                              <w:r>
                                <w:rPr>
                                  <w:bCs/>
                                </w:rPr>
                                <w:t xml:space="preserve">Use websites </w:t>
                              </w:r>
                              <w:proofErr w:type="spellStart"/>
                              <w:r>
                                <w:rPr>
                                  <w:bCs/>
                                </w:rPr>
                                <w:t>Unigo</w:t>
                              </w:r>
                              <w:proofErr w:type="spellEnd"/>
                              <w:r>
                                <w:rPr>
                                  <w:bCs/>
                                </w:rPr>
                                <w:t xml:space="preserve"> and </w:t>
                              </w:r>
                              <w:proofErr w:type="spellStart"/>
                              <w:r>
                                <w:rPr>
                                  <w:bCs/>
                                </w:rPr>
                                <w:t>Collegeee</w:t>
                              </w:r>
                              <w:proofErr w:type="spellEnd"/>
                              <w:r>
                                <w:rPr>
                                  <w:bCs/>
                                </w:rPr>
                                <w:t xml:space="preserve"> Prowler to see what current students think about their schools.  You can also explore colleges at </w:t>
                              </w:r>
                              <w:proofErr w:type="spellStart"/>
                              <w:r>
                                <w:rPr>
                                  <w:bCs/>
                                </w:rPr>
                                <w:t>Cappex</w:t>
                              </w:r>
                              <w:proofErr w:type="spellEnd"/>
                              <w:r>
                                <w:rPr>
                                  <w:bCs/>
                                </w:rPr>
                                <w:t xml:space="preserve"> and </w:t>
                              </w:r>
                              <w:proofErr w:type="spellStart"/>
                              <w:r>
                                <w:rPr>
                                  <w:bCs/>
                                </w:rPr>
                                <w:t>Zinch</w:t>
                              </w:r>
                              <w:proofErr w:type="spellEnd"/>
                              <w:r>
                                <w:rPr>
                                  <w:bCs/>
                                </w:rPr>
                                <w:t xml:space="preserve">, which serve as repositories for information about schools and act as free collegiate matchmaking services.  </w:t>
                              </w:r>
                              <w:proofErr w:type="spellStart"/>
                              <w:r>
                                <w:rPr>
                                  <w:bCs/>
                                </w:rPr>
                                <w:t>YOUniversity</w:t>
                              </w:r>
                              <w:proofErr w:type="spellEnd"/>
                              <w:r>
                                <w:rPr>
                                  <w:bCs/>
                                </w:rPr>
                                <w:t xml:space="preserve"> TV offers a ton of online tours of schools throughout the country.  </w:t>
                              </w:r>
                            </w:p>
                            <w:p w:rsidR="00F139EF" w:rsidRDefault="00F139EF" w:rsidP="00F139EF">
                              <w:pPr>
                                <w:pStyle w:val="NormalWeb"/>
                              </w:pPr>
                              <w:r>
                                <w:rPr>
                                  <w:b/>
                                  <w:bCs/>
                                </w:rPr>
                                <w:t xml:space="preserve">2. </w:t>
                              </w:r>
                              <w:r w:rsidRPr="002F5226">
                                <w:rPr>
                                  <w:b/>
                                  <w:bCs/>
                                </w:rPr>
                                <w:t>Visit schools.</w:t>
                              </w:r>
                              <w:r w:rsidRPr="002F5226">
                                <w:t xml:space="preserve"> The summer between sophomore and junior year can be a convenient time to begin checking out colleges and universities. The visits may help motivate students by showing them what all their hard work can lead to.</w:t>
                              </w:r>
                              <w:r>
                                <w:t xml:space="preserve">  If your students have the chance, let them go on the college visits with GEAR UP.</w:t>
                              </w:r>
                            </w:p>
                            <w:p w:rsidR="00F139EF" w:rsidRPr="002F5226" w:rsidRDefault="00F139EF" w:rsidP="00F139EF">
                              <w:pPr>
                                <w:pStyle w:val="NormalWeb"/>
                              </w:pPr>
                            </w:p>
                            <w:p w:rsidR="00CD7B4D" w:rsidRDefault="00CD7B4D" w:rsidP="00CD7B4D">
                              <w:pPr>
                                <w:pStyle w:val="Text"/>
                              </w:pPr>
                            </w:p>
                            <w:p w:rsidR="00DD60A4" w:rsidRPr="004F0F33" w:rsidRDefault="00DD60A4" w:rsidP="004F0F33">
                              <w:pPr>
                                <w:pStyle w:val="SectionLabelALLCAPS"/>
                              </w:pPr>
                            </w:p>
                            <w:p w:rsidR="00DD60A4" w:rsidRDefault="00DD60A4">
                              <w:pPr>
                                <w:pStyle w:val="Text"/>
                                <w:spacing w:after="120"/>
                                <w:rPr>
                                  <w:rStyle w:val="TextChar"/>
                                </w:rPr>
                              </w:pPr>
                            </w:p>
                          </w:txbxContent>
                        </wps:txbx>
                        <wps:bodyPr rot="0" vert="horz" wrap="square" lIns="0" tIns="0" rIns="0" bIns="0" anchor="t" anchorCtr="0" upright="1">
                          <a:noAutofit/>
                        </wps:bodyPr>
                      </wps:wsp>
                    </wpg:wgp>
                  </a:graphicData>
                </a:graphic>
              </wp:anchor>
            </w:drawing>
          </mc:Choice>
          <mc:Fallback>
            <w:pict>
              <v:group id="Group 76" o:spid="_x0000_s1076" style="position:absolute;margin-left:7.5pt;margin-top:21.75pt;width:567.55pt;height:728.6pt;z-index:251712512"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">
                <v:shape id="Freeform 141" o:spid="_x0000_s1077"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78"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79"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80"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81"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B56HCAAAA2wAAAA8A&#10;AAAAAAAAAAAAAAAAqgIAAGRycy9kb3ducmV2LnhtbFBLBQYAAAAABAAEAPoAAACZAwAAAAA=&#10;">
                  <v:shape id="Freeform 157" o:spid="_x0000_s1082"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83"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84"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85"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86"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87"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88"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89"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90"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91"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92"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93"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94"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95"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96"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group id="Group 145" o:spid="_x0000_s1097" style="position:absolute;left:52482;top:75914;width:18866;height:14471;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aJzPFAAAA2wAA&#10;AA8AAAAAAAAAAAAAAAAAqgIAAGRycy9kb3ducmV2LnhtbFBLBQYAAAAABAAEAPoAAACcAwAAAAA=&#10;">
                  <v:shape id="Freeform 146" o:spid="_x0000_s1098"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0cUA&#10;AADbAAAADwAAAGRycy9kb3ducmV2LnhtbESP0WrCQBRE3wX/YblC3+pGkaKpGwm2QuuDtNoPuGSv&#10;SUj2bsyuSezXd4WCj8PMnGHWm8HUoqPWlZYVzKYRCOLM6pJzBT+n3fMShPPIGmvLpOBGDjbJeLTG&#10;WNuev6k7+lwECLsYFRTeN7GULivIoJvahjh4Z9sa9EG2udQt9gFuajmPohdpsOSwUGBD24Ky6ng1&#10;CvaX3/2tw+r9c7Cr5debT9PFoVfqaTKkryA8Df4R/m9/aAXzB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1bR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99"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48" o:spid="_x0000_s1100"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0MIA&#10;AADbAAAADwAAAGRycy9kb3ducmV2LnhtbESPwWrDMBBE74X8g9hALiaR40MobpRgggOBnJq298Xa&#10;2CbWSliK5f59VSj0OMzMG2Z/nM0gJhp9b1nBdpODIG6s7rlV8PlxXr+C8AFZ42CZFHyTh+Nh8bLH&#10;UtvI7zTdQisShH2JCroQXCmlbzoy6DfWESfvbkeDIcmxlXrEmOBmkEWe76TBntNCh45OHTWP29Mo&#10;qOPVZVN12dahyjLvmlh81VGp1XKu3kAEmsN/+K990QqKHfx+S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8HQ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101"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50" o:spid="_x0000_s1102"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ewMAA&#10;AADbAAAADwAAAGRycy9kb3ducmV2LnhtbERPz2vCMBS+C/sfwhvsZtM5GVIbZYwVe/FgNz0/m2db&#10;bF5CE2333y8HYceP73e+nUwv7jT4zrKC1yQFQVxb3XGj4Oe7mK9A+ICssbdMCn7Jw3bzNMsx03bk&#10;A92r0IgYwj5DBW0ILpPS1y0Z9Il1xJG72MFgiHBopB5wjOGml4s0fZcGO44NLTr6bKm+VjejoHLT&#10;11nWffFWHYtyH46n5c4ZpV6ep481iEBT+Bc/3KVWsIhj45f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RewMAAAADbAAAADwAAAAAAAAAAAAAAAACYAgAAZHJzL2Rvd25y&#10;ZXYueG1sUEsFBgAAAAAEAAQA9QAAAIU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103"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rBcQA&#10;AADbAAAADwAAAGRycy9kb3ducmV2LnhtbESPzWrDMBCE74G+g9hCb4lcH0rqWjbB0CSHXuoGel2s&#10;9U9srYylOPbbV4VCj8PMfMOk+WIGMdPkOssKnncRCOLK6o4bBZev9+0ehPPIGgfLpGAlB3n2sEkx&#10;0fbOnzSXvhEBwi5BBa33YyKlq1oy6HZ2JA5ebSeDPsipkXrCe4CbQcZR9CINdhwWWhypaKnqy5tR&#10;cCq5ODZ9vH5/LKfrra7Lai9XpZ4el8MbCE+L/w//tc9aQfwK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6wXEAAAA2wAAAA8AAAAAAAAAAAAAAAAAmAIAAGRycy9k&#10;b3ducmV2LnhtbFBLBQYAAAAABAAEAPUAAACJ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104"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yMEA&#10;AADbAAAADwAAAGRycy9kb3ducmV2LnhtbERPy4rCMBTdD/gP4QruxlQFGatRxGFA0IHxgetrc/vQ&#10;5qY0qa1/bxYDLg/nvVh1phQPql1hWcFoGIEgTqwuOFNwPv18foFwHlljaZkUPMnBatn7WGCsbcsH&#10;ehx9JkIIuxgV5N5XsZQuycmgG9qKOHCprQ36AOtM6hrbEG5KOY6iqTRYcGjIsaJNTsn92BgFzWw3&#10;Tq8Xs2+m8vo9u1V/v+mzVWrQ79ZzEJ46/xb/u7dawSSsD1/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u8jBAAAA2wAAAA8AAAAAAAAAAAAAAAAAmAIAAGRycy9kb3du&#10;cmV2LnhtbFBLBQYAAAAABAAEAPUAAACG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105"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AVcIA&#10;AADbAAAADwAAAGRycy9kb3ducmV2LnhtbESPQYvCMBSE78L+h/AW9iJrWkVxq1EWRfTgxeoPeDTP&#10;pti8lCZbu//eCILHYWa+YZbr3taio9ZXjhWkowQEceF0xaWCy3n3PQfhA7LG2jEp+CcP69XHYImZ&#10;dnc+UZeHUkQI+wwVmBCaTEpfGLLoR64hjt7VtRZDlG0pdYv3CLe1HCfJTFqsOC4YbGhjqLjlf1bB&#10;cViZpNyme5rm7tbNf8z4nJ6U+vrsfxcgAvXhHX61D1rBJI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B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106"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DMMA&#10;AADbAAAADwAAAGRycy9kb3ducmV2LnhtbESPQWvCQBSE7wX/w/KE3urGlBaJriKKtFAoNHrx9sg+&#10;k2De25jdaPrvuwXB4zAz3zCL1cCNulLnaycGppMEFEnhbC2lgcN+9zID5QOKxcYJGfglD6vl6GmB&#10;mXU3+aFrHkoVIeIzNFCF0GZa+6IiRj9xLUn0Tq5jDFF2pbYd3iKcG50mybtmrCUuVNjSpqLinPds&#10;gPPL9nhB/Ej7t5Z3X7zvv+3WmOfxsJ6DCjSER/je/rQGXlP4/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DD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107"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ug8MA&#10;AADbAAAADwAAAGRycy9kb3ducmV2LnhtbESPQWvCQBSE74L/YXmCN91Yi5ToJojQkh56qPYHPLPP&#10;ZDH7NuxuY+yv7xYKHoeZ+YbZlaPtxEA+GMcKVssMBHHttOFGwdfpdfECIkRkjZ1jUnCnAGUxneww&#10;1+7GnzQcYyMShEOOCtoY+1zKULdkMSxdT5y8i/MWY5K+kdrjLcFtJ5+ybCMtGk4LLfZ0aKm+Hr+t&#10;gt7E/fDz9qH53VQjVc5np+ezUvPZuN+CiDTGR/i/XWkF6zX8fU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ug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v:shape id="_x0000_s1108" type="#_x0000_t202" style="position:absolute;left:38100;top:12954;width:31864;height:6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139EF" w:rsidRPr="002F5226" w:rsidRDefault="00F139EF" w:rsidP="00F139EF">
                        <w:pPr>
                          <w:pStyle w:val="NormalWeb"/>
                        </w:pPr>
                        <w:r>
                          <w:rPr>
                            <w:b/>
                            <w:bCs/>
                          </w:rPr>
                          <w:t>3</w:t>
                        </w:r>
                        <w:r w:rsidRPr="002F5226">
                          <w:rPr>
                            <w:b/>
                            <w:bCs/>
                          </w:rPr>
                          <w:t>. Take SAT Subject Tests.</w:t>
                        </w:r>
                        <w:r w:rsidRPr="002F5226">
                          <w:t xml:space="preserve"> If a student is interested in schools that require </w:t>
                        </w:r>
                        <w:hyperlink r:id="rId28" w:tgtFrame="_blank" w:history="1">
                          <w:r w:rsidRPr="002F5226">
                            <w:rPr>
                              <w:rStyle w:val="Hyperlink"/>
                              <w:color w:val="auto"/>
                            </w:rPr>
                            <w:t>SAT Subject Tests</w:t>
                          </w:r>
                        </w:hyperlink>
                        <w:r w:rsidRPr="002F5226">
                          <w:t>, he or she should try to take the relevant exam right after completing the high school course. These tests are available in such courses as U.S. history, chemistry, mathematics, foreign languages, and molecular or ecological biology. Most colleges and universities don't require these extra tests, but those that do may want scores in one to three subjects.</w:t>
                        </w:r>
                      </w:p>
                      <w:p w:rsidR="00F139EF" w:rsidRPr="002F5226" w:rsidRDefault="00F139EF" w:rsidP="00F139EF">
                        <w:pPr>
                          <w:pStyle w:val="NormalWeb"/>
                        </w:pPr>
                        <w:r>
                          <w:rPr>
                            <w:b/>
                            <w:bCs/>
                          </w:rPr>
                          <w:t>4</w:t>
                        </w:r>
                        <w:r w:rsidRPr="002F5226">
                          <w:rPr>
                            <w:b/>
                            <w:bCs/>
                          </w:rPr>
                          <w:t>. Don't forget extracurricular activities.</w:t>
                        </w:r>
                        <w:r w:rsidRPr="002F5226">
                          <w:t xml:space="preserve"> </w:t>
                        </w:r>
                        <w:proofErr w:type="gramStart"/>
                        <w:r w:rsidRPr="002F5226">
                          <w:t>Colleges</w:t>
                        </w:r>
                        <w:proofErr w:type="gramEnd"/>
                        <w:r w:rsidRPr="002F5226">
                          <w:t xml:space="preserve"> care what a student does outside the classroom, but it is secondary to their academic profile. It's not the number of activities they are involved in, but their quality. Students should devote your time to activities that they care about and resist any temptation to get involved in activities strictly to impress admission officers. </w:t>
                        </w:r>
                      </w:p>
                      <w:p w:rsidR="00F139EF" w:rsidRPr="002F5226" w:rsidRDefault="00F139EF" w:rsidP="00F139EF">
                        <w:pPr>
                          <w:pStyle w:val="NormalWeb"/>
                        </w:pPr>
                        <w:r>
                          <w:rPr>
                            <w:b/>
                            <w:bCs/>
                          </w:rPr>
                          <w:t>5</w:t>
                        </w:r>
                        <w:r w:rsidRPr="002F5226">
                          <w:rPr>
                            <w:b/>
                            <w:bCs/>
                          </w:rPr>
                          <w:t xml:space="preserve">. Create a filing system. </w:t>
                        </w:r>
                        <w:r w:rsidRPr="002F5226">
                          <w:t>Once parents and students begin accumulating college marketing materials, they'll need a place to organize it. Create file folders for each school that interests you.</w:t>
                        </w:r>
                      </w:p>
                      <w:p w:rsidR="00DD60A4" w:rsidRDefault="00F139EF" w:rsidP="00F139EF">
                        <w:pPr>
                          <w:pStyle w:val="NormalWeb"/>
                          <w:rPr>
                            <w:rStyle w:val="TextRightAlignedChar"/>
                          </w:rPr>
                        </w:pPr>
                        <w:r>
                          <w:rPr>
                            <w:b/>
                            <w:bCs/>
                          </w:rPr>
                          <w:t>6</w:t>
                        </w:r>
                        <w:r w:rsidRPr="002F5226">
                          <w:rPr>
                            <w:b/>
                            <w:bCs/>
                          </w:rPr>
                          <w:t xml:space="preserve">. Read, read, and read some more. </w:t>
                        </w:r>
                        <w:r w:rsidRPr="002F5226">
                          <w:t xml:space="preserve">Being a strong reader makes it easier to perform well in college. Reading may also lead to </w:t>
                        </w:r>
                        <w:hyperlink r:id="rId29" w:tgtFrame="_blank" w:history="1">
                          <w:r w:rsidRPr="002F5226">
                            <w:rPr>
                              <w:rStyle w:val="Hyperlink"/>
                              <w:color w:val="auto"/>
                            </w:rPr>
                            <w:t>higher scores on the SAT</w:t>
                          </w:r>
                        </w:hyperlink>
                        <w:r w:rsidRPr="002F5226">
                          <w:t>. Meanwhile, reading comprehension is not something students can cram for in the weeks leading up to the test. </w:t>
                        </w:r>
                      </w:p>
                      <w:p w:rsidR="00E93E23" w:rsidRDefault="00E93E23" w:rsidP="00E93E23">
                        <w:pPr>
                          <w:pStyle w:val="TextRightAligned"/>
                          <w:rPr>
                            <w:rStyle w:val="TextRightAlignedChar"/>
                          </w:rPr>
                        </w:pPr>
                      </w:p>
                    </w:txbxContent>
                  </v:textbox>
                </v:shape>
                <v:shape id="_x0000_s1109" type="#_x0000_t202" style="position:absolute;left:857;top:15015;width:34290;height:5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139EF" w:rsidRPr="002F5226" w:rsidRDefault="00F139EF" w:rsidP="00F139EF">
                        <w:pPr>
                          <w:spacing w:after="0" w:line="240" w:lineRule="auto"/>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6</w:t>
                        </w:r>
                        <w:r w:rsidRPr="002F5226">
                          <w:rPr>
                            <w:rFonts w:ascii="Times New Roman" w:eastAsia="Times New Roman" w:hAnsi="Times New Roman" w:cs="Times New Roman"/>
                            <w:b/>
                            <w:bCs/>
                            <w:kern w:val="36"/>
                            <w:sz w:val="48"/>
                            <w:szCs w:val="48"/>
                          </w:rPr>
                          <w:t xml:space="preserve"> Things High School Sophomores </w:t>
                        </w:r>
                      </w:p>
                      <w:p w:rsidR="00F139EF" w:rsidRPr="002F5226" w:rsidRDefault="00F139EF" w:rsidP="00F139EF">
                        <w:pPr>
                          <w:spacing w:after="0" w:line="240" w:lineRule="auto"/>
                          <w:jc w:val="center"/>
                          <w:rPr>
                            <w:rFonts w:ascii="Times New Roman" w:eastAsia="Times New Roman" w:hAnsi="Times New Roman" w:cs="Times New Roman"/>
                            <w:sz w:val="24"/>
                            <w:szCs w:val="24"/>
                          </w:rPr>
                        </w:pPr>
                        <w:r w:rsidRPr="002F5226">
                          <w:rPr>
                            <w:rFonts w:ascii="Times New Roman" w:eastAsia="Times New Roman" w:hAnsi="Times New Roman" w:cs="Times New Roman"/>
                            <w:b/>
                            <w:bCs/>
                            <w:kern w:val="36"/>
                            <w:sz w:val="48"/>
                            <w:szCs w:val="48"/>
                          </w:rPr>
                          <w:t>Should Be Doing</w:t>
                        </w:r>
                      </w:p>
                      <w:p w:rsidR="00F139EF" w:rsidRPr="002F5226" w:rsidRDefault="00F139EF" w:rsidP="00F139EF">
                        <w:pPr>
                          <w:spacing w:after="0" w:line="240" w:lineRule="auto"/>
                          <w:rPr>
                            <w:rFonts w:ascii="Times New Roman" w:eastAsia="Times New Roman" w:hAnsi="Times New Roman" w:cs="Times New Roman"/>
                            <w:sz w:val="24"/>
                            <w:szCs w:val="24"/>
                          </w:rPr>
                        </w:pPr>
                      </w:p>
                      <w:p w:rsidR="00F139EF" w:rsidRPr="002F5226" w:rsidRDefault="00F139EF" w:rsidP="00F139EF">
                        <w:pPr>
                          <w:spacing w:after="0" w:line="240" w:lineRule="auto"/>
                          <w:rPr>
                            <w:rFonts w:ascii="Times New Roman" w:eastAsia="Times New Roman" w:hAnsi="Times New Roman" w:cs="Times New Roman"/>
                            <w:sz w:val="24"/>
                            <w:szCs w:val="24"/>
                          </w:rPr>
                        </w:pPr>
                        <w:r w:rsidRPr="00B34F4B">
                          <w:rPr>
                            <w:rFonts w:ascii="Times New Roman" w:eastAsia="Times New Roman" w:hAnsi="Times New Roman" w:cs="Times New Roman"/>
                            <w:sz w:val="24"/>
                            <w:szCs w:val="24"/>
                          </w:rPr>
                          <w:t>By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Lynn O'Shaughnessy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Money</w:t>
                        </w:r>
                        <w:r w:rsidRPr="002F5226">
                          <w:rPr>
                            <w:rFonts w:ascii="Times New Roman" w:eastAsia="Times New Roman" w:hAnsi="Times New Roman" w:cs="Times New Roman"/>
                            <w:sz w:val="24"/>
                            <w:szCs w:val="24"/>
                          </w:rPr>
                          <w:t xml:space="preserve"> </w:t>
                        </w:r>
                        <w:r w:rsidRPr="00B34F4B">
                          <w:rPr>
                            <w:rFonts w:ascii="Times New Roman" w:eastAsia="Times New Roman" w:hAnsi="Times New Roman" w:cs="Times New Roman"/>
                            <w:sz w:val="24"/>
                            <w:szCs w:val="24"/>
                          </w:rPr>
                          <w:t>Watch</w:t>
                        </w:r>
                      </w:p>
                      <w:p w:rsidR="00F139EF" w:rsidRPr="002F5226" w:rsidRDefault="00F139EF" w:rsidP="00F139EF">
                        <w:pPr>
                          <w:spacing w:after="0" w:line="240" w:lineRule="auto"/>
                          <w:rPr>
                            <w:rFonts w:ascii="Times New Roman" w:eastAsia="Times New Roman" w:hAnsi="Times New Roman" w:cs="Times New Roman"/>
                            <w:sz w:val="24"/>
                            <w:szCs w:val="24"/>
                          </w:rPr>
                        </w:pPr>
                        <w:r w:rsidRPr="002F5226">
                          <w:rPr>
                            <w:rFonts w:ascii="Times New Roman" w:eastAsia="Times New Roman" w:hAnsi="Times New Roman" w:cs="Times New Roman"/>
                            <w:sz w:val="24"/>
                            <w:szCs w:val="24"/>
                          </w:rPr>
                          <w:t>May 2012</w:t>
                        </w:r>
                      </w:p>
                      <w:p w:rsidR="00F139EF" w:rsidRDefault="00F139EF" w:rsidP="00F139EF">
                        <w:pPr>
                          <w:pStyle w:val="NormalWeb"/>
                          <w:rPr>
                            <w:bCs/>
                          </w:rPr>
                        </w:pPr>
                        <w:r>
                          <w:rPr>
                            <w:b/>
                            <w:bCs/>
                          </w:rPr>
                          <w:t xml:space="preserve">1. Start researching colleges. </w:t>
                        </w:r>
                        <w:r>
                          <w:rPr>
                            <w:bCs/>
                          </w:rPr>
                          <w:t xml:space="preserve">Books such as “Fiske Guide </w:t>
                        </w:r>
                        <w:proofErr w:type="gramStart"/>
                        <w:r>
                          <w:rPr>
                            <w:bCs/>
                          </w:rPr>
                          <w:t>To</w:t>
                        </w:r>
                        <w:proofErr w:type="gramEnd"/>
                        <w:r>
                          <w:rPr>
                            <w:bCs/>
                          </w:rPr>
                          <w:t xml:space="preserve"> Colleges” and “The Princeton Review’s The Best 366 Colleges” provide a helpful overview of many brand-name schools, but the vast majority of colleges and universities aren’t covered.</w:t>
                        </w:r>
                      </w:p>
                      <w:p w:rsidR="00F139EF" w:rsidRPr="00000794" w:rsidRDefault="00F139EF" w:rsidP="00F139EF">
                        <w:pPr>
                          <w:pStyle w:val="NormalWeb"/>
                          <w:rPr>
                            <w:bCs/>
                          </w:rPr>
                        </w:pPr>
                        <w:r>
                          <w:rPr>
                            <w:bCs/>
                          </w:rPr>
                          <w:t xml:space="preserve">Use websites </w:t>
                        </w:r>
                        <w:proofErr w:type="spellStart"/>
                        <w:r>
                          <w:rPr>
                            <w:bCs/>
                          </w:rPr>
                          <w:t>Unigo</w:t>
                        </w:r>
                        <w:proofErr w:type="spellEnd"/>
                        <w:r>
                          <w:rPr>
                            <w:bCs/>
                          </w:rPr>
                          <w:t xml:space="preserve"> and </w:t>
                        </w:r>
                        <w:proofErr w:type="spellStart"/>
                        <w:r>
                          <w:rPr>
                            <w:bCs/>
                          </w:rPr>
                          <w:t>Collegeee</w:t>
                        </w:r>
                        <w:proofErr w:type="spellEnd"/>
                        <w:r>
                          <w:rPr>
                            <w:bCs/>
                          </w:rPr>
                          <w:t xml:space="preserve"> Prowler to see what current students think about their schools.  You can also explore colleges at </w:t>
                        </w:r>
                        <w:proofErr w:type="spellStart"/>
                        <w:r>
                          <w:rPr>
                            <w:bCs/>
                          </w:rPr>
                          <w:t>Cappex</w:t>
                        </w:r>
                        <w:proofErr w:type="spellEnd"/>
                        <w:r>
                          <w:rPr>
                            <w:bCs/>
                          </w:rPr>
                          <w:t xml:space="preserve"> and </w:t>
                        </w:r>
                        <w:proofErr w:type="spellStart"/>
                        <w:r>
                          <w:rPr>
                            <w:bCs/>
                          </w:rPr>
                          <w:t>Zinch</w:t>
                        </w:r>
                        <w:proofErr w:type="spellEnd"/>
                        <w:r>
                          <w:rPr>
                            <w:bCs/>
                          </w:rPr>
                          <w:t xml:space="preserve">, which serve as repositories for information about schools and act as free collegiate matchmaking services.  </w:t>
                        </w:r>
                        <w:proofErr w:type="spellStart"/>
                        <w:r>
                          <w:rPr>
                            <w:bCs/>
                          </w:rPr>
                          <w:t>YOUniversity</w:t>
                        </w:r>
                        <w:proofErr w:type="spellEnd"/>
                        <w:r>
                          <w:rPr>
                            <w:bCs/>
                          </w:rPr>
                          <w:t xml:space="preserve"> TV offers a ton of online tours of schools throughout the country.  </w:t>
                        </w:r>
                      </w:p>
                      <w:p w:rsidR="00F139EF" w:rsidRDefault="00F139EF" w:rsidP="00F139EF">
                        <w:pPr>
                          <w:pStyle w:val="NormalWeb"/>
                        </w:pPr>
                        <w:r>
                          <w:rPr>
                            <w:b/>
                            <w:bCs/>
                          </w:rPr>
                          <w:t xml:space="preserve">2. </w:t>
                        </w:r>
                        <w:r w:rsidRPr="002F5226">
                          <w:rPr>
                            <w:b/>
                            <w:bCs/>
                          </w:rPr>
                          <w:t>Visit schools.</w:t>
                        </w:r>
                        <w:r w:rsidRPr="002F5226">
                          <w:t xml:space="preserve"> The summer between sophomore and junior year can be a convenient time to begin checking out colleges and universities. The visits may help motivate students by showing them what all their hard work can lead to.</w:t>
                        </w:r>
                        <w:r>
                          <w:t xml:space="preserve">  If your students have the chance, let them go on the college visits with GEAR UP.</w:t>
                        </w:r>
                      </w:p>
                      <w:p w:rsidR="00F139EF" w:rsidRPr="002F5226" w:rsidRDefault="00F139EF" w:rsidP="00F139EF">
                        <w:pPr>
                          <w:pStyle w:val="NormalWeb"/>
                        </w:pPr>
                      </w:p>
                      <w:p w:rsidR="00CD7B4D" w:rsidRDefault="00CD7B4D" w:rsidP="00CD7B4D">
                        <w:pPr>
                          <w:pStyle w:val="Text"/>
                        </w:pPr>
                      </w:p>
                      <w:p w:rsidR="00DD60A4" w:rsidRPr="004F0F33" w:rsidRDefault="00DD60A4" w:rsidP="004F0F33">
                        <w:pPr>
                          <w:pStyle w:val="SectionLabelALLCAPS"/>
                        </w:pPr>
                      </w:p>
                      <w:p w:rsidR="00DD60A4" w:rsidRDefault="00DD60A4">
                        <w:pPr>
                          <w:pStyle w:val="Text"/>
                          <w:spacing w:after="120"/>
                          <w:rPr>
                            <w:rStyle w:val="TextChar"/>
                          </w:rPr>
                        </w:pPr>
                      </w:p>
                    </w:txbxContent>
                  </v:textbox>
                </v:shape>
              </v:group>
            </w:pict>
          </mc:Fallback>
        </mc:AlternateContent>
      </w:r>
      <w:r w:rsidR="00502D07">
        <w:rPr>
          <w:noProof/>
        </w:rPr>
        <mc:AlternateContent>
          <mc:Choice Requires="wps">
            <w:drawing>
              <wp:anchor distT="0" distB="0" distL="114300" distR="114300" simplePos="0" relativeHeight="251715584" behindDoc="0" locked="0" layoutInCell="1" allowOverlap="1" wp14:anchorId="688FF25E" wp14:editId="7551FF00">
                <wp:simplePos x="2857500" y="8286750"/>
                <wp:positionH relativeFrom="margin">
                  <wp:align>center</wp:align>
                </wp:positionH>
                <wp:positionV relativeFrom="margin">
                  <wp:align>bottom</wp:align>
                </wp:positionV>
                <wp:extent cx="2533650" cy="172021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720215"/>
                        </a:xfrm>
                        <a:prstGeom prst="rect">
                          <a:avLst/>
                        </a:prstGeom>
                        <a:noFill/>
                        <a:ln w="9525">
                          <a:noFill/>
                          <a:miter lim="800000"/>
                          <a:headEnd/>
                          <a:tailEnd/>
                        </a:ln>
                      </wps:spPr>
                      <wps:txbx>
                        <w:txbxContent>
                          <w:p w:rsidR="00631E57" w:rsidRPr="00005557" w:rsidRDefault="00005557" w:rsidP="00631E57">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sidRPr="00005557">
                              <w:rPr>
                                <w:sz w:val="16"/>
                              </w:rPr>
                              <w:br/>
                            </w:r>
                            <w:hyperlink r:id="rId30" w:history="1">
                              <w:r w:rsidR="00631E57" w:rsidRPr="00DC7CB0">
                                <w:rPr>
                                  <w:rStyle w:val="Hyperlink"/>
                                  <w:sz w:val="16"/>
                                </w:rPr>
                                <w:t>www.n</w:t>
                              </w:r>
                              <w:bookmarkStart w:id="0" w:name="_GoBack"/>
                              <w:bookmarkEnd w:id="0"/>
                              <w:r w:rsidR="00631E57" w:rsidRPr="00DC7CB0">
                                <w:rPr>
                                  <w:rStyle w:val="Hyperlink"/>
                                  <w:sz w:val="16"/>
                                </w:rPr>
                                <w:t>mu.edu/MERC</w:t>
                              </w:r>
                            </w:hyperlink>
                            <w:r w:rsidR="00631E57">
                              <w:rPr>
                                <w:sz w:val="16"/>
                              </w:rPr>
                              <w:br/>
                              <w:t>GEAR UP Director Shirley Brozzo</w:t>
                            </w:r>
                            <w:r w:rsidR="00631E57">
                              <w:rPr>
                                <w:sz w:val="16"/>
                              </w:rPr>
                              <w:br/>
                              <w:t xml:space="preserve">GEAR UP Student Coordinator Meredith </w:t>
                            </w:r>
                            <w:proofErr w:type="spellStart"/>
                            <w:r w:rsidR="00631E57">
                              <w:rPr>
                                <w:sz w:val="16"/>
                              </w:rPr>
                              <w:t>Waara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0;margin-top:0;width:199.5pt;height:135.45pt;z-index:2517155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" filled="f" stroked="f">
                <v:textbox>
                  <w:txbxContent>
                    <w:p w:rsidR="00631E57" w:rsidRPr="00005557" w:rsidRDefault="00005557" w:rsidP="00631E57">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sidRPr="00005557">
                        <w:rPr>
                          <w:sz w:val="16"/>
                        </w:rPr>
                        <w:br/>
                      </w:r>
                      <w:hyperlink r:id="rId31" w:history="1">
                        <w:r w:rsidR="00631E57" w:rsidRPr="00DC7CB0">
                          <w:rPr>
                            <w:rStyle w:val="Hyperlink"/>
                            <w:sz w:val="16"/>
                          </w:rPr>
                          <w:t>www.n</w:t>
                        </w:r>
                        <w:bookmarkStart w:id="1" w:name="_GoBack"/>
                        <w:bookmarkEnd w:id="1"/>
                        <w:r w:rsidR="00631E57" w:rsidRPr="00DC7CB0">
                          <w:rPr>
                            <w:rStyle w:val="Hyperlink"/>
                            <w:sz w:val="16"/>
                          </w:rPr>
                          <w:t>mu.edu/MERC</w:t>
                        </w:r>
                      </w:hyperlink>
                      <w:r w:rsidR="00631E57">
                        <w:rPr>
                          <w:sz w:val="16"/>
                        </w:rPr>
                        <w:br/>
                        <w:t>GEAR UP Director Shirley Brozzo</w:t>
                      </w:r>
                      <w:r w:rsidR="00631E57">
                        <w:rPr>
                          <w:sz w:val="16"/>
                        </w:rPr>
                        <w:br/>
                        <w:t xml:space="preserve">GEAR UP Student Coordinator Meredith </w:t>
                      </w:r>
                      <w:proofErr w:type="spellStart"/>
                      <w:r w:rsidR="00631E57">
                        <w:rPr>
                          <w:sz w:val="16"/>
                        </w:rPr>
                        <w:t>Waara</w:t>
                      </w:r>
                      <w:proofErr w:type="spellEnd"/>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8AE" w:rsidRDefault="005758AE">
      <w:pPr>
        <w:spacing w:after="0" w:line="240" w:lineRule="auto"/>
      </w:pPr>
      <w:r>
        <w:separator/>
      </w:r>
    </w:p>
  </w:endnote>
  <w:endnote w:type="continuationSeparator" w:id="0">
    <w:p w:rsidR="005758AE" w:rsidRDefault="0057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8AE" w:rsidRDefault="005758AE">
      <w:pPr>
        <w:spacing w:after="0" w:line="240" w:lineRule="auto"/>
      </w:pPr>
      <w:r>
        <w:separator/>
      </w:r>
    </w:p>
  </w:footnote>
  <w:footnote w:type="continuationSeparator" w:id="0">
    <w:p w:rsidR="005758AE" w:rsidRDefault="00575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B25345"/>
    <w:multiLevelType w:val="hybridMultilevel"/>
    <w:tmpl w:val="75B63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3AD2EEA"/>
    <w:multiLevelType w:val="hybridMultilevel"/>
    <w:tmpl w:val="0CD6B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E7D70F8"/>
    <w:multiLevelType w:val="hybridMultilevel"/>
    <w:tmpl w:val="58623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5557"/>
    <w:rsid w:val="00047F25"/>
    <w:rsid w:val="000705EE"/>
    <w:rsid w:val="000D39C5"/>
    <w:rsid w:val="00100D11"/>
    <w:rsid w:val="00196ADA"/>
    <w:rsid w:val="001B19E7"/>
    <w:rsid w:val="001D22C0"/>
    <w:rsid w:val="001F7C38"/>
    <w:rsid w:val="00250A1A"/>
    <w:rsid w:val="002E4DC3"/>
    <w:rsid w:val="0031698D"/>
    <w:rsid w:val="00340E0B"/>
    <w:rsid w:val="003E21F0"/>
    <w:rsid w:val="004B1491"/>
    <w:rsid w:val="004F0F33"/>
    <w:rsid w:val="00502D07"/>
    <w:rsid w:val="005758AE"/>
    <w:rsid w:val="00575BD4"/>
    <w:rsid w:val="00591832"/>
    <w:rsid w:val="005F6774"/>
    <w:rsid w:val="00615239"/>
    <w:rsid w:val="00631E57"/>
    <w:rsid w:val="006377DF"/>
    <w:rsid w:val="006C0F00"/>
    <w:rsid w:val="006C3531"/>
    <w:rsid w:val="00707635"/>
    <w:rsid w:val="007B2312"/>
    <w:rsid w:val="007D6C9E"/>
    <w:rsid w:val="007F5DDC"/>
    <w:rsid w:val="00806C3A"/>
    <w:rsid w:val="008A37AC"/>
    <w:rsid w:val="008A7C5F"/>
    <w:rsid w:val="009165C2"/>
    <w:rsid w:val="009364CF"/>
    <w:rsid w:val="00952CB0"/>
    <w:rsid w:val="0096511B"/>
    <w:rsid w:val="009B53C4"/>
    <w:rsid w:val="009F75FC"/>
    <w:rsid w:val="00A026E7"/>
    <w:rsid w:val="00A0456B"/>
    <w:rsid w:val="00A13684"/>
    <w:rsid w:val="00BE70A0"/>
    <w:rsid w:val="00C243F9"/>
    <w:rsid w:val="00C33B7A"/>
    <w:rsid w:val="00CB4104"/>
    <w:rsid w:val="00CD7B4D"/>
    <w:rsid w:val="00CF2C80"/>
    <w:rsid w:val="00D21F17"/>
    <w:rsid w:val="00D354BD"/>
    <w:rsid w:val="00DD60A4"/>
    <w:rsid w:val="00E06B3D"/>
    <w:rsid w:val="00E75DF4"/>
    <w:rsid w:val="00E93E23"/>
    <w:rsid w:val="00F05901"/>
    <w:rsid w:val="00F139EF"/>
    <w:rsid w:val="00F4516F"/>
    <w:rsid w:val="00F464D9"/>
    <w:rsid w:val="00F85C09"/>
    <w:rsid w:val="00FD6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6C353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9E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table" w:styleId="TableGrid">
    <w:name w:val="Table Grid"/>
    <w:basedOn w:val="TableNormal"/>
    <w:uiPriority w:val="59"/>
    <w:rsid w:val="006C353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9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mu.edu/bulletin1415/node/42" TargetMode="External"/><Relationship Id="rId18" Type="http://schemas.openxmlformats.org/officeDocument/2006/relationships/image" Target="media/image3.jpeg"/><Relationship Id="rId26" Type="http://schemas.openxmlformats.org/officeDocument/2006/relationships/hyperlink" Target="http://professionals.collegeboard.com/testing/sat-subject" TargetMode="External"/><Relationship Id="rId3" Type="http://schemas.openxmlformats.org/officeDocument/2006/relationships/numbering" Target="numbering.xml"/><Relationship Id="rId21" Type="http://schemas.openxmlformats.org/officeDocument/2006/relationships/hyperlink" Target="http://www.edmunds.com/driving-tips/10-things-teens-should-know-about-cars-and-driving"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nmu.edu/NMUAdmissions" TargetMode="External"/><Relationship Id="rId17" Type="http://schemas.openxmlformats.org/officeDocument/2006/relationships/hyperlink" Target="http://www.nmu.edu/bulletin1415/node/52" TargetMode="External"/><Relationship Id="rId25" Type="http://schemas.openxmlformats.org/officeDocument/2006/relationships/image" Target="media/image4.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nmu.edu/bulletin1415/node/52" TargetMode="External"/><Relationship Id="rId20" Type="http://schemas.openxmlformats.org/officeDocument/2006/relationships/hyperlink" Target="http://www.editorial.autos.msn.com/listarticle.aspx?cp-documentid=1124769&amp;page=0" TargetMode="External"/><Relationship Id="rId29" Type="http://schemas.openxmlformats.org/officeDocument/2006/relationships/hyperlink" Target="http://www.cbsnews.com/news/sat-and-act-which-is-the-better-te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mu.edu/bulletin1415/node/42" TargetMode="External"/><Relationship Id="rId24" Type="http://schemas.openxmlformats.org/officeDocument/2006/relationships/hyperlink" Target="http://www.edmunds.com/driving-tips/10-things-teens-should-know-about-cars-and-driving"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hyperlink" Target="http://www.editorial.autos.msn.com/listarticle.aspx?cp-documentid=1124769&amp;page=0" TargetMode="External"/><Relationship Id="rId28" Type="http://schemas.openxmlformats.org/officeDocument/2006/relationships/hyperlink" Target="http://professionals.collegeboard.com/testing/sat-subject" TargetMode="External"/><Relationship Id="rId10" Type="http://schemas.openxmlformats.org/officeDocument/2006/relationships/image" Target="media/image1.jpg"/><Relationship Id="rId19" Type="http://schemas.openxmlformats.org/officeDocument/2006/relationships/hyperlink" Target="http://www.caranddriver.com/features/drivers-education-the-6-things-every-driver-should-know" TargetMode="External"/><Relationship Id="rId31" Type="http://schemas.openxmlformats.org/officeDocument/2006/relationships/hyperlink" Target="http://www.nmu.edu/MER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mu.edu/NMUAdmissions" TargetMode="External"/><Relationship Id="rId22" Type="http://schemas.openxmlformats.org/officeDocument/2006/relationships/hyperlink" Target="http://www.caranddriver.com/features/drivers-education-the-6-things-every-driver-should-know" TargetMode="External"/><Relationship Id="rId27" Type="http://schemas.openxmlformats.org/officeDocument/2006/relationships/hyperlink" Target="http://www.cbsnews.com/news/sat-and-act-which-is-the-better-test" TargetMode="External"/><Relationship Id="rId30" Type="http://schemas.openxmlformats.org/officeDocument/2006/relationships/hyperlink" Target="http://www.nmu.edu/MER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3B1C18"/>
    <w:rsid w:val="00526D8B"/>
    <w:rsid w:val="005E644F"/>
    <w:rsid w:val="00697D7B"/>
    <w:rsid w:val="009D0CAD"/>
    <w:rsid w:val="00A13447"/>
    <w:rsid w:val="00C65908"/>
    <w:rsid w:val="00CE4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100E0D0F-99E1-46B2-B7DA-68199D2CE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2014-08-06T18:41:00Z</dcterms:created>
  <dcterms:modified xsi:type="dcterms:W3CDTF">2014-09-09T18:46:00Z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