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02272"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53120"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6704B2" w:rsidP="004F0F33">
                            <w:pPr>
                              <w:pStyle w:val="NewsletterDate"/>
                              <w:rPr>
                                <w:sz w:val="32"/>
                              </w:rPr>
                            </w:pPr>
                            <w:r>
                              <w:rPr>
                                <w:sz w:val="32"/>
                              </w:rPr>
                              <w:t>October 2014</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6704B2" w:rsidP="004F0F33">
                      <w:pPr>
                        <w:pStyle w:val="NewsletterDate"/>
                        <w:rPr>
                          <w:sz w:val="32"/>
                        </w:rPr>
                      </w:pPr>
                      <w:r>
                        <w:rPr>
                          <w:sz w:val="32"/>
                        </w:rPr>
                        <w:t>October 2014</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46975"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50048"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2A2674">
      <w:r w:rsidRPr="006704B2">
        <w:rPr>
          <w:noProof/>
        </w:rPr>
        <mc:AlternateContent>
          <mc:Choice Requires="wps">
            <w:drawing>
              <wp:anchor distT="0" distB="0" distL="114300" distR="114300" simplePos="0" relativeHeight="251715584" behindDoc="0" locked="0" layoutInCell="1" allowOverlap="1" wp14:anchorId="0006BC7E" wp14:editId="1D79CEF8">
                <wp:simplePos x="0" y="0"/>
                <wp:positionH relativeFrom="column">
                  <wp:posOffset>3848100</wp:posOffset>
                </wp:positionH>
                <wp:positionV relativeFrom="paragraph">
                  <wp:posOffset>962660</wp:posOffset>
                </wp:positionV>
                <wp:extent cx="3285490" cy="8075295"/>
                <wp:effectExtent l="0" t="0" r="0" b="1905"/>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80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4B2" w:rsidRPr="004F0F33" w:rsidRDefault="006704B2" w:rsidP="006704B2">
                            <w:pPr>
                              <w:pStyle w:val="TextRightAligned"/>
                            </w:pPr>
                          </w:p>
                          <w:p w:rsidR="006704B2" w:rsidRPr="00D354BD" w:rsidRDefault="006704B2" w:rsidP="006704B2">
                            <w:pPr>
                              <w:jc w:val="center"/>
                              <w:rPr>
                                <w:b/>
                              </w:rPr>
                            </w:pPr>
                            <w:r w:rsidRPr="00D354BD">
                              <w:rPr>
                                <w:b/>
                              </w:rPr>
                              <w:t>An important checklist for helping your student prepare for college</w:t>
                            </w:r>
                          </w:p>
                          <w:p w:rsidR="006704B2" w:rsidRDefault="006704B2" w:rsidP="006704B2"/>
                          <w:p w:rsidR="006704B2" w:rsidRDefault="006704B2" w:rsidP="006704B2">
                            <w:pPr>
                              <w:pStyle w:val="ListParagraph"/>
                              <w:numPr>
                                <w:ilvl w:val="0"/>
                                <w:numId w:val="2"/>
                              </w:numPr>
                            </w:pPr>
                            <w:r>
                              <w:t>Review your student’s high school plan.</w:t>
                            </w:r>
                          </w:p>
                          <w:p w:rsidR="006704B2" w:rsidRDefault="006704B2" w:rsidP="006704B2">
                            <w:pPr>
                              <w:pStyle w:val="ListParagraph"/>
                              <w:numPr>
                                <w:ilvl w:val="0"/>
                                <w:numId w:val="2"/>
                              </w:numPr>
                            </w:pPr>
                            <w:r>
                              <w:t>Encourage them to take classes that complement their talents and interests.</w:t>
                            </w:r>
                          </w:p>
                          <w:p w:rsidR="006704B2" w:rsidRDefault="006704B2" w:rsidP="006704B2">
                            <w:pPr>
                              <w:pStyle w:val="ListParagraph"/>
                              <w:numPr>
                                <w:ilvl w:val="0"/>
                                <w:numId w:val="2"/>
                              </w:numPr>
                            </w:pPr>
                            <w:r>
                              <w:t>Are they taking the most challenging classes available?</w:t>
                            </w:r>
                          </w:p>
                          <w:p w:rsidR="006704B2" w:rsidRDefault="006704B2" w:rsidP="006704B2">
                            <w:pPr>
                              <w:pStyle w:val="ListParagraph"/>
                              <w:numPr>
                                <w:ilvl w:val="0"/>
                                <w:numId w:val="2"/>
                              </w:numPr>
                            </w:pPr>
                            <w:r>
                              <w:t xml:space="preserve">Will they be taking the practice SAT this year?  There are sample questions at </w:t>
                            </w:r>
                            <w:hyperlink r:id="rId11" w:history="1">
                              <w:r w:rsidRPr="005A7255">
                                <w:rPr>
                                  <w:rStyle w:val="Hyperlink"/>
                                </w:rPr>
                                <w:t>www.collegeboard.com</w:t>
                              </w:r>
                            </w:hyperlink>
                            <w:r>
                              <w:t xml:space="preserve"> </w:t>
                            </w:r>
                          </w:p>
                          <w:p w:rsidR="006704B2" w:rsidRDefault="006704B2" w:rsidP="006704B2">
                            <w:pPr>
                              <w:pStyle w:val="ListParagraph"/>
                              <w:numPr>
                                <w:ilvl w:val="0"/>
                                <w:numId w:val="2"/>
                              </w:numPr>
                            </w:pPr>
                            <w:r>
                              <w:t>Does your student need a tutor for any of their classes?  Is there help available to them at school?</w:t>
                            </w:r>
                          </w:p>
                          <w:p w:rsidR="006704B2" w:rsidRDefault="006704B2" w:rsidP="006704B2">
                            <w:pPr>
                              <w:pStyle w:val="ListParagraph"/>
                              <w:numPr>
                                <w:ilvl w:val="0"/>
                                <w:numId w:val="2"/>
                              </w:numPr>
                            </w:pPr>
                            <w:r>
                              <w:t>Are your students studying every night?</w:t>
                            </w:r>
                          </w:p>
                          <w:p w:rsidR="006704B2" w:rsidRDefault="006704B2" w:rsidP="006704B2">
                            <w:pPr>
                              <w:pStyle w:val="ListParagraph"/>
                              <w:numPr>
                                <w:ilvl w:val="0"/>
                                <w:numId w:val="2"/>
                              </w:numPr>
                            </w:pPr>
                            <w:r>
                              <w:t>Are there opportunities for your child to be involved with extracurricular activities?  What about volunteering?</w:t>
                            </w:r>
                          </w:p>
                          <w:p w:rsidR="006704B2" w:rsidRDefault="006704B2" w:rsidP="006704B2">
                            <w:pPr>
                              <w:pStyle w:val="ListParagraph"/>
                              <w:numPr>
                                <w:ilvl w:val="0"/>
                                <w:numId w:val="2"/>
                              </w:numPr>
                            </w:pPr>
                            <w:r>
                              <w:t>If your student has a job, is there still enough time for homework and socializing with friends?</w:t>
                            </w:r>
                          </w:p>
                          <w:p w:rsidR="006704B2" w:rsidRDefault="006704B2" w:rsidP="006704B2">
                            <w:pPr>
                              <w:pStyle w:val="ListParagraph"/>
                              <w:numPr>
                                <w:ilvl w:val="0"/>
                                <w:numId w:val="2"/>
                              </w:numPr>
                            </w:pPr>
                            <w:r>
                              <w:t>Have you talked to your child about going to college and what they might like to study there?</w:t>
                            </w:r>
                          </w:p>
                          <w:p w:rsidR="006704B2" w:rsidRDefault="006704B2" w:rsidP="006704B2">
                            <w:pPr>
                              <w:pStyle w:val="ListParagraph"/>
                              <w:numPr>
                                <w:ilvl w:val="0"/>
                                <w:numId w:val="2"/>
                              </w:numPr>
                            </w:pPr>
                            <w:r>
                              <w:t>Have you taken your child on any campus visits or sent them on campus visits with GEAR UP?</w:t>
                            </w:r>
                          </w:p>
                          <w:p w:rsidR="006704B2" w:rsidRDefault="006704B2" w:rsidP="006704B2">
                            <w:pPr>
                              <w:pStyle w:val="ListParagraph"/>
                              <w:numPr>
                                <w:ilvl w:val="0"/>
                                <w:numId w:val="2"/>
                              </w:numPr>
                            </w:pPr>
                            <w:r>
                              <w:t>Have you begun to save for your student’s college education?  It’s not too late to start.</w:t>
                            </w:r>
                          </w:p>
                          <w:p w:rsidR="006704B2" w:rsidRDefault="006704B2" w:rsidP="006704B2">
                            <w:pPr>
                              <w:pStyle w:val="ListParagraph"/>
                              <w:numPr>
                                <w:ilvl w:val="0"/>
                                <w:numId w:val="2"/>
                              </w:numPr>
                            </w:pPr>
                            <w:r>
                              <w:t xml:space="preserve">Have you and your student looked into scholarship opportunities to pay for schooling?  </w:t>
                            </w:r>
                          </w:p>
                          <w:p w:rsidR="006704B2" w:rsidRDefault="006704B2" w:rsidP="006704B2">
                            <w:pPr>
                              <w:pStyle w:val="Photocaption"/>
                            </w:pPr>
                          </w:p>
                          <w:p w:rsidR="006704B2" w:rsidRPr="004F0F33" w:rsidRDefault="006704B2" w:rsidP="006704B2">
                            <w:pPr>
                              <w:pStyle w:val="TextRightAligned"/>
                            </w:pPr>
                          </w:p>
                          <w:p w:rsidR="006704B2" w:rsidRPr="00CD7B4D" w:rsidRDefault="006704B2" w:rsidP="006704B2">
                            <w:pPr>
                              <w:pStyle w:val="Photocaption"/>
                            </w:pPr>
                          </w:p>
                          <w:p w:rsidR="006704B2" w:rsidRDefault="006704B2" w:rsidP="006704B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7" type="#_x0000_t202" style="position:absolute;margin-left:303pt;margin-top:75.8pt;width:258.7pt;height:63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ws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" filled="f" stroked="f">
                <v:textbox>
                  <w:txbxContent>
                    <w:p w:rsidR="006704B2" w:rsidRPr="004F0F33" w:rsidRDefault="006704B2" w:rsidP="006704B2">
                      <w:pPr>
                        <w:pStyle w:val="TextRightAligned"/>
                      </w:pPr>
                    </w:p>
                    <w:p w:rsidR="006704B2" w:rsidRPr="00D354BD" w:rsidRDefault="006704B2" w:rsidP="006704B2">
                      <w:pPr>
                        <w:jc w:val="center"/>
                        <w:rPr>
                          <w:b/>
                        </w:rPr>
                      </w:pPr>
                      <w:r w:rsidRPr="00D354BD">
                        <w:rPr>
                          <w:b/>
                        </w:rPr>
                        <w:t>An important checklist for helping your student prepare for college</w:t>
                      </w:r>
                    </w:p>
                    <w:p w:rsidR="006704B2" w:rsidRDefault="006704B2" w:rsidP="006704B2"/>
                    <w:p w:rsidR="006704B2" w:rsidRDefault="006704B2" w:rsidP="006704B2">
                      <w:pPr>
                        <w:pStyle w:val="ListParagraph"/>
                        <w:numPr>
                          <w:ilvl w:val="0"/>
                          <w:numId w:val="2"/>
                        </w:numPr>
                      </w:pPr>
                      <w:r>
                        <w:t>Review your student’s high school plan.</w:t>
                      </w:r>
                    </w:p>
                    <w:p w:rsidR="006704B2" w:rsidRDefault="006704B2" w:rsidP="006704B2">
                      <w:pPr>
                        <w:pStyle w:val="ListParagraph"/>
                        <w:numPr>
                          <w:ilvl w:val="0"/>
                          <w:numId w:val="2"/>
                        </w:numPr>
                      </w:pPr>
                      <w:r>
                        <w:t>Encourage them to take classes that complement their talents and interests.</w:t>
                      </w:r>
                    </w:p>
                    <w:p w:rsidR="006704B2" w:rsidRDefault="006704B2" w:rsidP="006704B2">
                      <w:pPr>
                        <w:pStyle w:val="ListParagraph"/>
                        <w:numPr>
                          <w:ilvl w:val="0"/>
                          <w:numId w:val="2"/>
                        </w:numPr>
                      </w:pPr>
                      <w:r>
                        <w:t>Are they taking the most challenging classes available?</w:t>
                      </w:r>
                    </w:p>
                    <w:p w:rsidR="006704B2" w:rsidRDefault="006704B2" w:rsidP="006704B2">
                      <w:pPr>
                        <w:pStyle w:val="ListParagraph"/>
                        <w:numPr>
                          <w:ilvl w:val="0"/>
                          <w:numId w:val="2"/>
                        </w:numPr>
                      </w:pPr>
                      <w:r>
                        <w:t xml:space="preserve">Will they be taking the practice SAT this year?  There are sample questions at </w:t>
                      </w:r>
                      <w:hyperlink r:id="rId12" w:history="1">
                        <w:r w:rsidRPr="005A7255">
                          <w:rPr>
                            <w:rStyle w:val="Hyperlink"/>
                          </w:rPr>
                          <w:t>www.collegeboard.com</w:t>
                        </w:r>
                      </w:hyperlink>
                      <w:r>
                        <w:t xml:space="preserve"> </w:t>
                      </w:r>
                    </w:p>
                    <w:p w:rsidR="006704B2" w:rsidRDefault="006704B2" w:rsidP="006704B2">
                      <w:pPr>
                        <w:pStyle w:val="ListParagraph"/>
                        <w:numPr>
                          <w:ilvl w:val="0"/>
                          <w:numId w:val="2"/>
                        </w:numPr>
                      </w:pPr>
                      <w:r>
                        <w:t>Does your student need a tutor for any of their classes?  Is there help available to them at school?</w:t>
                      </w:r>
                    </w:p>
                    <w:p w:rsidR="006704B2" w:rsidRDefault="006704B2" w:rsidP="006704B2">
                      <w:pPr>
                        <w:pStyle w:val="ListParagraph"/>
                        <w:numPr>
                          <w:ilvl w:val="0"/>
                          <w:numId w:val="2"/>
                        </w:numPr>
                      </w:pPr>
                      <w:r>
                        <w:t>Are your students studying every night?</w:t>
                      </w:r>
                    </w:p>
                    <w:p w:rsidR="006704B2" w:rsidRDefault="006704B2" w:rsidP="006704B2">
                      <w:pPr>
                        <w:pStyle w:val="ListParagraph"/>
                        <w:numPr>
                          <w:ilvl w:val="0"/>
                          <w:numId w:val="2"/>
                        </w:numPr>
                      </w:pPr>
                      <w:r>
                        <w:t>Are there opportunities for your child to be involved with extracurricular activities?  What about volunteering?</w:t>
                      </w:r>
                    </w:p>
                    <w:p w:rsidR="006704B2" w:rsidRDefault="006704B2" w:rsidP="006704B2">
                      <w:pPr>
                        <w:pStyle w:val="ListParagraph"/>
                        <w:numPr>
                          <w:ilvl w:val="0"/>
                          <w:numId w:val="2"/>
                        </w:numPr>
                      </w:pPr>
                      <w:r>
                        <w:t>If your student has a job, is there still enough time for homework and socializing with friends?</w:t>
                      </w:r>
                    </w:p>
                    <w:p w:rsidR="006704B2" w:rsidRDefault="006704B2" w:rsidP="006704B2">
                      <w:pPr>
                        <w:pStyle w:val="ListParagraph"/>
                        <w:numPr>
                          <w:ilvl w:val="0"/>
                          <w:numId w:val="2"/>
                        </w:numPr>
                      </w:pPr>
                      <w:r>
                        <w:t>Have you talked to your child about going to college and what they might like to study there?</w:t>
                      </w:r>
                    </w:p>
                    <w:p w:rsidR="006704B2" w:rsidRDefault="006704B2" w:rsidP="006704B2">
                      <w:pPr>
                        <w:pStyle w:val="ListParagraph"/>
                        <w:numPr>
                          <w:ilvl w:val="0"/>
                          <w:numId w:val="2"/>
                        </w:numPr>
                      </w:pPr>
                      <w:r>
                        <w:t>Have you taken your child on any campus visits or sent them on campus visits with GEAR UP?</w:t>
                      </w:r>
                    </w:p>
                    <w:p w:rsidR="006704B2" w:rsidRDefault="006704B2" w:rsidP="006704B2">
                      <w:pPr>
                        <w:pStyle w:val="ListParagraph"/>
                        <w:numPr>
                          <w:ilvl w:val="0"/>
                          <w:numId w:val="2"/>
                        </w:numPr>
                      </w:pPr>
                      <w:r>
                        <w:t>Have you begun to save for your student’s college education?  It’s not too late to start.</w:t>
                      </w:r>
                    </w:p>
                    <w:p w:rsidR="006704B2" w:rsidRDefault="006704B2" w:rsidP="006704B2">
                      <w:pPr>
                        <w:pStyle w:val="ListParagraph"/>
                        <w:numPr>
                          <w:ilvl w:val="0"/>
                          <w:numId w:val="2"/>
                        </w:numPr>
                      </w:pPr>
                      <w:r>
                        <w:t xml:space="preserve">Have you and your student looked into scholarship opportunities to pay for schooling?  </w:t>
                      </w:r>
                    </w:p>
                    <w:p w:rsidR="006704B2" w:rsidRDefault="006704B2" w:rsidP="006704B2">
                      <w:pPr>
                        <w:pStyle w:val="Photocaption"/>
                      </w:pPr>
                    </w:p>
                    <w:p w:rsidR="006704B2" w:rsidRPr="004F0F33" w:rsidRDefault="006704B2" w:rsidP="006704B2">
                      <w:pPr>
                        <w:pStyle w:val="TextRightAligned"/>
                      </w:pPr>
                    </w:p>
                    <w:p w:rsidR="006704B2" w:rsidRPr="00CD7B4D" w:rsidRDefault="006704B2" w:rsidP="006704B2">
                      <w:pPr>
                        <w:pStyle w:val="Photocaption"/>
                      </w:pPr>
                    </w:p>
                    <w:p w:rsidR="006704B2" w:rsidRDefault="006704B2" w:rsidP="006704B2">
                      <w:pPr>
                        <w:pStyle w:val="TextRightAlignedChar"/>
                        <w:rPr>
                          <w:b/>
                          <w:bCs/>
                        </w:rPr>
                      </w:pPr>
                    </w:p>
                  </w:txbxContent>
                </v:textbox>
              </v:shape>
            </w:pict>
          </mc:Fallback>
        </mc:AlternateContent>
      </w:r>
      <w:r w:rsidRPr="006704B2">
        <w:rPr>
          <w:noProof/>
        </w:rPr>
        <mc:AlternateContent>
          <mc:Choice Requires="wps">
            <w:drawing>
              <wp:anchor distT="0" distB="0" distL="114300" distR="114300" simplePos="0" relativeHeight="251714560" behindDoc="0" locked="0" layoutInCell="1" allowOverlap="1" wp14:anchorId="0C7269A5" wp14:editId="1C4B98DD">
                <wp:simplePos x="0" y="0"/>
                <wp:positionH relativeFrom="column">
                  <wp:posOffset>95250</wp:posOffset>
                </wp:positionH>
                <wp:positionV relativeFrom="paragraph">
                  <wp:posOffset>1648460</wp:posOffset>
                </wp:positionV>
                <wp:extent cx="3364230" cy="7712075"/>
                <wp:effectExtent l="0" t="0" r="0" b="3175"/>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4B2" w:rsidRPr="00D354BD" w:rsidRDefault="006704B2" w:rsidP="006704B2">
                            <w:pPr>
                              <w:jc w:val="center"/>
                              <w:rPr>
                                <w:b/>
                              </w:rPr>
                            </w:pPr>
                            <w:r w:rsidRPr="00D354BD">
                              <w:rPr>
                                <w:b/>
                              </w:rPr>
                              <w:t>Helping your student get the most out of 10</w:t>
                            </w:r>
                            <w:r w:rsidRPr="00D354BD">
                              <w:rPr>
                                <w:b/>
                                <w:vertAlign w:val="superscript"/>
                              </w:rPr>
                              <w:t>th</w:t>
                            </w:r>
                            <w:r w:rsidRPr="00D354BD">
                              <w:rPr>
                                <w:b/>
                              </w:rPr>
                              <w:t xml:space="preserve"> grade</w:t>
                            </w:r>
                          </w:p>
                          <w:p w:rsidR="006704B2" w:rsidRPr="002456A2" w:rsidRDefault="006704B2" w:rsidP="006704B2">
                            <w:pPr>
                              <w:spacing w:after="0" w:line="240" w:lineRule="auto"/>
                            </w:pPr>
                            <w:r w:rsidRPr="002456A2">
                              <w:t>Here are six (6) tips to help your student get the most out of school this year.</w:t>
                            </w:r>
                          </w:p>
                          <w:p w:rsidR="006704B2" w:rsidRPr="002456A2" w:rsidRDefault="006704B2" w:rsidP="006704B2">
                            <w:pPr>
                              <w:pStyle w:val="ListParagraph"/>
                              <w:numPr>
                                <w:ilvl w:val="0"/>
                                <w:numId w:val="1"/>
                              </w:numPr>
                              <w:spacing w:after="0" w:line="240" w:lineRule="auto"/>
                            </w:pPr>
                            <w:r w:rsidRPr="002456A2">
                              <w:t xml:space="preserve"> Make sure they are going to school and going to all their classes.  They can’t learn if they aren’t there.  Also, one thing your students don’t know yet:  Good attendance records show future employers that they are dependable.</w:t>
                            </w:r>
                          </w:p>
                          <w:p w:rsidR="006704B2" w:rsidRPr="002456A2" w:rsidRDefault="006704B2" w:rsidP="006704B2">
                            <w:pPr>
                              <w:pStyle w:val="ListParagraph"/>
                              <w:numPr>
                                <w:ilvl w:val="0"/>
                                <w:numId w:val="1"/>
                              </w:numPr>
                              <w:spacing w:after="0" w:line="240" w:lineRule="auto"/>
                            </w:pPr>
                            <w:r w:rsidRPr="002456A2">
                              <w:t>Help your student get organized and stay organized.  Help them learn to manage their time.  Make sure they have the pencils, paper and folders they need for getting their work done.  GEAR UP provides them with a planner.  Ask to see it.  Do they have their assignments written in them?  Their job schedule?  Extracurricular activities?</w:t>
                            </w:r>
                          </w:p>
                          <w:p w:rsidR="006704B2" w:rsidRPr="002456A2" w:rsidRDefault="006704B2" w:rsidP="006704B2">
                            <w:pPr>
                              <w:pStyle w:val="ListParagraph"/>
                              <w:numPr>
                                <w:ilvl w:val="0"/>
                                <w:numId w:val="1"/>
                              </w:numPr>
                              <w:spacing w:after="0" w:line="240" w:lineRule="auto"/>
                            </w:pPr>
                            <w:r w:rsidRPr="002456A2">
                              <w:t>Are they getting their homework done and studying for tests?  Some classes count homework grades as part of their final grade for the class.  Make sure your child is getting all the points they can.  Are they spending enough time studying for tests?</w:t>
                            </w:r>
                          </w:p>
                          <w:p w:rsidR="006704B2" w:rsidRPr="002456A2" w:rsidRDefault="006704B2" w:rsidP="006704B2">
                            <w:pPr>
                              <w:pStyle w:val="ListParagraph"/>
                              <w:numPr>
                                <w:ilvl w:val="0"/>
                                <w:numId w:val="1"/>
                              </w:numPr>
                              <w:spacing w:after="0" w:line="240" w:lineRule="auto"/>
                            </w:pPr>
                            <w:r w:rsidRPr="002456A2">
                              <w:t>Does your student ask for help when they need it?  If they don’t “get” the homework, how can they pass the tests?  If you can’t help them with their math homework, find someone who can.  If you are not good at history, is there a tutor available?</w:t>
                            </w:r>
                          </w:p>
                          <w:p w:rsidR="006704B2" w:rsidRPr="002456A2" w:rsidRDefault="006704B2" w:rsidP="006704B2">
                            <w:pPr>
                              <w:pStyle w:val="ListParagraph"/>
                              <w:numPr>
                                <w:ilvl w:val="0"/>
                                <w:numId w:val="1"/>
                              </w:numPr>
                              <w:spacing w:after="0" w:line="240" w:lineRule="auto"/>
                            </w:pPr>
                            <w:r w:rsidRPr="002456A2">
                              <w:t>“Good enough” is not really good enough.  Help your child see that they should always challenge themselves to do their very best.  It’s important for them to see that they should do more than just what they need to do to “just get by.”  Grades earned in 10</w:t>
                            </w:r>
                            <w:r w:rsidRPr="002456A2">
                              <w:rPr>
                                <w:vertAlign w:val="superscript"/>
                              </w:rPr>
                              <w:t>th</w:t>
                            </w:r>
                            <w:r w:rsidRPr="002456A2">
                              <w:t xml:space="preserve"> grade are important for getting into college.  Let your student know you are proud of them for all the good grades they earn.  </w:t>
                            </w:r>
                          </w:p>
                          <w:p w:rsidR="006704B2" w:rsidRPr="00D354BD" w:rsidRDefault="006704B2" w:rsidP="006704B2">
                            <w:pPr>
                              <w:rPr>
                                <w:sz w:val="18"/>
                              </w:rPr>
                            </w:pPr>
                          </w:p>
                          <w:p w:rsidR="006704B2" w:rsidRPr="00D354BD" w:rsidRDefault="006704B2" w:rsidP="006704B2">
                            <w:pPr>
                              <w:pStyle w:val="Photocaption"/>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7.5pt;margin-top:129.8pt;width:264.9pt;height:60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qf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" filled="f" stroked="f">
                <v:textbox>
                  <w:txbxContent>
                    <w:p w:rsidR="006704B2" w:rsidRPr="00D354BD" w:rsidRDefault="006704B2" w:rsidP="006704B2">
                      <w:pPr>
                        <w:jc w:val="center"/>
                        <w:rPr>
                          <w:b/>
                        </w:rPr>
                      </w:pPr>
                      <w:r w:rsidRPr="00D354BD">
                        <w:rPr>
                          <w:b/>
                        </w:rPr>
                        <w:t>Helping your student get the most out of 10</w:t>
                      </w:r>
                      <w:r w:rsidRPr="00D354BD">
                        <w:rPr>
                          <w:b/>
                          <w:vertAlign w:val="superscript"/>
                        </w:rPr>
                        <w:t>th</w:t>
                      </w:r>
                      <w:r w:rsidRPr="00D354BD">
                        <w:rPr>
                          <w:b/>
                        </w:rPr>
                        <w:t xml:space="preserve"> grade</w:t>
                      </w:r>
                    </w:p>
                    <w:p w:rsidR="006704B2" w:rsidRPr="002456A2" w:rsidRDefault="006704B2" w:rsidP="006704B2">
                      <w:pPr>
                        <w:spacing w:after="0" w:line="240" w:lineRule="auto"/>
                      </w:pPr>
                      <w:r w:rsidRPr="002456A2">
                        <w:t>Here are six (6) tips to help your student get the most out of school this year.</w:t>
                      </w:r>
                    </w:p>
                    <w:p w:rsidR="006704B2" w:rsidRPr="002456A2" w:rsidRDefault="006704B2" w:rsidP="006704B2">
                      <w:pPr>
                        <w:pStyle w:val="ListParagraph"/>
                        <w:numPr>
                          <w:ilvl w:val="0"/>
                          <w:numId w:val="1"/>
                        </w:numPr>
                        <w:spacing w:after="0" w:line="240" w:lineRule="auto"/>
                      </w:pPr>
                      <w:r w:rsidRPr="002456A2">
                        <w:t xml:space="preserve"> Make sure they are going to school and going to all their classes.  They can’t learn if they aren’t there.  Also, one thing your students don’t know yet:  Good attendance records show future employers that they are dependable.</w:t>
                      </w:r>
                    </w:p>
                    <w:p w:rsidR="006704B2" w:rsidRPr="002456A2" w:rsidRDefault="006704B2" w:rsidP="006704B2">
                      <w:pPr>
                        <w:pStyle w:val="ListParagraph"/>
                        <w:numPr>
                          <w:ilvl w:val="0"/>
                          <w:numId w:val="1"/>
                        </w:numPr>
                        <w:spacing w:after="0" w:line="240" w:lineRule="auto"/>
                      </w:pPr>
                      <w:r w:rsidRPr="002456A2">
                        <w:t>Help your student get organized and stay organized.  Help them learn to manage their time.  Make sure they have the pencils, paper and folders they need for getting their work done.  GEAR UP provides them with a planner.  Ask to see it.  Do they have their assignments written in them?  Their job schedule?  Extracurricular activities?</w:t>
                      </w:r>
                    </w:p>
                    <w:p w:rsidR="006704B2" w:rsidRPr="002456A2" w:rsidRDefault="006704B2" w:rsidP="006704B2">
                      <w:pPr>
                        <w:pStyle w:val="ListParagraph"/>
                        <w:numPr>
                          <w:ilvl w:val="0"/>
                          <w:numId w:val="1"/>
                        </w:numPr>
                        <w:spacing w:after="0" w:line="240" w:lineRule="auto"/>
                      </w:pPr>
                      <w:r w:rsidRPr="002456A2">
                        <w:t>Are they getting their homework done and studying for tests?  Some classes count homework grades as part of their final grade for the class.  Make sure your child is getting all the points they can.  Are they spending enough time studying for tests?</w:t>
                      </w:r>
                    </w:p>
                    <w:p w:rsidR="006704B2" w:rsidRPr="002456A2" w:rsidRDefault="006704B2" w:rsidP="006704B2">
                      <w:pPr>
                        <w:pStyle w:val="ListParagraph"/>
                        <w:numPr>
                          <w:ilvl w:val="0"/>
                          <w:numId w:val="1"/>
                        </w:numPr>
                        <w:spacing w:after="0" w:line="240" w:lineRule="auto"/>
                      </w:pPr>
                      <w:r w:rsidRPr="002456A2">
                        <w:t>Does your student ask for help when they need it?  If they don’t “get” the homework, how can they pass the tests?  If you can’t help them with their math homework, find someone who can.  If you are not good at history, is there a tutor available?</w:t>
                      </w:r>
                    </w:p>
                    <w:p w:rsidR="006704B2" w:rsidRPr="002456A2" w:rsidRDefault="006704B2" w:rsidP="006704B2">
                      <w:pPr>
                        <w:pStyle w:val="ListParagraph"/>
                        <w:numPr>
                          <w:ilvl w:val="0"/>
                          <w:numId w:val="1"/>
                        </w:numPr>
                        <w:spacing w:after="0" w:line="240" w:lineRule="auto"/>
                      </w:pPr>
                      <w:r w:rsidRPr="002456A2">
                        <w:t>“Good enough” is not really good enough.  Help your child see that they should always challenge themselves to do their very best.  It’s important for them to see that they should do more than just what they need to do to “just get by.”  Grades earned in 10</w:t>
                      </w:r>
                      <w:r w:rsidRPr="002456A2">
                        <w:rPr>
                          <w:vertAlign w:val="superscript"/>
                        </w:rPr>
                        <w:t>th</w:t>
                      </w:r>
                      <w:r w:rsidRPr="002456A2">
                        <w:t xml:space="preserve"> grade are important for getting into college.  Let your student know you are proud of them for all the good grades they earn.  </w:t>
                      </w:r>
                    </w:p>
                    <w:p w:rsidR="006704B2" w:rsidRPr="00D354BD" w:rsidRDefault="006704B2" w:rsidP="006704B2">
                      <w:pPr>
                        <w:rPr>
                          <w:sz w:val="18"/>
                        </w:rPr>
                      </w:pPr>
                    </w:p>
                    <w:p w:rsidR="006704B2" w:rsidRPr="00D354BD" w:rsidRDefault="006704B2" w:rsidP="006704B2">
                      <w:pPr>
                        <w:pStyle w:val="Photocaption"/>
                        <w:rPr>
                          <w:sz w:val="18"/>
                        </w:rPr>
                      </w:pPr>
                    </w:p>
                  </w:txbxContent>
                </v:textbox>
              </v:shape>
            </w:pict>
          </mc:Fallback>
        </mc:AlternateContent>
      </w:r>
      <w:r w:rsidR="00FD63B5" w:rsidRPr="00196ADA">
        <w:rPr>
          <w:noProof/>
        </w:rPr>
        <mc:AlternateContent>
          <mc:Choice Requires="wps">
            <w:drawing>
              <wp:anchor distT="0" distB="0" distL="114300" distR="114300" simplePos="0" relativeHeight="251706368" behindDoc="0" locked="0" layoutInCell="1" allowOverlap="1" wp14:anchorId="1B34196C" wp14:editId="38C0147C">
                <wp:simplePos x="0" y="0"/>
                <wp:positionH relativeFrom="column">
                  <wp:posOffset>66675</wp:posOffset>
                </wp:positionH>
                <wp:positionV relativeFrom="paragraph">
                  <wp:posOffset>1448435</wp:posOffset>
                </wp:positionV>
                <wp:extent cx="3514725" cy="7900035"/>
                <wp:effectExtent l="0" t="0" r="9525" b="571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90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Default="00196ADA" w:rsidP="00196ADA">
                            <w:pPr>
                              <w:pStyle w:val="Text"/>
                              <w:spacing w:after="120"/>
                              <w:jc w:val="center"/>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5.25pt;margin-top:114.05pt;width:276.75pt;height:62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8ntA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" filled="f" stroked="f">
                <v:textbox inset="0,0,0,0">
                  <w:txbxContent>
                    <w:p w:rsidR="00196ADA" w:rsidRDefault="00196ADA" w:rsidP="00196ADA">
                      <w:pPr>
                        <w:pStyle w:val="Text"/>
                        <w:spacing w:after="120"/>
                        <w:jc w:val="center"/>
                        <w:rPr>
                          <w:rStyle w:val="TextChar"/>
                        </w:rPr>
                      </w:pPr>
                    </w:p>
                  </w:txbxContent>
                </v:textbox>
              </v:shape>
            </w:pict>
          </mc:Fallback>
        </mc:AlternateContent>
      </w:r>
      <w:r w:rsidR="00196ADA">
        <w:rPr>
          <w:noProof/>
        </w:rPr>
        <mc:AlternateContent>
          <mc:Choice Requires="wps">
            <w:drawing>
              <wp:anchor distT="0" distB="0" distL="114300" distR="114300" simplePos="0" relativeHeight="251708416" behindDoc="0" locked="0" layoutInCell="1" allowOverlap="1" wp14:anchorId="3BDEA121" wp14:editId="66D83EC9">
                <wp:simplePos x="0" y="0"/>
                <wp:positionH relativeFrom="column">
                  <wp:posOffset>3752850</wp:posOffset>
                </wp:positionH>
                <wp:positionV relativeFrom="paragraph">
                  <wp:posOffset>1343660</wp:posOffset>
                </wp:positionV>
                <wp:extent cx="3419475" cy="6843395"/>
                <wp:effectExtent l="0" t="0" r="0" b="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84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Default="00196ADA" w:rsidP="00196ADA"/>
                          <w:p w:rsidR="00196ADA" w:rsidRDefault="00196ADA" w:rsidP="00196ADA">
                            <w:pPr>
                              <w:pStyle w:val="TextRightAligned"/>
                              <w:jc w:val="center"/>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295.5pt;margin-top:105.8pt;width:269.25pt;height:53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Qv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" filled="f" stroked="f">
                <v:textbox>
                  <w:txbxContent>
                    <w:p w:rsidR="00196ADA" w:rsidRDefault="00196ADA" w:rsidP="00196ADA"/>
                    <w:p w:rsidR="00196ADA" w:rsidRDefault="00196ADA" w:rsidP="00196ADA">
                      <w:pPr>
                        <w:pStyle w:val="TextRightAligned"/>
                        <w:jc w:val="center"/>
                        <w:rPr>
                          <w:rStyle w:val="TextRightAlignedChar"/>
                        </w:rPr>
                      </w:pPr>
                    </w:p>
                  </w:txbxContent>
                </v:textbox>
              </v:shape>
            </w:pict>
          </mc:Fallback>
        </mc:AlternateContent>
      </w:r>
      <w:r w:rsidR="00707635">
        <w:rPr>
          <w:noProof/>
        </w:rPr>
        <mc:AlternateContent>
          <mc:Choice Requires="wpg">
            <w:drawing>
              <wp:anchor distT="0" distB="0" distL="114300" distR="114300" simplePos="0" relativeHeight="251699200" behindDoc="1" locked="0" layoutInCell="1" allowOverlap="1" wp14:anchorId="10ED9005" wp14:editId="04BAD1FB">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1728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07635">
        <w:rPr>
          <w:noProof/>
        </w:rPr>
        <mc:AlternateContent>
          <mc:Choice Requires="wps">
            <w:drawing>
              <wp:anchor distT="0" distB="0" distL="114300" distR="114300" simplePos="0" relativeHeight="251644927" behindDoc="1" locked="0" layoutInCell="1" allowOverlap="1" wp14:anchorId="0E164C93" wp14:editId="08845456">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12512" behindDoc="1" locked="0" layoutInCell="1" allowOverlap="1" wp14:anchorId="57A40BCE" wp14:editId="4B65D040">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45951" behindDoc="1" locked="0" layoutInCell="1" allowOverlap="1" wp14:anchorId="1BF30F1A" wp14:editId="569728D8">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10464" behindDoc="0" locked="0" layoutInCell="1" allowOverlap="1" wp14:anchorId="20F1523C" wp14:editId="64EC8144">
                <wp:simplePos x="0" y="0"/>
                <wp:positionH relativeFrom="column">
                  <wp:posOffset>74295</wp:posOffset>
                </wp:positionH>
                <wp:positionV relativeFrom="paragraph">
                  <wp:posOffset>290155</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45"/>
                        <wpg:cNvGrpSpPr>
                          <a:grpSpLocks/>
                        </wpg:cNvGrpSpPr>
                        <wpg:grpSpPr bwMode="auto">
                          <a:xfrm rot="-431312">
                            <a:off x="5248275" y="7591425"/>
                            <a:ext cx="1886585" cy="1447165"/>
                            <a:chOff x="1272" y="8042"/>
                            <a:chExt cx="9360" cy="7896"/>
                          </a:xfrm>
                        </wpg:grpSpPr>
                        <wps:wsp>
                          <wps:cNvPr id="298"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147"/>
                          <wpg:cNvGrpSpPr>
                            <a:grpSpLocks/>
                          </wpg:cNvGrpSpPr>
                          <wpg:grpSpPr bwMode="auto">
                            <a:xfrm>
                              <a:off x="1272" y="8042"/>
                              <a:ext cx="9360" cy="7896"/>
                              <a:chOff x="1272" y="8042"/>
                              <a:chExt cx="9360" cy="7896"/>
                            </a:xfrm>
                          </wpg:grpSpPr>
                          <wps:wsp>
                            <wps:cNvPr id="300"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149"/>
                            <wpg:cNvGrpSpPr>
                              <a:grpSpLocks/>
                            </wpg:cNvGrpSpPr>
                            <wpg:grpSpPr bwMode="auto">
                              <a:xfrm>
                                <a:off x="1272" y="8042"/>
                                <a:ext cx="9360" cy="7896"/>
                                <a:chOff x="1272" y="8042"/>
                                <a:chExt cx="9360" cy="7896"/>
                              </a:xfrm>
                            </wpg:grpSpPr>
                            <wps:wsp>
                              <wps:cNvPr id="302"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09" name="Text Box 183"/>
                        <wps:cNvSpPr txBox="1">
                          <a:spLocks noChangeArrowheads="1"/>
                        </wps:cNvSpPr>
                        <wps:spPr bwMode="auto">
                          <a:xfrm>
                            <a:off x="4038600" y="135255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Default="009F75FC" w:rsidP="009F75FC"/>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342900" y="600075"/>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Default="009F75FC" w:rsidP="009F75FC">
                              <w:pPr>
                                <w:pStyle w:val="Text"/>
                              </w:pPr>
                            </w:p>
                            <w:p w:rsidR="009F75FC" w:rsidRPr="004F0F33" w:rsidRDefault="009F75FC" w:rsidP="009F75FC">
                              <w:pPr>
                                <w:pStyle w:val="SectionLabelALLCAPS"/>
                              </w:pPr>
                            </w:p>
                            <w:p w:rsidR="009F75FC" w:rsidRDefault="009F75FC" w:rsidP="009F75FC">
                              <w:pPr>
                                <w:pStyle w:val="Text"/>
                                <w:spacing w:after="120"/>
                                <w:rPr>
                                  <w:rStyle w:val="TextChar"/>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77" o:spid="_x0000_s1031" style="position:absolute;margin-left:5.85pt;margin-top:22.85pt;width:567.55pt;height:728.6pt;z-index:251710464;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">
                <v:shape id="Freeform 141" o:spid="_x0000_s1032"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3"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4"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5"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6"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3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4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4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5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5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052"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ivFsYAAADcAAAADwAAAGRycy9kb3ducmV2LnhtbESPzW7CMBCE70h9B2sr&#10;cQMnORSSYqKqEpRDD/y0PW/jbZI2XkexQ8Lb10hIHEcz841mlY+mEWfqXG1ZQTyPQBAXVtdcKvg4&#10;bWZLEM4ja2wsk4ILOcjXD5MVZtoOfKDz0ZciQNhlqKDyvs2kdEVFBt3ctsTB+7GdQR9kV0rd4RDg&#10;ppFJFD1JgzWHhQpbeq2o+Dv2RkF/Sfe/p3e7SL636Vv8ORJ+Db1S08fx5RmEp9Hfw7f2TitI0gV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K8WxgAAANwA&#10;AAAPAAAAAAAAAAAAAAAAAKoCAABkcnMvZG93bnJldi54bWxQSwUGAAAAAAQABAD6AAAAnQMAAAAA&#10;">
                  <v:shape id="Freeform 146" o:spid="_x0000_s1053"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uUsIA&#10;AADcAAAADwAAAGRycy9kb3ducmV2LnhtbERPy4rCMBTdC/5DuIK7MVVk0GqU4oww42Lw9QGX5toW&#10;m5vaxLbO15uF4PJw3st1Z0rRUO0KywrGowgEcWp1wZmC82n7MQPhPLLG0jIpeJCD9arfW2KsbcsH&#10;ao4+EyGEXYwKcu+rWEqX5mTQjWxFHLiLrQ36AOtM6hrbEG5KOYmiT2mw4NCQY0WbnNLr8W4U7G7/&#10;u0eD1+/fzs5n+y+fJNO/VqnhoEsWIDx1/i1+uX+0gsk8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K5SwgAAANwAAAAPAAAAAAAAAAAAAAAAAJgCAABkcnMvZG93&#10;bnJldi54bWxQSwUGAAAAAAQABAD1AAAAhw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54"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8" o:spid="_x0000_s1055"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KC8AA&#10;AADcAAAADwAAAGRycy9kb3ducmV2LnhtbERPy4rCMBTdC/5DuIKbMqY6INIxSpEOCLMaH/tLc6ct&#10;09yEJjadvzeLAZeH894fJ9OLkQbfWVawXuUgiGurO24U3K6fbzsQPiBr7C2Tgj/ycDzMZ3sstI38&#10;TeMlNCKFsC9QQRuCK6T0dUsG/co64sT92MFgSHBopB4wpnDTy02eb6XBjlNDi45OLdW/l4dRUMUv&#10;l43leV2FMsu8q+PmXkWlloup/AARaAov8b/7rBW852l+OpOO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kKC8AAAADcAAAADwAAAAAAAAAAAAAAAACYAgAAZHJzL2Rvd25y&#10;ZXYueG1sUEsFBgAAAAAEAAQA9QAAAIU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56"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50" o:spid="_x0000_s1057"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4iMQA&#10;AADcAAAADwAAAGRycy9kb3ducmV2LnhtbESPQWvCQBSE70L/w/IKvelGU6SkriJiaC49GLXn1+xr&#10;Epp9u2S3SfrvuwXB4zAz3zCb3WQ6MVDvW8sKlosEBHFldcu1gss5n7+A8AFZY2eZFPySh932YbbB&#10;TNuRTzSUoRYRwj5DBU0ILpPSVw0Z9AvriKP3ZXuDIcq+lrrHMcJNJ1dJspYGW44LDTo6NFR9lz9G&#10;Qemm46esujwtr3nxHq4fz2/OKPX0OO1fQQSawj18axdaQZqs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eIjEAAAA3A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58"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HUsQA&#10;AADcAAAADwAAAGRycy9kb3ducmV2LnhtbESPS4vCQBCE7wv+h6EFb5vJKohknYRF8HHwYlbw2mQ6&#10;jzXTEzKjJv/eEYQ9FlX1FbXOBtOKO/WusazgK4pBEBdWN1wpOP9uP1cgnEfW2FomBSM5yNLJxxoT&#10;bR98onvuKxEg7BJUUHvfJVK6oiaDLrIdcfBK2xv0QfaV1D0+Aty0ch7HS2mw4bBQY0ebmoprfjMK&#10;9jlvdtV1Pl6Ow/7vVpZ5sZKjUrPp8PMNwtPg/8Pv9kErWMQL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h1LEAAAA3A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59"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f9MUA&#10;AADcAAAADwAAAGRycy9kb3ducmV2LnhtbESPW2vCQBSE3wv+h+UIvtWNVkSjq0hLQbAFb/h8zJ5c&#10;NHs2ZDcm/vtuodDHYWa+YZbrzpTiQbUrLCsYDSMQxInVBWcKzqfP1xkI55E1lpZJwZMcrFe9lyXG&#10;2rZ8oMfRZyJA2MWoIPe+iqV0SU4G3dBWxMFLbW3QB1lnUtfYBrgp5TiKptJgwWEhx4rec0rux8Yo&#10;aOa7cXq9mK9mKq8f81u1/06frVKDfrdZgPDU+f/wX3urFbxFE/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5/0xQAAANwAAAAPAAAAAAAAAAAAAAAAAJgCAABkcnMv&#10;ZG93bnJldi54bWxQSwUGAAAAAAQABAD1AAAAig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60"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058QA&#10;AADcAAAADwAAAGRycy9kb3ducmV2LnhtbESPQWsCMRSE7wX/Q3iFXoomqyh2axSxFD304uoPeGxe&#10;N4ubl2UT1+2/N4LQ4zAz3zCrzeAa0VMXas8asokCQVx6U3Ol4Xz6Hi9BhIhssPFMGv4owGY9ellh&#10;bvyNj9QXsRIJwiFHDTbGNpcylJYcholviZP36zuHMcmukqbDW4K7Rk6VWkiHNacFiy3tLJWX4uo0&#10;/LzXVlVf2Z7mhb/0yw87PWVHrd9eh+0niEhD/A8/2wejYabm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NOfEAAAA3A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61"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wcQA&#10;AADcAAAADwAAAGRycy9kb3ducmV2LnhtbESPQWvCQBSE70L/w/IKvenGlEpJXYMoYqFQMPbS2yP7&#10;TIJ5b2N2o+m/7xYKHoeZ+YZZ5iO36kq9b5wYmM8SUCSls41UBr6Ou+krKB9QLLZOyMAPechXD5Ml&#10;Ztbd5EDXIlQqQsRnaKAOocu09mVNjH7mOpLonVzPGKLsK217vEU4tzpNkoVmbCQu1NjRpqbyXAxs&#10;gIvL9vuCuE+Hl453H3wcPu3WmKfHcf0GKtAY7uH/9rs18Jws4O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WsHEAAAA3A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62"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ScEA&#10;AADcAAAADwAAAGRycy9kb3ducmV2LnhtbERP3WrCMBS+F/YO4Qi708RNZHTGUgYb3YUX6h7grDm2&#10;weakJFnt9vTLheDlx/e/LSfXi5FCtJ41rJYKBHHjjeVWw9fpffECIiZkg71n0vBLEcrdw2yLhfFX&#10;PtB4TK3IIRwL1NClNBRSxqYjh3HpB+LMnX1wmDIMrTQBrznc9fJJqY10aDk3dDjQW0fN5fjjNAw2&#10;VePfx97wp60nqn1Qp/W31o/zqXoFkWhKd/HNXRsNzyqvzWfy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FEnBAAAA3A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063" type="#_x0000_t202" style="position:absolute;left:40386;top:13525;width:29578;height:5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9F75FC" w:rsidRDefault="009F75FC" w:rsidP="009F75FC"/>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v:textbox>
                </v:shape>
                <v:shape id="_x0000_s1064" type="#_x0000_t202" style="position:absolute;left:3429;top:6000;width:29952;height:8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F75FC" w:rsidRDefault="009F75FC" w:rsidP="009F75FC">
                        <w:pPr>
                          <w:pStyle w:val="Text"/>
                        </w:pPr>
                      </w:p>
                      <w:p w:rsidR="009F75FC" w:rsidRPr="004F0F33" w:rsidRDefault="009F75FC" w:rsidP="009F75FC">
                        <w:pPr>
                          <w:pStyle w:val="SectionLabelALLCAPS"/>
                        </w:pPr>
                      </w:p>
                      <w:p w:rsidR="009F75FC" w:rsidRDefault="009F75FC" w:rsidP="009F75FC">
                        <w:pPr>
                          <w:pStyle w:val="Text"/>
                          <w:spacing w:after="120"/>
                          <w:rPr>
                            <w:rStyle w:val="TextChar"/>
                          </w:rPr>
                        </w:pPr>
                      </w:p>
                    </w:txbxContent>
                  </v:textbox>
                </v:shape>
              </v:group>
            </w:pict>
          </mc:Fallback>
        </mc:AlternateContent>
      </w:r>
    </w:p>
    <w:p w:rsidR="009F75FC" w:rsidRDefault="002A2674">
      <w:r w:rsidRPr="002A2674">
        <w:rPr>
          <w:noProof/>
        </w:rPr>
        <mc:AlternateContent>
          <mc:Choice Requires="wps">
            <w:drawing>
              <wp:anchor distT="0" distB="0" distL="114300" distR="114300" simplePos="0" relativeHeight="251718656" behindDoc="0" locked="0" layoutInCell="1" allowOverlap="1" wp14:anchorId="00528186" wp14:editId="783FAB72">
                <wp:simplePos x="0" y="0"/>
                <wp:positionH relativeFrom="column">
                  <wp:posOffset>209550</wp:posOffset>
                </wp:positionH>
                <wp:positionV relativeFrom="paragraph">
                  <wp:posOffset>885600</wp:posOffset>
                </wp:positionV>
                <wp:extent cx="3362325" cy="7115175"/>
                <wp:effectExtent l="0" t="0" r="0" b="9525"/>
                <wp:wrapNone/>
                <wp:docPr id="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11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674" w:rsidRDefault="002A2674" w:rsidP="002A2674">
                            <w:pPr>
                              <w:spacing w:after="0" w:line="240" w:lineRule="auto"/>
                              <w:jc w:val="center"/>
                              <w:rPr>
                                <w:b/>
                              </w:rPr>
                            </w:pPr>
                            <w:r w:rsidRPr="009B302F">
                              <w:rPr>
                                <w:b/>
                              </w:rPr>
                              <w:t>Mealtime Conversations</w:t>
                            </w:r>
                          </w:p>
                          <w:p w:rsidR="002A2674" w:rsidRPr="009B302F" w:rsidRDefault="002A2674" w:rsidP="002A2674">
                            <w:pPr>
                              <w:spacing w:after="0" w:line="240" w:lineRule="auto"/>
                              <w:jc w:val="center"/>
                              <w:rPr>
                                <w:b/>
                              </w:rPr>
                            </w:pPr>
                          </w:p>
                          <w:p w:rsidR="002A2674" w:rsidRDefault="002A2674" w:rsidP="002A2674">
                            <w:pPr>
                              <w:spacing w:after="0" w:line="240" w:lineRule="auto"/>
                            </w:pPr>
                            <w:r>
                              <w:t xml:space="preserve">There used to be a time when families sat at the table together every night to share a meal and news of the day.  Times have changed.  People work different shifts, kids have sports or </w:t>
                            </w:r>
                            <w:proofErr w:type="gramStart"/>
                            <w:r>
                              <w:t>community theater</w:t>
                            </w:r>
                            <w:proofErr w:type="gramEnd"/>
                            <w:r>
                              <w:t xml:space="preserve">, and family time has changed.  </w:t>
                            </w:r>
                          </w:p>
                          <w:p w:rsidR="002A2674" w:rsidRDefault="002A2674" w:rsidP="002A2674">
                            <w:pPr>
                              <w:spacing w:after="0" w:line="240" w:lineRule="auto"/>
                            </w:pPr>
                            <w:r>
                              <w:t xml:space="preserve">But whether you spend a few minutes over breakfast or sharing McDonald’s in the car on the way to some event, there’s still time to engage in conversations.  Get to know what your student is thinking about.  </w:t>
                            </w:r>
                          </w:p>
                          <w:p w:rsidR="002A2674" w:rsidRDefault="002A2674" w:rsidP="002A2674">
                            <w:pPr>
                              <w:spacing w:after="0" w:line="240" w:lineRule="auto"/>
                            </w:pPr>
                          </w:p>
                          <w:p w:rsidR="002A2674" w:rsidRDefault="002A2674" w:rsidP="002A2674">
                            <w:pPr>
                              <w:spacing w:after="0" w:line="240" w:lineRule="auto"/>
                            </w:pPr>
                            <w:r>
                              <w:t>Challenge your child to think critically.  Ask questions like</w:t>
                            </w:r>
                          </w:p>
                          <w:p w:rsidR="002A2674" w:rsidRDefault="002A2674" w:rsidP="002A2674">
                            <w:pPr>
                              <w:pStyle w:val="ListParagraph"/>
                              <w:numPr>
                                <w:ilvl w:val="0"/>
                                <w:numId w:val="3"/>
                              </w:numPr>
                              <w:spacing w:after="0" w:line="240" w:lineRule="auto"/>
                              <w:ind w:left="720"/>
                            </w:pPr>
                            <w:r>
                              <w:t>What would you do if a natural disaster struck?</w:t>
                            </w:r>
                          </w:p>
                          <w:p w:rsidR="002A2674" w:rsidRDefault="002A2674" w:rsidP="002A2674">
                            <w:pPr>
                              <w:pStyle w:val="ListParagraph"/>
                              <w:numPr>
                                <w:ilvl w:val="0"/>
                                <w:numId w:val="3"/>
                              </w:numPr>
                              <w:spacing w:after="0" w:line="240" w:lineRule="auto"/>
                              <w:ind w:left="720"/>
                            </w:pPr>
                            <w:r>
                              <w:t>What if someone handed them $1000?</w:t>
                            </w:r>
                          </w:p>
                          <w:p w:rsidR="002A2674" w:rsidRDefault="002A2674" w:rsidP="002A2674">
                            <w:pPr>
                              <w:pStyle w:val="ListParagraph"/>
                              <w:numPr>
                                <w:ilvl w:val="0"/>
                                <w:numId w:val="3"/>
                              </w:numPr>
                              <w:spacing w:after="0" w:line="240" w:lineRule="auto"/>
                              <w:ind w:left="720"/>
                            </w:pPr>
                            <w:r>
                              <w:t>What would they do if their friend was being bullied or abused?</w:t>
                            </w:r>
                          </w:p>
                          <w:p w:rsidR="002A2674" w:rsidRDefault="002A2674" w:rsidP="002A2674">
                            <w:pPr>
                              <w:pStyle w:val="ListParagraph"/>
                              <w:numPr>
                                <w:ilvl w:val="0"/>
                                <w:numId w:val="3"/>
                              </w:numPr>
                              <w:spacing w:after="0" w:line="240" w:lineRule="auto"/>
                              <w:ind w:left="720"/>
                            </w:pPr>
                            <w:r>
                              <w:t>What could/would they do if they found out their favorite clothing brand was using environmentally destructive practices?</w:t>
                            </w:r>
                          </w:p>
                          <w:p w:rsidR="002A2674" w:rsidRDefault="002A2674" w:rsidP="002A2674">
                            <w:pPr>
                              <w:pStyle w:val="ListParagraph"/>
                              <w:numPr>
                                <w:ilvl w:val="0"/>
                                <w:numId w:val="3"/>
                              </w:numPr>
                              <w:spacing w:after="0" w:line="240" w:lineRule="auto"/>
                              <w:ind w:left="720"/>
                            </w:pPr>
                            <w:r>
                              <w:t>Ask them about their political views or for an opinion on a local or school issue.</w:t>
                            </w:r>
                          </w:p>
                          <w:p w:rsidR="002A2674" w:rsidRDefault="002A2674" w:rsidP="002A2674">
                            <w:pPr>
                              <w:pStyle w:val="ListParagraph"/>
                              <w:numPr>
                                <w:ilvl w:val="0"/>
                                <w:numId w:val="3"/>
                              </w:numPr>
                              <w:spacing w:after="0" w:line="240" w:lineRule="auto"/>
                              <w:ind w:left="720"/>
                            </w:pPr>
                            <w:r>
                              <w:t>What do they think of the situation in Afghanistan?</w:t>
                            </w:r>
                          </w:p>
                          <w:p w:rsidR="002A2674" w:rsidRDefault="002A2674" w:rsidP="002A2674">
                            <w:pPr>
                              <w:pStyle w:val="ListParagraph"/>
                              <w:numPr>
                                <w:ilvl w:val="0"/>
                                <w:numId w:val="3"/>
                              </w:numPr>
                              <w:spacing w:after="0" w:line="240" w:lineRule="auto"/>
                              <w:ind w:left="720"/>
                            </w:pPr>
                            <w:r>
                              <w:t>What do they think of the young Latino kids who are coming to American without their parents?</w:t>
                            </w:r>
                          </w:p>
                          <w:p w:rsidR="002A2674" w:rsidRDefault="002A2674" w:rsidP="002A2674">
                            <w:pPr>
                              <w:pStyle w:val="ListParagraph"/>
                              <w:numPr>
                                <w:ilvl w:val="0"/>
                                <w:numId w:val="3"/>
                              </w:numPr>
                              <w:spacing w:after="0" w:line="240" w:lineRule="auto"/>
                              <w:ind w:left="720"/>
                            </w:pPr>
                            <w:r>
                              <w:t>What would they do if they went to a party and got drunk? Or their driver was obviously drunk.</w:t>
                            </w:r>
                          </w:p>
                          <w:p w:rsidR="002A2674" w:rsidRDefault="002A2674" w:rsidP="002A2674">
                            <w:pPr>
                              <w:pStyle w:val="ListParagraph"/>
                              <w:numPr>
                                <w:ilvl w:val="0"/>
                                <w:numId w:val="3"/>
                              </w:numPr>
                              <w:spacing w:after="0" w:line="240" w:lineRule="auto"/>
                              <w:ind w:left="720"/>
                            </w:pPr>
                            <w:r>
                              <w:t>What things would be on their bucket list?</w:t>
                            </w:r>
                          </w:p>
                          <w:p w:rsidR="002A2674" w:rsidRDefault="002A2674" w:rsidP="002A2674">
                            <w:pPr>
                              <w:pStyle w:val="ListParagraph"/>
                              <w:spacing w:after="0" w:line="240" w:lineRule="auto"/>
                            </w:pPr>
                          </w:p>
                          <w:p w:rsidR="002A2674" w:rsidRDefault="002A2674" w:rsidP="002A2674">
                            <w:pPr>
                              <w:spacing w:after="0" w:line="240" w:lineRule="auto"/>
                            </w:pPr>
                            <w:r>
                              <w:t xml:space="preserve">Ask open-ended questions, not just questions that could be answered by a yes or no.  Listen to them and ask follow-up questions.  Perhaps you will want to share your opinions, too, but be careful not to dismiss their answers.  </w:t>
                            </w:r>
                          </w:p>
                          <w:p w:rsidR="002A2674" w:rsidRDefault="002A2674" w:rsidP="002A2674">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6.5pt;margin-top:69.75pt;width:264.75pt;height:56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f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" filled="f" stroked="f">
                <v:textbox>
                  <w:txbxContent>
                    <w:p w:rsidR="002A2674" w:rsidRDefault="002A2674" w:rsidP="002A2674">
                      <w:pPr>
                        <w:spacing w:after="0" w:line="240" w:lineRule="auto"/>
                        <w:jc w:val="center"/>
                        <w:rPr>
                          <w:b/>
                        </w:rPr>
                      </w:pPr>
                      <w:r w:rsidRPr="009B302F">
                        <w:rPr>
                          <w:b/>
                        </w:rPr>
                        <w:t>Mealtime Conversations</w:t>
                      </w:r>
                    </w:p>
                    <w:p w:rsidR="002A2674" w:rsidRPr="009B302F" w:rsidRDefault="002A2674" w:rsidP="002A2674">
                      <w:pPr>
                        <w:spacing w:after="0" w:line="240" w:lineRule="auto"/>
                        <w:jc w:val="center"/>
                        <w:rPr>
                          <w:b/>
                        </w:rPr>
                      </w:pPr>
                    </w:p>
                    <w:p w:rsidR="002A2674" w:rsidRDefault="002A2674" w:rsidP="002A2674">
                      <w:pPr>
                        <w:spacing w:after="0" w:line="240" w:lineRule="auto"/>
                      </w:pPr>
                      <w:r>
                        <w:t xml:space="preserve">There used to be a time when families sat at the table together every night to share a meal and news of the day.  Times have changed.  People work different shifts, kids have sports or </w:t>
                      </w:r>
                      <w:proofErr w:type="gramStart"/>
                      <w:r>
                        <w:t>community theater</w:t>
                      </w:r>
                      <w:proofErr w:type="gramEnd"/>
                      <w:r>
                        <w:t xml:space="preserve">, and family time has changed.  </w:t>
                      </w:r>
                    </w:p>
                    <w:p w:rsidR="002A2674" w:rsidRDefault="002A2674" w:rsidP="002A2674">
                      <w:pPr>
                        <w:spacing w:after="0" w:line="240" w:lineRule="auto"/>
                      </w:pPr>
                      <w:r>
                        <w:t xml:space="preserve">But whether you spend a few minutes over breakfast or sharing McDonald’s in the car on the way to some event, there’s still time to engage in conversations.  Get to know what your student is thinking about.  </w:t>
                      </w:r>
                    </w:p>
                    <w:p w:rsidR="002A2674" w:rsidRDefault="002A2674" w:rsidP="002A2674">
                      <w:pPr>
                        <w:spacing w:after="0" w:line="240" w:lineRule="auto"/>
                      </w:pPr>
                    </w:p>
                    <w:p w:rsidR="002A2674" w:rsidRDefault="002A2674" w:rsidP="002A2674">
                      <w:pPr>
                        <w:spacing w:after="0" w:line="240" w:lineRule="auto"/>
                      </w:pPr>
                      <w:r>
                        <w:t>Challenge your child to think critically.  Ask questions like</w:t>
                      </w:r>
                    </w:p>
                    <w:p w:rsidR="002A2674" w:rsidRDefault="002A2674" w:rsidP="002A2674">
                      <w:pPr>
                        <w:pStyle w:val="ListParagraph"/>
                        <w:numPr>
                          <w:ilvl w:val="0"/>
                          <w:numId w:val="3"/>
                        </w:numPr>
                        <w:spacing w:after="0" w:line="240" w:lineRule="auto"/>
                        <w:ind w:left="720"/>
                      </w:pPr>
                      <w:r>
                        <w:t>What would you do if a natural disaster struck?</w:t>
                      </w:r>
                    </w:p>
                    <w:p w:rsidR="002A2674" w:rsidRDefault="002A2674" w:rsidP="002A2674">
                      <w:pPr>
                        <w:pStyle w:val="ListParagraph"/>
                        <w:numPr>
                          <w:ilvl w:val="0"/>
                          <w:numId w:val="3"/>
                        </w:numPr>
                        <w:spacing w:after="0" w:line="240" w:lineRule="auto"/>
                        <w:ind w:left="720"/>
                      </w:pPr>
                      <w:r>
                        <w:t>What if someone handed them $1000?</w:t>
                      </w:r>
                    </w:p>
                    <w:p w:rsidR="002A2674" w:rsidRDefault="002A2674" w:rsidP="002A2674">
                      <w:pPr>
                        <w:pStyle w:val="ListParagraph"/>
                        <w:numPr>
                          <w:ilvl w:val="0"/>
                          <w:numId w:val="3"/>
                        </w:numPr>
                        <w:spacing w:after="0" w:line="240" w:lineRule="auto"/>
                        <w:ind w:left="720"/>
                      </w:pPr>
                      <w:r>
                        <w:t>What would they do if their friend was being bullied or abused?</w:t>
                      </w:r>
                    </w:p>
                    <w:p w:rsidR="002A2674" w:rsidRDefault="002A2674" w:rsidP="002A2674">
                      <w:pPr>
                        <w:pStyle w:val="ListParagraph"/>
                        <w:numPr>
                          <w:ilvl w:val="0"/>
                          <w:numId w:val="3"/>
                        </w:numPr>
                        <w:spacing w:after="0" w:line="240" w:lineRule="auto"/>
                        <w:ind w:left="720"/>
                      </w:pPr>
                      <w:r>
                        <w:t>What could/would they do if they found out their favorite clothing brand was using environmentally destructive practices?</w:t>
                      </w:r>
                    </w:p>
                    <w:p w:rsidR="002A2674" w:rsidRDefault="002A2674" w:rsidP="002A2674">
                      <w:pPr>
                        <w:pStyle w:val="ListParagraph"/>
                        <w:numPr>
                          <w:ilvl w:val="0"/>
                          <w:numId w:val="3"/>
                        </w:numPr>
                        <w:spacing w:after="0" w:line="240" w:lineRule="auto"/>
                        <w:ind w:left="720"/>
                      </w:pPr>
                      <w:r>
                        <w:t>Ask them about their political views or for an opinion on a local or school issue.</w:t>
                      </w:r>
                    </w:p>
                    <w:p w:rsidR="002A2674" w:rsidRDefault="002A2674" w:rsidP="002A2674">
                      <w:pPr>
                        <w:pStyle w:val="ListParagraph"/>
                        <w:numPr>
                          <w:ilvl w:val="0"/>
                          <w:numId w:val="3"/>
                        </w:numPr>
                        <w:spacing w:after="0" w:line="240" w:lineRule="auto"/>
                        <w:ind w:left="720"/>
                      </w:pPr>
                      <w:r>
                        <w:t>What do they think of the situation in Afghanistan?</w:t>
                      </w:r>
                    </w:p>
                    <w:p w:rsidR="002A2674" w:rsidRDefault="002A2674" w:rsidP="002A2674">
                      <w:pPr>
                        <w:pStyle w:val="ListParagraph"/>
                        <w:numPr>
                          <w:ilvl w:val="0"/>
                          <w:numId w:val="3"/>
                        </w:numPr>
                        <w:spacing w:after="0" w:line="240" w:lineRule="auto"/>
                        <w:ind w:left="720"/>
                      </w:pPr>
                      <w:r>
                        <w:t>What do they think of the young Latino kids who are coming to American without their parents?</w:t>
                      </w:r>
                    </w:p>
                    <w:p w:rsidR="002A2674" w:rsidRDefault="002A2674" w:rsidP="002A2674">
                      <w:pPr>
                        <w:pStyle w:val="ListParagraph"/>
                        <w:numPr>
                          <w:ilvl w:val="0"/>
                          <w:numId w:val="3"/>
                        </w:numPr>
                        <w:spacing w:after="0" w:line="240" w:lineRule="auto"/>
                        <w:ind w:left="720"/>
                      </w:pPr>
                      <w:r>
                        <w:t>What would they do if they went to a party and got drunk? Or their driver was obviously drunk.</w:t>
                      </w:r>
                    </w:p>
                    <w:p w:rsidR="002A2674" w:rsidRDefault="002A2674" w:rsidP="002A2674">
                      <w:pPr>
                        <w:pStyle w:val="ListParagraph"/>
                        <w:numPr>
                          <w:ilvl w:val="0"/>
                          <w:numId w:val="3"/>
                        </w:numPr>
                        <w:spacing w:after="0" w:line="240" w:lineRule="auto"/>
                        <w:ind w:left="720"/>
                      </w:pPr>
                      <w:r>
                        <w:t>What things would be on their bucket list?</w:t>
                      </w:r>
                    </w:p>
                    <w:p w:rsidR="002A2674" w:rsidRDefault="002A2674" w:rsidP="002A2674">
                      <w:pPr>
                        <w:pStyle w:val="ListParagraph"/>
                        <w:spacing w:after="0" w:line="240" w:lineRule="auto"/>
                      </w:pPr>
                    </w:p>
                    <w:p w:rsidR="002A2674" w:rsidRDefault="002A2674" w:rsidP="002A2674">
                      <w:pPr>
                        <w:spacing w:after="0" w:line="240" w:lineRule="auto"/>
                      </w:pPr>
                      <w:r>
                        <w:t xml:space="preserve">Ask open-ended questions, not just questions that could be answered by a yes or no.  Listen to them and ask follow-up questions.  Perhaps you will want to share your opinions, too, but be careful not to dismiss their answers.  </w:t>
                      </w:r>
                    </w:p>
                    <w:p w:rsidR="002A2674" w:rsidRDefault="002A2674" w:rsidP="002A2674">
                      <w:pPr>
                        <w:pStyle w:val="TextRightAlignedChar"/>
                        <w:rPr>
                          <w:b/>
                          <w:bCs/>
                        </w:rPr>
                      </w:pPr>
                    </w:p>
                  </w:txbxContent>
                </v:textbox>
              </v:shape>
            </w:pict>
          </mc:Fallback>
        </mc:AlternateContent>
      </w:r>
      <w:r w:rsidRPr="002A2674">
        <w:rPr>
          <w:noProof/>
        </w:rPr>
        <mc:AlternateContent>
          <mc:Choice Requires="wps">
            <w:drawing>
              <wp:anchor distT="0" distB="0" distL="114300" distR="114300" simplePos="0" relativeHeight="251717632" behindDoc="0" locked="0" layoutInCell="1" allowOverlap="1" wp14:anchorId="344F1C24" wp14:editId="59F753B1">
                <wp:simplePos x="0" y="0"/>
                <wp:positionH relativeFrom="column">
                  <wp:posOffset>3895724</wp:posOffset>
                </wp:positionH>
                <wp:positionV relativeFrom="paragraph">
                  <wp:posOffset>1200785</wp:posOffset>
                </wp:positionV>
                <wp:extent cx="3344545" cy="7712075"/>
                <wp:effectExtent l="0" t="0" r="0" b="3175"/>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674" w:rsidRDefault="002A2674" w:rsidP="002A2674">
                            <w:pPr>
                              <w:spacing w:after="0" w:line="240" w:lineRule="auto"/>
                              <w:jc w:val="center"/>
                              <w:rPr>
                                <w:b/>
                              </w:rPr>
                            </w:pPr>
                            <w:r w:rsidRPr="009B302F">
                              <w:rPr>
                                <w:b/>
                              </w:rPr>
                              <w:t>Helping Your Child Prepare for the Future</w:t>
                            </w:r>
                          </w:p>
                          <w:p w:rsidR="002A2674" w:rsidRPr="009B302F" w:rsidRDefault="002A2674" w:rsidP="002A2674">
                            <w:pPr>
                              <w:spacing w:after="0" w:line="240" w:lineRule="auto"/>
                              <w:jc w:val="center"/>
                              <w:rPr>
                                <w:b/>
                              </w:rPr>
                            </w:pPr>
                          </w:p>
                          <w:p w:rsidR="002A2674" w:rsidRDefault="002A2674" w:rsidP="002A2674">
                            <w:pPr>
                              <w:spacing w:after="0" w:line="240" w:lineRule="auto"/>
                            </w:pPr>
                            <w:r>
                              <w:t>Do you remember what you are passionate about?  If you have free time what’s the one thing you really want to do? No, sleeping doesn’t count!</w:t>
                            </w:r>
                          </w:p>
                          <w:p w:rsidR="002A2674" w:rsidRDefault="002A2674" w:rsidP="002A2674">
                            <w:pPr>
                              <w:spacing w:after="0" w:line="240" w:lineRule="auto"/>
                            </w:pPr>
                          </w:p>
                          <w:p w:rsidR="002A2674" w:rsidRDefault="002A2674" w:rsidP="002A2674">
                            <w:pPr>
                              <w:spacing w:after="0" w:line="240" w:lineRule="auto"/>
                            </w:pPr>
                            <w:r>
                              <w:t>Do you pick up the latest novel by your favorite author?</w:t>
                            </w:r>
                          </w:p>
                          <w:p w:rsidR="002A2674" w:rsidRDefault="002A2674" w:rsidP="002A2674">
                            <w:pPr>
                              <w:spacing w:after="0" w:line="240" w:lineRule="auto"/>
                            </w:pPr>
                          </w:p>
                          <w:p w:rsidR="002A2674" w:rsidRDefault="002A2674" w:rsidP="002A2674">
                            <w:pPr>
                              <w:spacing w:after="0" w:line="240" w:lineRule="auto"/>
                            </w:pPr>
                            <w:r>
                              <w:t>Shoot hoops?</w:t>
                            </w:r>
                          </w:p>
                          <w:p w:rsidR="002A2674" w:rsidRDefault="002A2674" w:rsidP="002A2674">
                            <w:pPr>
                              <w:spacing w:after="0" w:line="240" w:lineRule="auto"/>
                            </w:pPr>
                          </w:p>
                          <w:p w:rsidR="002A2674" w:rsidRDefault="002A2674" w:rsidP="002A2674">
                            <w:pPr>
                              <w:spacing w:after="0" w:line="240" w:lineRule="auto"/>
                            </w:pPr>
                            <w:r>
                              <w:t>Tinker with that 1974 Chevy in the garage?</w:t>
                            </w:r>
                          </w:p>
                          <w:p w:rsidR="002A2674" w:rsidRDefault="002A2674" w:rsidP="002A2674">
                            <w:pPr>
                              <w:spacing w:after="0" w:line="240" w:lineRule="auto"/>
                            </w:pPr>
                          </w:p>
                          <w:p w:rsidR="002A2674" w:rsidRDefault="002A2674" w:rsidP="002A2674">
                            <w:pPr>
                              <w:spacing w:after="0" w:line="240" w:lineRule="auto"/>
                            </w:pPr>
                            <w:r>
                              <w:t>Cook something from scratch?</w:t>
                            </w:r>
                          </w:p>
                          <w:p w:rsidR="002A2674" w:rsidRDefault="002A2674" w:rsidP="002A2674">
                            <w:pPr>
                              <w:spacing w:after="0" w:line="240" w:lineRule="auto"/>
                            </w:pPr>
                          </w:p>
                          <w:p w:rsidR="002A2674" w:rsidRDefault="002A2674" w:rsidP="002A2674">
                            <w:pPr>
                              <w:spacing w:after="0" w:line="240" w:lineRule="auto"/>
                            </w:pPr>
                            <w:r>
                              <w:t>Whatever your passion – encourage your child to help you out.  Share an author.  Find the secret ingredient in Grandma’s prize winning pie.  Challenge your kid to a game of HORSE, if you remember what that is.</w:t>
                            </w:r>
                          </w:p>
                          <w:p w:rsidR="002A2674" w:rsidRDefault="002A2674" w:rsidP="002A2674">
                            <w:pPr>
                              <w:spacing w:after="0" w:line="240" w:lineRule="auto"/>
                            </w:pPr>
                          </w:p>
                          <w:p w:rsidR="002A2674" w:rsidRDefault="002A2674" w:rsidP="002A2674">
                            <w:pPr>
                              <w:spacing w:after="0" w:line="240" w:lineRule="auto"/>
                            </w:pPr>
                            <w:r>
                              <w:t>Letting them help you plan a family vacation could help with setting realistic goals or priorities.  Show them how to budget for food, hotel rooms, and the price of any attractions you might stop at.  Figure out how many miles you can travel on a tank of gas or how many miles you can cover in a day. Maybe they can teach you how to use the computer.</w:t>
                            </w:r>
                          </w:p>
                          <w:p w:rsidR="002A2674" w:rsidRDefault="002A2674" w:rsidP="002A2674">
                            <w:pPr>
                              <w:spacing w:after="0" w:line="240" w:lineRule="auto"/>
                            </w:pPr>
                          </w:p>
                          <w:p w:rsidR="002A2674" w:rsidRDefault="002A2674" w:rsidP="002A2674">
                            <w:pPr>
                              <w:spacing w:after="0" w:line="240" w:lineRule="auto"/>
                            </w:pPr>
                            <w:r>
                              <w:t xml:space="preserve">Encourage them to try something new or challenge </w:t>
                            </w:r>
                            <w:proofErr w:type="gramStart"/>
                            <w:r>
                              <w:t>yourself</w:t>
                            </w:r>
                            <w:proofErr w:type="gramEnd"/>
                            <w:r>
                              <w:t xml:space="preserve"> to try something they like to do.  Have you embraced the outdoors with hiking, camping, or canoeing?</w:t>
                            </w:r>
                          </w:p>
                          <w:p w:rsidR="002A2674" w:rsidRDefault="002A2674" w:rsidP="002A2674">
                            <w:pPr>
                              <w:spacing w:after="0" w:line="240" w:lineRule="auto"/>
                            </w:pPr>
                          </w:p>
                          <w:p w:rsidR="002A2674" w:rsidRDefault="002A2674" w:rsidP="002A2674">
                            <w:pPr>
                              <w:spacing w:after="0" w:line="240" w:lineRule="auto"/>
                            </w:pPr>
                            <w:r>
                              <w:t>Encourage them to try new things and find their passion.  Maybe you will make the journey together and discover a new or different career path for yourself as well!</w:t>
                            </w:r>
                          </w:p>
                          <w:p w:rsidR="002A2674" w:rsidRPr="00D354BD" w:rsidRDefault="002A2674" w:rsidP="002A2674">
                            <w:pPr>
                              <w:pStyle w:val="Photocaption"/>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06.75pt;margin-top:94.55pt;width:263.35pt;height:60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gt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" filled="f" stroked="f">
                <v:textbox>
                  <w:txbxContent>
                    <w:p w:rsidR="002A2674" w:rsidRDefault="002A2674" w:rsidP="002A2674">
                      <w:pPr>
                        <w:spacing w:after="0" w:line="240" w:lineRule="auto"/>
                        <w:jc w:val="center"/>
                        <w:rPr>
                          <w:b/>
                        </w:rPr>
                      </w:pPr>
                      <w:r w:rsidRPr="009B302F">
                        <w:rPr>
                          <w:b/>
                        </w:rPr>
                        <w:t>Helping Your Child Prepare for the Future</w:t>
                      </w:r>
                    </w:p>
                    <w:p w:rsidR="002A2674" w:rsidRPr="009B302F" w:rsidRDefault="002A2674" w:rsidP="002A2674">
                      <w:pPr>
                        <w:spacing w:after="0" w:line="240" w:lineRule="auto"/>
                        <w:jc w:val="center"/>
                        <w:rPr>
                          <w:b/>
                        </w:rPr>
                      </w:pPr>
                    </w:p>
                    <w:p w:rsidR="002A2674" w:rsidRDefault="002A2674" w:rsidP="002A2674">
                      <w:pPr>
                        <w:spacing w:after="0" w:line="240" w:lineRule="auto"/>
                      </w:pPr>
                      <w:r>
                        <w:t>Do you remember what you are passionate about?  If you have free time what’s the one thing you really want to do? No, sleeping doesn’t count!</w:t>
                      </w:r>
                    </w:p>
                    <w:p w:rsidR="002A2674" w:rsidRDefault="002A2674" w:rsidP="002A2674">
                      <w:pPr>
                        <w:spacing w:after="0" w:line="240" w:lineRule="auto"/>
                      </w:pPr>
                    </w:p>
                    <w:p w:rsidR="002A2674" w:rsidRDefault="002A2674" w:rsidP="002A2674">
                      <w:pPr>
                        <w:spacing w:after="0" w:line="240" w:lineRule="auto"/>
                      </w:pPr>
                      <w:r>
                        <w:t>Do you pick up the latest novel by your favorite author?</w:t>
                      </w:r>
                    </w:p>
                    <w:p w:rsidR="002A2674" w:rsidRDefault="002A2674" w:rsidP="002A2674">
                      <w:pPr>
                        <w:spacing w:after="0" w:line="240" w:lineRule="auto"/>
                      </w:pPr>
                    </w:p>
                    <w:p w:rsidR="002A2674" w:rsidRDefault="002A2674" w:rsidP="002A2674">
                      <w:pPr>
                        <w:spacing w:after="0" w:line="240" w:lineRule="auto"/>
                      </w:pPr>
                      <w:r>
                        <w:t>Shoot hoops?</w:t>
                      </w:r>
                    </w:p>
                    <w:p w:rsidR="002A2674" w:rsidRDefault="002A2674" w:rsidP="002A2674">
                      <w:pPr>
                        <w:spacing w:after="0" w:line="240" w:lineRule="auto"/>
                      </w:pPr>
                    </w:p>
                    <w:p w:rsidR="002A2674" w:rsidRDefault="002A2674" w:rsidP="002A2674">
                      <w:pPr>
                        <w:spacing w:after="0" w:line="240" w:lineRule="auto"/>
                      </w:pPr>
                      <w:r>
                        <w:t>Tinker with that 1974 Chevy in the garage?</w:t>
                      </w:r>
                    </w:p>
                    <w:p w:rsidR="002A2674" w:rsidRDefault="002A2674" w:rsidP="002A2674">
                      <w:pPr>
                        <w:spacing w:after="0" w:line="240" w:lineRule="auto"/>
                      </w:pPr>
                    </w:p>
                    <w:p w:rsidR="002A2674" w:rsidRDefault="002A2674" w:rsidP="002A2674">
                      <w:pPr>
                        <w:spacing w:after="0" w:line="240" w:lineRule="auto"/>
                      </w:pPr>
                      <w:r>
                        <w:t>Cook something from scratch?</w:t>
                      </w:r>
                    </w:p>
                    <w:p w:rsidR="002A2674" w:rsidRDefault="002A2674" w:rsidP="002A2674">
                      <w:pPr>
                        <w:spacing w:after="0" w:line="240" w:lineRule="auto"/>
                      </w:pPr>
                    </w:p>
                    <w:p w:rsidR="002A2674" w:rsidRDefault="002A2674" w:rsidP="002A2674">
                      <w:pPr>
                        <w:spacing w:after="0" w:line="240" w:lineRule="auto"/>
                      </w:pPr>
                      <w:r>
                        <w:t>Whatever your passion – encourage your child to help you out.  Share an author.  Find the secret ingredient in Grandma’s prize winning pie.  Challenge your kid to a game of HORSE, if you remember what that is.</w:t>
                      </w:r>
                    </w:p>
                    <w:p w:rsidR="002A2674" w:rsidRDefault="002A2674" w:rsidP="002A2674">
                      <w:pPr>
                        <w:spacing w:after="0" w:line="240" w:lineRule="auto"/>
                      </w:pPr>
                    </w:p>
                    <w:p w:rsidR="002A2674" w:rsidRDefault="002A2674" w:rsidP="002A2674">
                      <w:pPr>
                        <w:spacing w:after="0" w:line="240" w:lineRule="auto"/>
                      </w:pPr>
                      <w:r>
                        <w:t>Letting them help you plan a family vacation could help with setting realistic goals or priorities.  Show them how to budget for food, hotel rooms, and the price of any attractions you might stop at.  Figure out how many miles you can travel on a tank of gas or how many miles you can cover in a day. Maybe they can teach you how to use the computer.</w:t>
                      </w:r>
                    </w:p>
                    <w:p w:rsidR="002A2674" w:rsidRDefault="002A2674" w:rsidP="002A2674">
                      <w:pPr>
                        <w:spacing w:after="0" w:line="240" w:lineRule="auto"/>
                      </w:pPr>
                    </w:p>
                    <w:p w:rsidR="002A2674" w:rsidRDefault="002A2674" w:rsidP="002A2674">
                      <w:pPr>
                        <w:spacing w:after="0" w:line="240" w:lineRule="auto"/>
                      </w:pPr>
                      <w:r>
                        <w:t xml:space="preserve">Encourage them to try something new or challenge </w:t>
                      </w:r>
                      <w:proofErr w:type="gramStart"/>
                      <w:r>
                        <w:t>yourself</w:t>
                      </w:r>
                      <w:proofErr w:type="gramEnd"/>
                      <w:r>
                        <w:t xml:space="preserve"> to try something they like to do.  Have you embraced the outdoors with hiking, camping, or canoeing?</w:t>
                      </w:r>
                    </w:p>
                    <w:p w:rsidR="002A2674" w:rsidRDefault="002A2674" w:rsidP="002A2674">
                      <w:pPr>
                        <w:spacing w:after="0" w:line="240" w:lineRule="auto"/>
                      </w:pPr>
                    </w:p>
                    <w:p w:rsidR="002A2674" w:rsidRDefault="002A2674" w:rsidP="002A2674">
                      <w:pPr>
                        <w:spacing w:after="0" w:line="240" w:lineRule="auto"/>
                      </w:pPr>
                      <w:r>
                        <w:t>Encourage them to try new things and find their passion.  Maybe you will make the journey together and discover a new or different career path for yourself as well!</w:t>
                      </w:r>
                    </w:p>
                    <w:p w:rsidR="002A2674" w:rsidRPr="00D354BD" w:rsidRDefault="002A2674" w:rsidP="002A2674">
                      <w:pPr>
                        <w:pStyle w:val="Photocaption"/>
                        <w:rPr>
                          <w:sz w:val="18"/>
                        </w:rPr>
                      </w:pPr>
                    </w:p>
                  </w:txbxContent>
                </v:textbox>
              </v:shape>
            </w:pict>
          </mc:Fallback>
        </mc:AlternateContent>
      </w:r>
      <w:r w:rsidR="009F75FC">
        <w:br w:type="page"/>
      </w:r>
    </w:p>
    <w:p w:rsidR="009F75FC" w:rsidRDefault="00F05901">
      <w:r>
        <w:rPr>
          <w:noProof/>
        </w:rPr>
        <w:lastRenderedPageBreak/>
        <mc:AlternateContent>
          <mc:Choice Requires="wpg">
            <w:drawing>
              <wp:anchor distT="0" distB="0" distL="114300" distR="114300" simplePos="0" relativeHeight="251711488" behindDoc="1" locked="0" layoutInCell="1" allowOverlap="1" wp14:anchorId="0F006E26" wp14:editId="1E8E7030">
                <wp:simplePos x="0" y="0"/>
                <wp:positionH relativeFrom="column">
                  <wp:posOffset>9525</wp:posOffset>
                </wp:positionH>
                <wp:positionV relativeFrom="paragraph">
                  <wp:posOffset>180975</wp:posOffset>
                </wp:positionV>
                <wp:extent cx="7226300" cy="9339580"/>
                <wp:effectExtent l="0" t="0" r="0" b="0"/>
                <wp:wrapTight wrapText="bothSides">
                  <wp:wrapPolygon edited="0">
                    <wp:start x="10990" y="0"/>
                    <wp:lineTo x="10705" y="176"/>
                    <wp:lineTo x="10307" y="573"/>
                    <wp:lineTo x="10250" y="1410"/>
                    <wp:lineTo x="0" y="1674"/>
                    <wp:lineTo x="0" y="20663"/>
                    <wp:lineTo x="228" y="21148"/>
                    <wp:lineTo x="228" y="21500"/>
                    <wp:lineTo x="1537" y="21544"/>
                    <wp:lineTo x="10250" y="21544"/>
                    <wp:lineTo x="11161" y="21544"/>
                    <wp:lineTo x="20328" y="21544"/>
                    <wp:lineTo x="21524" y="21500"/>
                    <wp:lineTo x="21524" y="0"/>
                    <wp:lineTo x="10990" y="0"/>
                  </wp:wrapPolygon>
                </wp:wrapTight>
                <wp:docPr id="311" name="Group 311"/>
                <wp:cNvGraphicFramePr/>
                <a:graphic xmlns:a="http://schemas.openxmlformats.org/drawingml/2006/main">
                  <a:graphicData uri="http://schemas.microsoft.com/office/word/2010/wordprocessingGroup">
                    <wpg:wgp>
                      <wpg:cNvGrpSpPr/>
                      <wpg:grpSpPr>
                        <a:xfrm>
                          <a:off x="0" y="0"/>
                          <a:ext cx="7226300"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200025" y="828675"/>
                            <a:ext cx="3183255"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901" w:rsidRPr="00D354BD" w:rsidRDefault="00F05901" w:rsidP="00F05901">
                              <w:pPr>
                                <w:pStyle w:val="Text"/>
                                <w:rPr>
                                  <w:sz w:val="18"/>
                                </w:rPr>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829050" y="55245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901" w:rsidRDefault="00F05901" w:rsidP="00F05901">
                              <w:pPr>
                                <w:pStyle w:val="TextRightAligned"/>
                                <w:rPr>
                                  <w:b/>
                                  <w:bCs/>
                                </w:rPr>
                              </w:pPr>
                            </w:p>
                          </w:txbxContent>
                        </wps:txbx>
                        <wps:bodyPr rot="0" vert="horz" wrap="square" lIns="91440" tIns="45720" rIns="91440" bIns="45720" anchor="t" anchorCtr="0" upright="1">
                          <a:noAutofit/>
                        </wps:bodyPr>
                      </wps:wsp>
                      <wpg:grpSp>
                        <wpg:cNvPr id="318" name="Group 172"/>
                        <wpg:cNvGrpSpPr>
                          <a:grpSpLocks/>
                        </wpg:cNvGrpSpPr>
                        <wpg:grpSpPr bwMode="auto">
                          <a:xfrm rot="-431312">
                            <a:off x="5276850" y="6991350"/>
                            <a:ext cx="1886585" cy="1447165"/>
                            <a:chOff x="1272" y="8042"/>
                            <a:chExt cx="9360" cy="7896"/>
                          </a:xfrm>
                        </wpg:grpSpPr>
                        <wps:wsp>
                          <wps:cNvPr id="31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 name="Group 174"/>
                          <wpg:cNvGrpSpPr>
                            <a:grpSpLocks/>
                          </wpg:cNvGrpSpPr>
                          <wpg:grpSpPr bwMode="auto">
                            <a:xfrm>
                              <a:off x="1272" y="8042"/>
                              <a:ext cx="9360" cy="7896"/>
                              <a:chOff x="1272" y="8042"/>
                              <a:chExt cx="9360" cy="7896"/>
                            </a:xfrm>
                          </wpg:grpSpPr>
                          <wps:wsp>
                            <wps:cNvPr id="32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2" name="Group 176"/>
                            <wpg:cNvGrpSpPr>
                              <a:grpSpLocks/>
                            </wpg:cNvGrpSpPr>
                            <wpg:grpSpPr bwMode="auto">
                              <a:xfrm>
                                <a:off x="1272" y="8042"/>
                                <a:ext cx="9360" cy="7896"/>
                                <a:chOff x="1272" y="8042"/>
                                <a:chExt cx="9360" cy="7896"/>
                              </a:xfrm>
                            </wpg:grpSpPr>
                            <wps:wsp>
                              <wps:cNvPr id="32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11" o:spid="_x0000_s1067" style="position:absolute;margin-left:.75pt;margin-top:14.25pt;width:569pt;height:735.4pt;z-index:-251604992"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">
                <v:shape id="Freeform 137" o:spid="_x0000_s1068"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69"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70"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71"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_x0000_s1072" type="#_x0000_t202" style="position:absolute;left:2000;top:8286;width:31832;height:7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05901" w:rsidRPr="00D354BD" w:rsidRDefault="00F05901" w:rsidP="00F05901">
                        <w:pPr>
                          <w:pStyle w:val="Text"/>
                          <w:rPr>
                            <w:sz w:val="18"/>
                          </w:rPr>
                        </w:pPr>
                      </w:p>
                    </w:txbxContent>
                  </v:textbox>
                </v:shape>
                <v:shape id="_x0000_s1073" type="#_x0000_t202" style="position:absolute;left:38290;top:5524;width:31045;height:7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05901" w:rsidRDefault="00F05901" w:rsidP="00F05901">
                        <w:pPr>
                          <w:pStyle w:val="TextRightAligned"/>
                          <w:rPr>
                            <w:b/>
                            <w:bCs/>
                          </w:rPr>
                        </w:pPr>
                      </w:p>
                    </w:txbxContent>
                  </v:textbox>
                </v:shape>
                <v:group id="Group 172" o:spid="_x0000_s1074" style="position:absolute;left:52768;top:69913;width:18866;height:14472;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olN6PCAAAA3AAAAA8A&#10;AAAAAAAAAAAAAAAAqgIAAGRycy9kb3ducmV2LnhtbFBLBQYAAAAABAAEAPoAAACZAwAAAAA=&#10;">
                  <v:shape id="Freeform 173" o:spid="_x0000_s1075"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XcUA&#10;AADcAAAADwAAAGRycy9kb3ducmV2LnhtbESP0WoCMRRE3wv9h3ALfatZFcVujSJCq9UnbT/gsrnu&#10;bru5WZPUjf16Iwg+DjNzhpnOo2nEiZyvLSvo9zIQxIXVNZcKvr/eXyYgfEDW2FgmBWfyMJ89Pkwx&#10;17bjHZ32oRQJwj5HBVUIbS6lLyoy6Hu2JU7ewTqDIUlXSu2wS3DTyEGWjaXBmtNChS0tKyp+939G&#10;wW4cP1zcDuzos+1+jof/VbNZDpV6foqLNxCBYriHb+21VjDsv8L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iZdxQAAANw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76"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5" o:spid="_x0000_s1077"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RKsQA&#10;AADcAAAADwAAAGRycy9kb3ducmV2LnhtbESPT4vCMBTE7wt+h/AEb5rWfyxdo6jgbk+C1cvens3b&#10;tti8lCZq/fZGEPY4zMxvmMWqM7W4UesqywriUQSCOLe64kLB6bgbfoJwHlljbZkUPMjBatn7WGCi&#10;7Z0PdMt8IQKEXYIKSu+bREqXl2TQjWxDHLw/2xr0QbaF1C3eA9zUchxFc2mw4rBQYkPbkvJLdjUK&#10;jvp7N1tntI8bTmfnzU/6e35MlRr0u/UXCE+d/w+/26lWMBn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kSrEAAAA3A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7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77" o:spid="_x0000_s1079"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yMcA&#10;AADcAAAADwAAAGRycy9kb3ducmV2LnhtbESPQWvCQBSE74L/YXlCL1I3RhRJXUWUQpODoLa0x0f2&#10;mQSzb0N2m6T99d1CocdhZr5hNrvB1KKj1lWWFcxnEQji3OqKCwWv1+fHNQjnkTXWlknBFznYbcej&#10;DSba9nym7uILESDsElRQet8kUrq8JINuZhvi4N1sa9AH2RZSt9gHuKllHEUrabDisFBiQ4eS8vvl&#10;0yh4p7csdefv5fx4/IjX3SlLp1Gm1MNk2D+B8DT4//Bf+0UrWMQL+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gsjHAAAA3AAAAA8AAAAAAAAAAAAAAAAAmAIAAGRy&#10;cy9kb3ducmV2LnhtbFBLBQYAAAAABAAEAPUAAACM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80"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aVMUA&#10;AADcAAAADwAAAGRycy9kb3ducmV2LnhtbESPQWvCQBSE7wX/w/KEXqRuGotIdA1akPbUogn0+sg+&#10;s8Hs25BdNfrru4WCx2FmvmFW+WBbcaHeN44VvE4TEMSV0w3XCspi97IA4QOyxtYxKbiRh3w9elph&#10;pt2V93Q5hFpECPsMFZgQukxKXxmy6KeuI47e0fUWQ5R9LXWP1wi3rUyTZC4tNhwXDHb0bqg6Hc5W&#10;wWR+r76D/tp9dPI8mf3UpjiWW6Wex8NmCSLQEB7h//anVjBL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pUxQAAANw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81"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4cQA&#10;AADcAAAADwAAAGRycy9kb3ducmV2LnhtbESPQWvCQBSE74L/YXlCb7rRUinRTRDbQi8WtB7i7ZF9&#10;ZoPZtyG7TeK/7xYKHoeZ+YbZ5qNtRE+drx0rWC4SEMSl0zVXCs7fH/NXED4ga2wck4I7eciz6WSL&#10;qXYDH6k/hUpECPsUFZgQ2lRKXxqy6BeuJY7e1XUWQ5RdJXWHQ4TbRq6SZC0t1hwXDLa0N1TeTj9W&#10;QXF/PxyKmsrw1iJ9XUzRD2un1NNs3G1ABBrDI/zf/tQKnl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MuHEAAAA3A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82"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jscA&#10;AADcAAAADwAAAGRycy9kb3ducmV2LnhtbESPT2vCQBTE70K/w/IK3uqmqdiQuorY+gekh2oFj4/s&#10;axKafZtm1yR+e1coeBxm5jfMdN6bSrTUuNKygudRBII4s7rkXMH3YfWUgHAeWWNlmRRcyMF89jCY&#10;Yqptx1/U7n0uAoRdigoK7+tUSpcVZNCNbE0cvB/bGPRBNrnUDXYBbioZR9FEGiw5LBRY07Kg7Hd/&#10;NgqSP73G9/ZjW2924/Xh9HncvLYrpYaP/eINhKfe38P/7a1W8BJ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E47HAAAA3AAAAA8AAAAAAAAAAAAAAAAAmAIAAGRy&#10;cy9kb3ducmV2LnhtbFBLBQYAAAAABAAEAPUAAACM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83"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UA&#10;AADcAAAADwAAAGRycy9kb3ducmV2LnhtbESPQWsCMRSE7wX/Q3iCt5pVqcrWKCJYxINQXYTeHpvX&#10;zdLNy5Kk6/rvTUHocZiZb5jVpreN6MiH2rGCyTgDQVw6XXOloLjsX5cgQkTW2DgmBXcKsFkPXlaY&#10;a3fjT+rOsRIJwiFHBSbGNpcylIYshrFriZP37bzFmKSvpPZ4S3DbyGmWzaXFmtOCwZZ2hsqf869V&#10;sF0W5mN+OtbZ8V50bvdl/eXtqtRo2G/fQUTq43/42T5oBbPpAv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XkyxQAAANwAAAAPAAAAAAAAAAAAAAAAAJgCAABkcnMv&#10;ZG93bnJldi54bWxQSwUGAAAAAAQABAD1AAAAig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84"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48IA&#10;AADcAAAADwAAAGRycy9kb3ducmV2LnhtbERPPWvDMBDdC/kP4gJZSiI3hRKcKMYpNO1WajtDtsO6&#10;yCbWyViq7f77aih0fLzvQzbbTow0+NaxgqdNAoK4drplo6Aq39Y7ED4ga+wck4If8pAdFw8HTLWb&#10;+IvGIhgRQ9inqKAJoU+l9HVDFv3G9cSRu7nBYohwMFIPOMVw28ltkrxIiy3HhgZ7em2ovhffVsE4&#10;te9lcao+zdlQ4Px6eUyKi1Kr5ZzvQQSaw7/4z/2hFTxv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MTjwgAAANwAAAAPAAAAAAAAAAAAAAAAAJgCAABkcnMvZG93&#10;bnJldi54bWxQSwUGAAAAAAQABAD1AAAAhw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10:wrap type="tight"/>
              </v:group>
            </w:pict>
          </mc:Fallback>
        </mc:AlternateContent>
      </w:r>
    </w:p>
    <w:p w:rsidR="009F75FC" w:rsidRDefault="0024283A">
      <w:bookmarkStart w:id="0" w:name="_GoBack"/>
      <w:r>
        <w:rPr>
          <w:noProof/>
        </w:rPr>
        <w:drawing>
          <wp:anchor distT="0" distB="0" distL="114300" distR="114300" simplePos="0" relativeHeight="251736064" behindDoc="1" locked="0" layoutInCell="1" allowOverlap="1">
            <wp:simplePos x="0" y="0"/>
            <wp:positionH relativeFrom="column">
              <wp:posOffset>4190365</wp:posOffset>
            </wp:positionH>
            <wp:positionV relativeFrom="paragraph">
              <wp:posOffset>657225</wp:posOffset>
            </wp:positionV>
            <wp:extent cx="2450465" cy="1857375"/>
            <wp:effectExtent l="0" t="0" r="6985" b="9525"/>
            <wp:wrapTight wrapText="bothSides">
              <wp:wrapPolygon edited="0">
                <wp:start x="4198" y="0"/>
                <wp:lineTo x="3023" y="1329"/>
                <wp:lineTo x="2687" y="3545"/>
                <wp:lineTo x="1175" y="5317"/>
                <wp:lineTo x="168" y="6868"/>
                <wp:lineTo x="0" y="9083"/>
                <wp:lineTo x="0" y="12628"/>
                <wp:lineTo x="168" y="21489"/>
                <wp:lineTo x="21494" y="21489"/>
                <wp:lineTo x="21494" y="11963"/>
                <wp:lineTo x="19479" y="7754"/>
                <wp:lineTo x="18135" y="7089"/>
                <wp:lineTo x="14945" y="3545"/>
                <wp:lineTo x="15281" y="1994"/>
                <wp:lineTo x="13601" y="1329"/>
                <wp:lineTo x="6381" y="0"/>
                <wp:lineTo x="4198" y="0"/>
              </wp:wrapPolygon>
            </wp:wrapTight>
            <wp:docPr id="72" name="Picture 72" descr="C:\Users\rgregori\AppData\Local\Microsoft\Windows\Temporary Internet Files\Content.IE5\9RD4SKWN\MC9002974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regori\AppData\Local\Microsoft\Windows\Temporary Internet Files\Content.IE5\9RD4SKWN\MC900297497[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465" cy="1857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87971">
        <w:rPr>
          <w:noProof/>
        </w:rPr>
        <mc:AlternateContent>
          <mc:Choice Requires="wps">
            <w:drawing>
              <wp:anchor distT="0" distB="0" distL="114300" distR="114300" simplePos="0" relativeHeight="251731968" behindDoc="0" locked="0" layoutInCell="1" allowOverlap="1" wp14:anchorId="10CBA9F8" wp14:editId="70444B55">
                <wp:simplePos x="0" y="0"/>
                <wp:positionH relativeFrom="column">
                  <wp:posOffset>1981200</wp:posOffset>
                </wp:positionH>
                <wp:positionV relativeFrom="paragraph">
                  <wp:posOffset>6287135</wp:posOffset>
                </wp:positionV>
                <wp:extent cx="2438400" cy="0"/>
                <wp:effectExtent l="57150" t="76200" r="19050" b="152400"/>
                <wp:wrapNone/>
                <wp:docPr id="56" name="Straight Arrow Connector 56"/>
                <wp:cNvGraphicFramePr/>
                <a:graphic xmlns:a="http://schemas.openxmlformats.org/drawingml/2006/main">
                  <a:graphicData uri="http://schemas.microsoft.com/office/word/2010/wordprocessingShape">
                    <wps:wsp>
                      <wps:cNvCnPr/>
                      <wps:spPr>
                        <a:xfrm>
                          <a:off x="0" y="0"/>
                          <a:ext cx="243840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156pt;margin-top:495.05pt;width:19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" strokecolor="black [3200]" strokeweight="2pt">
                <v:stroke startarrow="open" endarrow="open"/>
                <v:shadow on="t" color="black" opacity="24903f" origin=",.5" offset="0,.55556mm"/>
              </v:shape>
            </w:pict>
          </mc:Fallback>
        </mc:AlternateContent>
      </w:r>
      <w:r w:rsidR="00487971">
        <w:rPr>
          <w:noProof/>
        </w:rPr>
        <mc:AlternateContent>
          <mc:Choice Requires="wps">
            <w:drawing>
              <wp:anchor distT="0" distB="0" distL="114300" distR="114300" simplePos="0" relativeHeight="251730944" behindDoc="0" locked="0" layoutInCell="1" allowOverlap="1" wp14:anchorId="7B4BDEDE" wp14:editId="28B1D5A6">
                <wp:simplePos x="0" y="0"/>
                <wp:positionH relativeFrom="column">
                  <wp:posOffset>2228850</wp:posOffset>
                </wp:positionH>
                <wp:positionV relativeFrom="paragraph">
                  <wp:posOffset>5963285</wp:posOffset>
                </wp:positionV>
                <wp:extent cx="1685925" cy="0"/>
                <wp:effectExtent l="57150" t="76200" r="28575" b="152400"/>
                <wp:wrapNone/>
                <wp:docPr id="55" name="Straight Arrow Connector 55"/>
                <wp:cNvGraphicFramePr/>
                <a:graphic xmlns:a="http://schemas.openxmlformats.org/drawingml/2006/main">
                  <a:graphicData uri="http://schemas.microsoft.com/office/word/2010/wordprocessingShape">
                    <wps:wsp>
                      <wps:cNvCnPr/>
                      <wps:spPr>
                        <a:xfrm>
                          <a:off x="0" y="0"/>
                          <a:ext cx="168592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75.5pt;margin-top:469.55pt;width:132.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" strokecolor="black [3200]" strokeweight="2pt">
                <v:stroke startarrow="open" endarrow="open"/>
                <v:shadow on="t" color="black" opacity="24903f" origin=",.5" offset="0,.55556mm"/>
              </v:shape>
            </w:pict>
          </mc:Fallback>
        </mc:AlternateContent>
      </w:r>
      <w:r w:rsidR="00487971">
        <w:rPr>
          <w:noProof/>
        </w:rPr>
        <mc:AlternateContent>
          <mc:Choice Requires="wps">
            <w:drawing>
              <wp:anchor distT="0" distB="0" distL="114300" distR="114300" simplePos="0" relativeHeight="251729920" behindDoc="0" locked="0" layoutInCell="1" allowOverlap="1" wp14:anchorId="495E0377" wp14:editId="36B7D4FB">
                <wp:simplePos x="0" y="0"/>
                <wp:positionH relativeFrom="column">
                  <wp:posOffset>2028825</wp:posOffset>
                </wp:positionH>
                <wp:positionV relativeFrom="paragraph">
                  <wp:posOffset>5639435</wp:posOffset>
                </wp:positionV>
                <wp:extent cx="2571750" cy="0"/>
                <wp:effectExtent l="57150" t="76200" r="19050" b="152400"/>
                <wp:wrapNone/>
                <wp:docPr id="54" name="Straight Arrow Connector 54"/>
                <wp:cNvGraphicFramePr/>
                <a:graphic xmlns:a="http://schemas.openxmlformats.org/drawingml/2006/main">
                  <a:graphicData uri="http://schemas.microsoft.com/office/word/2010/wordprocessingShape">
                    <wps:wsp>
                      <wps:cNvCnPr/>
                      <wps:spPr>
                        <a:xfrm>
                          <a:off x="0" y="0"/>
                          <a:ext cx="257175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4" o:spid="_x0000_s1026" type="#_x0000_t32" style="position:absolute;margin-left:159.75pt;margin-top:444.05pt;width:202.5pt;height:0;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0704" behindDoc="0" locked="0" layoutInCell="1" allowOverlap="1" wp14:anchorId="4572787A" wp14:editId="5384AB3F">
                <wp:simplePos x="0" y="0"/>
                <wp:positionH relativeFrom="column">
                  <wp:posOffset>3648075</wp:posOffset>
                </wp:positionH>
                <wp:positionV relativeFrom="paragraph">
                  <wp:posOffset>2000885</wp:posOffset>
                </wp:positionV>
                <wp:extent cx="3309711" cy="4905375"/>
                <wp:effectExtent l="0" t="0" r="0" b="9525"/>
                <wp:wrapNone/>
                <wp:docPr id="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711"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733" w:rsidRDefault="00D85733" w:rsidP="00D85733"/>
                          <w:p w:rsidR="00D85733" w:rsidRDefault="00D85733" w:rsidP="00D85733">
                            <w:pPr>
                              <w:pStyle w:val="Photocaption"/>
                            </w:pPr>
                          </w:p>
                          <w:p w:rsidR="00D85733" w:rsidRDefault="00D85733" w:rsidP="00D85733">
                            <w:pPr>
                              <w:pStyle w:val="TextRightAligned"/>
                              <w:rPr>
                                <w:rStyle w:val="TextRightAlignedChar"/>
                              </w:rPr>
                            </w:pPr>
                          </w:p>
                          <w:p w:rsidR="00D85733" w:rsidRDefault="00D85733" w:rsidP="00D85733">
                            <w:pPr>
                              <w:pStyle w:val="TextRightAligned"/>
                              <w:rPr>
                                <w:rStyle w:val="TextRightAlignedChar"/>
                              </w:rPr>
                            </w:pPr>
                          </w:p>
                          <w:p w:rsidR="00D85733" w:rsidRPr="00F31BD8" w:rsidRDefault="00D85733" w:rsidP="00D85733">
                            <w:pPr>
                              <w:jc w:val="center"/>
                              <w:rPr>
                                <w:b/>
                              </w:rPr>
                            </w:pPr>
                            <w:r w:rsidRPr="00F31BD8">
                              <w:rPr>
                                <w:b/>
                              </w:rPr>
                              <w:t>Then:</w:t>
                            </w:r>
                          </w:p>
                          <w:p w:rsidR="00D85733" w:rsidRDefault="00D85733" w:rsidP="00D85733">
                            <w:pPr>
                              <w:jc w:val="center"/>
                            </w:pPr>
                            <w:r>
                              <w:t>Help build a house for Habitat for Humanity</w:t>
                            </w:r>
                          </w:p>
                          <w:p w:rsidR="00D85733" w:rsidRDefault="00D85733" w:rsidP="00D85733">
                            <w:pPr>
                              <w:jc w:val="center"/>
                            </w:pPr>
                            <w:r>
                              <w:t>Work at a soup kitchen</w:t>
                            </w:r>
                          </w:p>
                          <w:p w:rsidR="00D85733" w:rsidRDefault="00D85733" w:rsidP="00D85733">
                            <w:pPr>
                              <w:jc w:val="center"/>
                            </w:pPr>
                            <w:r>
                              <w:t xml:space="preserve">Work at </w:t>
                            </w:r>
                            <w:proofErr w:type="spellStart"/>
                            <w:r>
                              <w:t>UPaws</w:t>
                            </w:r>
                            <w:proofErr w:type="spellEnd"/>
                          </w:p>
                          <w:p w:rsidR="00D85733" w:rsidRDefault="00D85733" w:rsidP="00D85733">
                            <w:pPr>
                              <w:jc w:val="center"/>
                            </w:pPr>
                            <w:r>
                              <w:t>Hospitals always need volunteers.  Call one.</w:t>
                            </w:r>
                          </w:p>
                          <w:p w:rsidR="00D85733" w:rsidRDefault="00D85733" w:rsidP="00D85733">
                            <w:pPr>
                              <w:jc w:val="center"/>
                            </w:pPr>
                            <w:r>
                              <w:t>Work for a radio station’s charity event</w:t>
                            </w:r>
                          </w:p>
                          <w:p w:rsidR="00D85733" w:rsidRDefault="00D85733" w:rsidP="00D85733">
                            <w:pPr>
                              <w:jc w:val="center"/>
                            </w:pPr>
                            <w:r>
                              <w:t xml:space="preserve">Help with </w:t>
                            </w:r>
                            <w:r w:rsidRPr="00F31BD8">
                              <w:t>an after school program</w:t>
                            </w:r>
                          </w:p>
                          <w:p w:rsidR="00D85733" w:rsidRDefault="00487971" w:rsidP="00D85733">
                            <w:pPr>
                              <w:jc w:val="center"/>
                            </w:pPr>
                            <w:r>
                              <w:t xml:space="preserve">Set up e-mail </w:t>
                            </w:r>
                            <w:r w:rsidR="00D85733">
                              <w:t>for seniors in retirement centers</w:t>
                            </w:r>
                          </w:p>
                          <w:p w:rsidR="00D85733" w:rsidRDefault="00D85733" w:rsidP="00D85733">
                            <w:pPr>
                              <w:jc w:val="center"/>
                            </w:pPr>
                            <w:r>
                              <w:t>Be a museum guide</w:t>
                            </w:r>
                          </w:p>
                          <w:p w:rsidR="00D85733" w:rsidRDefault="00D85733" w:rsidP="00D85733">
                            <w:pPr>
                              <w:jc w:val="center"/>
                            </w:pPr>
                            <w:r>
                              <w:t>Volunteer on a campaign or for some cause</w:t>
                            </w:r>
                          </w:p>
                          <w:p w:rsidR="00D85733" w:rsidRDefault="00D85733" w:rsidP="00D85733">
                            <w:pPr>
                              <w:jc w:val="center"/>
                            </w:pPr>
                            <w:r>
                              <w:t>Tutor younger kids at school</w:t>
                            </w:r>
                          </w:p>
                          <w:p w:rsidR="00D85733" w:rsidRDefault="00D85733" w:rsidP="00D85733">
                            <w:pPr>
                              <w:pStyle w:val="TextRightAligned"/>
                              <w:rPr>
                                <w:rStyle w:val="TextRightAlignedChar"/>
                              </w:rPr>
                            </w:pPr>
                          </w:p>
                        </w:txbxContent>
                      </wps:txbx>
                      <wps:bodyPr rot="0" vert="horz" wrap="square" lIns="91440" tIns="45720" rIns="91440" bIns="45720" anchor="t" anchorCtr="0" upright="1">
                        <a:noAutofit/>
                      </wps:bodyPr>
                    </wps:wsp>
                  </a:graphicData>
                </a:graphic>
              </wp:anchor>
            </w:drawing>
          </mc:Choice>
          <mc:Fallback>
            <w:pict>
              <v:shape id="_x0000_s1085" type="#_x0000_t202" style="position:absolute;margin-left:287.25pt;margin-top:157.55pt;width:260.6pt;height:386.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omvA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" filled="f" stroked="f">
                <v:textbox>
                  <w:txbxContent>
                    <w:p w:rsidR="00D85733" w:rsidRDefault="00D85733" w:rsidP="00D85733"/>
                    <w:p w:rsidR="00D85733" w:rsidRDefault="00D85733" w:rsidP="00D85733">
                      <w:pPr>
                        <w:pStyle w:val="Photocaption"/>
                      </w:pPr>
                    </w:p>
                    <w:p w:rsidR="00D85733" w:rsidRDefault="00D85733" w:rsidP="00D85733">
                      <w:pPr>
                        <w:pStyle w:val="TextRightAligned"/>
                        <w:rPr>
                          <w:rStyle w:val="TextRightAlignedChar"/>
                        </w:rPr>
                      </w:pPr>
                    </w:p>
                    <w:p w:rsidR="00D85733" w:rsidRDefault="00D85733" w:rsidP="00D85733">
                      <w:pPr>
                        <w:pStyle w:val="TextRightAligned"/>
                        <w:rPr>
                          <w:rStyle w:val="TextRightAlignedChar"/>
                        </w:rPr>
                      </w:pPr>
                    </w:p>
                    <w:p w:rsidR="00D85733" w:rsidRPr="00F31BD8" w:rsidRDefault="00D85733" w:rsidP="00D85733">
                      <w:pPr>
                        <w:jc w:val="center"/>
                        <w:rPr>
                          <w:b/>
                        </w:rPr>
                      </w:pPr>
                      <w:r w:rsidRPr="00F31BD8">
                        <w:rPr>
                          <w:b/>
                        </w:rPr>
                        <w:t>Then:</w:t>
                      </w:r>
                    </w:p>
                    <w:p w:rsidR="00D85733" w:rsidRDefault="00D85733" w:rsidP="00D85733">
                      <w:pPr>
                        <w:jc w:val="center"/>
                      </w:pPr>
                      <w:r>
                        <w:t>Help build a house for Habitat for Humanity</w:t>
                      </w:r>
                    </w:p>
                    <w:p w:rsidR="00D85733" w:rsidRDefault="00D85733" w:rsidP="00D85733">
                      <w:pPr>
                        <w:jc w:val="center"/>
                      </w:pPr>
                      <w:r>
                        <w:t>Work at a soup kitchen</w:t>
                      </w:r>
                    </w:p>
                    <w:p w:rsidR="00D85733" w:rsidRDefault="00D85733" w:rsidP="00D85733">
                      <w:pPr>
                        <w:jc w:val="center"/>
                      </w:pPr>
                      <w:r>
                        <w:t xml:space="preserve">Work at </w:t>
                      </w:r>
                      <w:proofErr w:type="spellStart"/>
                      <w:r>
                        <w:t>UPaws</w:t>
                      </w:r>
                      <w:proofErr w:type="spellEnd"/>
                    </w:p>
                    <w:p w:rsidR="00D85733" w:rsidRDefault="00D85733" w:rsidP="00D85733">
                      <w:pPr>
                        <w:jc w:val="center"/>
                      </w:pPr>
                      <w:r>
                        <w:t>Hospitals always need volunteers.  Call one.</w:t>
                      </w:r>
                    </w:p>
                    <w:p w:rsidR="00D85733" w:rsidRDefault="00D85733" w:rsidP="00D85733">
                      <w:pPr>
                        <w:jc w:val="center"/>
                      </w:pPr>
                      <w:r>
                        <w:t>Work for a radio station’s charity event</w:t>
                      </w:r>
                    </w:p>
                    <w:p w:rsidR="00D85733" w:rsidRDefault="00D85733" w:rsidP="00D85733">
                      <w:pPr>
                        <w:jc w:val="center"/>
                      </w:pPr>
                      <w:r>
                        <w:t xml:space="preserve">Help with </w:t>
                      </w:r>
                      <w:r w:rsidRPr="00F31BD8">
                        <w:t>an after school program</w:t>
                      </w:r>
                    </w:p>
                    <w:p w:rsidR="00D85733" w:rsidRDefault="00487971" w:rsidP="00D85733">
                      <w:pPr>
                        <w:jc w:val="center"/>
                      </w:pPr>
                      <w:r>
                        <w:t xml:space="preserve">Set up e-mail </w:t>
                      </w:r>
                      <w:r w:rsidR="00D85733">
                        <w:t>for seniors in retirement centers</w:t>
                      </w:r>
                    </w:p>
                    <w:p w:rsidR="00D85733" w:rsidRDefault="00D85733" w:rsidP="00D85733">
                      <w:pPr>
                        <w:jc w:val="center"/>
                      </w:pPr>
                      <w:r>
                        <w:t>Be a museum guide</w:t>
                      </w:r>
                    </w:p>
                    <w:p w:rsidR="00D85733" w:rsidRDefault="00D85733" w:rsidP="00D85733">
                      <w:pPr>
                        <w:jc w:val="center"/>
                      </w:pPr>
                      <w:r>
                        <w:t>Volunteer on a campaign or for some cause</w:t>
                      </w:r>
                    </w:p>
                    <w:p w:rsidR="00D85733" w:rsidRDefault="00D85733" w:rsidP="00D85733">
                      <w:pPr>
                        <w:jc w:val="center"/>
                      </w:pPr>
                      <w:r>
                        <w:t>Tutor younger kids at school</w:t>
                      </w:r>
                    </w:p>
                    <w:p w:rsidR="00D85733" w:rsidRDefault="00D85733" w:rsidP="00D85733">
                      <w:pPr>
                        <w:pStyle w:val="TextRightAligned"/>
                        <w:rPr>
                          <w:rStyle w:val="TextRightAlignedChar"/>
                        </w:rPr>
                      </w:pPr>
                    </w:p>
                  </w:txbxContent>
                </v:textbox>
              </v:shape>
            </w:pict>
          </mc:Fallback>
        </mc:AlternateContent>
      </w:r>
      <w:r w:rsidR="00D85733">
        <w:rPr>
          <w:noProof/>
        </w:rPr>
        <mc:AlternateContent>
          <mc:Choice Requires="wps">
            <w:drawing>
              <wp:anchor distT="0" distB="0" distL="114300" distR="114300" simplePos="0" relativeHeight="251721728" behindDoc="0" locked="0" layoutInCell="1" allowOverlap="1" wp14:anchorId="23AA824E" wp14:editId="5F55ABD2">
                <wp:simplePos x="0" y="0"/>
                <wp:positionH relativeFrom="column">
                  <wp:posOffset>161925</wp:posOffset>
                </wp:positionH>
                <wp:positionV relativeFrom="paragraph">
                  <wp:posOffset>762635</wp:posOffset>
                </wp:positionV>
                <wp:extent cx="2995295" cy="8267700"/>
                <wp:effectExtent l="0" t="0" r="14605" b="0"/>
                <wp:wrapNone/>
                <wp:docPr id="1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733" w:rsidRPr="00F31BD8" w:rsidRDefault="00D85733" w:rsidP="00D85733">
                            <w:pPr>
                              <w:pStyle w:val="Text"/>
                              <w:jc w:val="center"/>
                              <w:rPr>
                                <w:b/>
                              </w:rPr>
                            </w:pPr>
                          </w:p>
                          <w:p w:rsidR="00D85733" w:rsidRPr="00F31BD8" w:rsidRDefault="00D85733" w:rsidP="00D85733">
                            <w:pPr>
                              <w:jc w:val="center"/>
                              <w:rPr>
                                <w:b/>
                              </w:rPr>
                            </w:pPr>
                            <w:r w:rsidRPr="00F31BD8">
                              <w:rPr>
                                <w:b/>
                              </w:rPr>
                              <w:t>Getting your student involved!</w:t>
                            </w:r>
                          </w:p>
                          <w:p w:rsidR="00D85733" w:rsidRDefault="00D85733" w:rsidP="00D85733">
                            <w:r>
                              <w:t xml:space="preserve">Do you want your child to get off the couch and get more involved?  Here are some great suggestions for them (or even you).  </w:t>
                            </w:r>
                          </w:p>
                          <w:p w:rsidR="00D85733" w:rsidRDefault="00D85733" w:rsidP="00D85733">
                            <w:r>
                              <w:t xml:space="preserve">Find a volunteer activity that interests you.  That way you will want to participate and stay with it.  It’s also a great way to check out career opportunities.  </w:t>
                            </w:r>
                          </w:p>
                          <w:p w:rsidR="00D85733" w:rsidRPr="00F31BD8" w:rsidRDefault="00D85733" w:rsidP="00D85733">
                            <w:pPr>
                              <w:jc w:val="center"/>
                              <w:rPr>
                                <w:b/>
                              </w:rPr>
                            </w:pPr>
                            <w:r w:rsidRPr="00F31BD8">
                              <w:rPr>
                                <w:b/>
                              </w:rPr>
                              <w:t>If you like:</w:t>
                            </w:r>
                          </w:p>
                          <w:p w:rsidR="00D85733" w:rsidRDefault="00D85733" w:rsidP="00D85733">
                            <w:pPr>
                              <w:jc w:val="center"/>
                            </w:pPr>
                            <w:r>
                              <w:t>Architecture</w:t>
                            </w:r>
                          </w:p>
                          <w:p w:rsidR="00D85733" w:rsidRDefault="00D85733" w:rsidP="00D85733">
                            <w:pPr>
                              <w:jc w:val="center"/>
                            </w:pPr>
                            <w:r>
                              <w:t>Social Work</w:t>
                            </w:r>
                          </w:p>
                          <w:p w:rsidR="00D85733" w:rsidRDefault="00D85733" w:rsidP="00D85733">
                            <w:pPr>
                              <w:jc w:val="center"/>
                            </w:pPr>
                            <w:r>
                              <w:t>Vet Medicine</w:t>
                            </w:r>
                          </w:p>
                          <w:p w:rsidR="00D85733" w:rsidRDefault="00D85733" w:rsidP="00D85733">
                            <w:pPr>
                              <w:jc w:val="center"/>
                            </w:pPr>
                            <w:r>
                              <w:t>Medicine</w:t>
                            </w:r>
                          </w:p>
                          <w:p w:rsidR="00D85733" w:rsidRDefault="00D85733" w:rsidP="00D85733">
                            <w:pPr>
                              <w:jc w:val="center"/>
                            </w:pPr>
                            <w:r>
                              <w:t>Music</w:t>
                            </w:r>
                          </w:p>
                          <w:p w:rsidR="00D85733" w:rsidRDefault="00D85733" w:rsidP="00D85733">
                            <w:pPr>
                              <w:jc w:val="center"/>
                            </w:pPr>
                            <w:r>
                              <w:t>Education</w:t>
                            </w:r>
                          </w:p>
                          <w:p w:rsidR="00D85733" w:rsidRDefault="00D85733" w:rsidP="00D85733">
                            <w:pPr>
                              <w:jc w:val="center"/>
                            </w:pPr>
                            <w:r>
                              <w:t>Computers</w:t>
                            </w:r>
                          </w:p>
                          <w:p w:rsidR="00D85733" w:rsidRDefault="00D85733" w:rsidP="00D85733">
                            <w:pPr>
                              <w:jc w:val="center"/>
                            </w:pPr>
                            <w:r>
                              <w:t>History</w:t>
                            </w:r>
                          </w:p>
                          <w:p w:rsidR="00D85733" w:rsidRDefault="00D85733" w:rsidP="00D85733">
                            <w:pPr>
                              <w:jc w:val="center"/>
                            </w:pPr>
                            <w:r>
                              <w:t>Political Science</w:t>
                            </w:r>
                          </w:p>
                          <w:p w:rsidR="00D85733" w:rsidRDefault="00D85733" w:rsidP="00D85733">
                            <w:pPr>
                              <w:jc w:val="center"/>
                            </w:pPr>
                            <w:r>
                              <w:t>Math</w:t>
                            </w:r>
                          </w:p>
                          <w:p w:rsidR="00D85733" w:rsidRPr="004F0F33" w:rsidRDefault="00D85733" w:rsidP="00D85733">
                            <w:pPr>
                              <w:pStyle w:val="SectionLabelALLCAPS"/>
                            </w:pPr>
                          </w:p>
                          <w:p w:rsidR="00D85733" w:rsidRDefault="00D85733" w:rsidP="00D85733">
                            <w:r>
                              <w:t xml:space="preserve">Remind your student to log their hours.  Encourage them to get someone at the organization to sign a form or help your student create their own log book which includes the contact person’s name, phone number, date, activity, and time spent.  Don’t forget volunteering at your place of worship, helping a local sports team, or helping out friends of the family.   </w:t>
                            </w:r>
                          </w:p>
                          <w:p w:rsidR="00D85733" w:rsidRDefault="00D85733" w:rsidP="00D85733">
                            <w:pPr>
                              <w:pStyle w:val="Text"/>
                              <w:spacing w:after="120"/>
                              <w:rPr>
                                <w:rStyle w:val="TextChar"/>
                              </w:rPr>
                            </w:pPr>
                          </w:p>
                        </w:txbxContent>
                      </wps:txbx>
                      <wps:bodyPr rot="0" vert="horz" wrap="square" lIns="0" tIns="0" rIns="0" bIns="0" anchor="t" anchorCtr="0" upright="1">
                        <a:noAutofit/>
                      </wps:bodyPr>
                    </wps:wsp>
                  </a:graphicData>
                </a:graphic>
              </wp:anchor>
            </w:drawing>
          </mc:Choice>
          <mc:Fallback>
            <w:pict>
              <v:shape id="_x0000_s1086" type="#_x0000_t202" style="position:absolute;margin-left:12.75pt;margin-top:60.05pt;width:235.85pt;height:65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HltAIAALU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" filled="f" stroked="f">
                <v:textbox inset="0,0,0,0">
                  <w:txbxContent>
                    <w:p w:rsidR="00D85733" w:rsidRPr="00F31BD8" w:rsidRDefault="00D85733" w:rsidP="00D85733">
                      <w:pPr>
                        <w:pStyle w:val="Text"/>
                        <w:jc w:val="center"/>
                        <w:rPr>
                          <w:b/>
                        </w:rPr>
                      </w:pPr>
                    </w:p>
                    <w:p w:rsidR="00D85733" w:rsidRPr="00F31BD8" w:rsidRDefault="00D85733" w:rsidP="00D85733">
                      <w:pPr>
                        <w:jc w:val="center"/>
                        <w:rPr>
                          <w:b/>
                        </w:rPr>
                      </w:pPr>
                      <w:r w:rsidRPr="00F31BD8">
                        <w:rPr>
                          <w:b/>
                        </w:rPr>
                        <w:t>Getting your student involved!</w:t>
                      </w:r>
                    </w:p>
                    <w:p w:rsidR="00D85733" w:rsidRDefault="00D85733" w:rsidP="00D85733">
                      <w:r>
                        <w:t xml:space="preserve">Do you want your child to get off the couch and get more involved?  Here are some great suggestions for them (or even you).  </w:t>
                      </w:r>
                    </w:p>
                    <w:p w:rsidR="00D85733" w:rsidRDefault="00D85733" w:rsidP="00D85733">
                      <w:r>
                        <w:t xml:space="preserve">Find a volunteer activity that interests you.  That way you will want to participate and stay with it.  It’s also a great way to check out career opportunities.  </w:t>
                      </w:r>
                    </w:p>
                    <w:p w:rsidR="00D85733" w:rsidRPr="00F31BD8" w:rsidRDefault="00D85733" w:rsidP="00D85733">
                      <w:pPr>
                        <w:jc w:val="center"/>
                        <w:rPr>
                          <w:b/>
                        </w:rPr>
                      </w:pPr>
                      <w:r w:rsidRPr="00F31BD8">
                        <w:rPr>
                          <w:b/>
                        </w:rPr>
                        <w:t>If you like:</w:t>
                      </w:r>
                    </w:p>
                    <w:p w:rsidR="00D85733" w:rsidRDefault="00D85733" w:rsidP="00D85733">
                      <w:pPr>
                        <w:jc w:val="center"/>
                      </w:pPr>
                      <w:r>
                        <w:t>Architecture</w:t>
                      </w:r>
                    </w:p>
                    <w:p w:rsidR="00D85733" w:rsidRDefault="00D85733" w:rsidP="00D85733">
                      <w:pPr>
                        <w:jc w:val="center"/>
                      </w:pPr>
                      <w:r>
                        <w:t>Social Work</w:t>
                      </w:r>
                    </w:p>
                    <w:p w:rsidR="00D85733" w:rsidRDefault="00D85733" w:rsidP="00D85733">
                      <w:pPr>
                        <w:jc w:val="center"/>
                      </w:pPr>
                      <w:r>
                        <w:t>Vet Medicine</w:t>
                      </w:r>
                    </w:p>
                    <w:p w:rsidR="00D85733" w:rsidRDefault="00D85733" w:rsidP="00D85733">
                      <w:pPr>
                        <w:jc w:val="center"/>
                      </w:pPr>
                      <w:r>
                        <w:t>Medicine</w:t>
                      </w:r>
                    </w:p>
                    <w:p w:rsidR="00D85733" w:rsidRDefault="00D85733" w:rsidP="00D85733">
                      <w:pPr>
                        <w:jc w:val="center"/>
                      </w:pPr>
                      <w:r>
                        <w:t>Music</w:t>
                      </w:r>
                    </w:p>
                    <w:p w:rsidR="00D85733" w:rsidRDefault="00D85733" w:rsidP="00D85733">
                      <w:pPr>
                        <w:jc w:val="center"/>
                      </w:pPr>
                      <w:r>
                        <w:t>Education</w:t>
                      </w:r>
                    </w:p>
                    <w:p w:rsidR="00D85733" w:rsidRDefault="00D85733" w:rsidP="00D85733">
                      <w:pPr>
                        <w:jc w:val="center"/>
                      </w:pPr>
                      <w:r>
                        <w:t>Computers</w:t>
                      </w:r>
                    </w:p>
                    <w:p w:rsidR="00D85733" w:rsidRDefault="00D85733" w:rsidP="00D85733">
                      <w:pPr>
                        <w:jc w:val="center"/>
                      </w:pPr>
                      <w:r>
                        <w:t>History</w:t>
                      </w:r>
                    </w:p>
                    <w:p w:rsidR="00D85733" w:rsidRDefault="00D85733" w:rsidP="00D85733">
                      <w:pPr>
                        <w:jc w:val="center"/>
                      </w:pPr>
                      <w:r>
                        <w:t>Political Science</w:t>
                      </w:r>
                    </w:p>
                    <w:p w:rsidR="00D85733" w:rsidRDefault="00D85733" w:rsidP="00D85733">
                      <w:pPr>
                        <w:jc w:val="center"/>
                      </w:pPr>
                      <w:r>
                        <w:t>Math</w:t>
                      </w:r>
                    </w:p>
                    <w:p w:rsidR="00D85733" w:rsidRPr="004F0F33" w:rsidRDefault="00D85733" w:rsidP="00D85733">
                      <w:pPr>
                        <w:pStyle w:val="SectionLabelALLCAPS"/>
                      </w:pPr>
                    </w:p>
                    <w:p w:rsidR="00D85733" w:rsidRDefault="00D85733" w:rsidP="00D85733">
                      <w:r>
                        <w:t xml:space="preserve">Remind your student to log their hours.  Encourage them to get someone at the organization to sign a form or help your student create their own log book which includes the contact person’s name, phone number, date, activity, and time spent.  Don’t forget volunteering at your place of worship, helping a local sports team, or helping out friends of the family.   </w:t>
                      </w:r>
                    </w:p>
                    <w:p w:rsidR="00D85733" w:rsidRDefault="00D85733" w:rsidP="00D85733">
                      <w:pPr>
                        <w:pStyle w:val="Text"/>
                        <w:spacing w:after="120"/>
                        <w:rPr>
                          <w:rStyle w:val="TextChar"/>
                        </w:rPr>
                      </w:pPr>
                    </w:p>
                  </w:txbxContent>
                </v:textbox>
              </v:shape>
            </w:pict>
          </mc:Fallback>
        </mc:AlternateContent>
      </w:r>
      <w:r w:rsidR="00D85733">
        <w:rPr>
          <w:noProof/>
        </w:rPr>
        <mc:AlternateContent>
          <mc:Choice Requires="wps">
            <w:drawing>
              <wp:anchor distT="0" distB="0" distL="114300" distR="114300" simplePos="0" relativeHeight="251722752" behindDoc="0" locked="0" layoutInCell="1" allowOverlap="1" wp14:anchorId="74AD8E0C" wp14:editId="412F5EBE">
                <wp:simplePos x="0" y="0"/>
                <wp:positionH relativeFrom="column">
                  <wp:posOffset>2076450</wp:posOffset>
                </wp:positionH>
                <wp:positionV relativeFrom="paragraph">
                  <wp:posOffset>3334385</wp:posOffset>
                </wp:positionV>
                <wp:extent cx="1762125" cy="9525"/>
                <wp:effectExtent l="57150" t="76200" r="28575" b="142875"/>
                <wp:wrapNone/>
                <wp:docPr id="46" name="Straight Arrow Connector 46"/>
                <wp:cNvGraphicFramePr/>
                <a:graphic xmlns:a="http://schemas.openxmlformats.org/drawingml/2006/main">
                  <a:graphicData uri="http://schemas.microsoft.com/office/word/2010/wordprocessingShape">
                    <wps:wsp>
                      <wps:cNvCnPr/>
                      <wps:spPr>
                        <a:xfrm>
                          <a:off x="0" y="0"/>
                          <a:ext cx="1762125" cy="9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6" o:spid="_x0000_s1026" type="#_x0000_t32" style="position:absolute;margin-left:163.5pt;margin-top:262.55pt;width:138.75pt;height:.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3776" behindDoc="0" locked="0" layoutInCell="1" allowOverlap="1" wp14:anchorId="51526694" wp14:editId="61362783">
                <wp:simplePos x="0" y="0"/>
                <wp:positionH relativeFrom="column">
                  <wp:posOffset>2076450</wp:posOffset>
                </wp:positionH>
                <wp:positionV relativeFrom="paragraph">
                  <wp:posOffset>3667760</wp:posOffset>
                </wp:positionV>
                <wp:extent cx="2390775" cy="9525"/>
                <wp:effectExtent l="57150" t="76200" r="28575" b="142875"/>
                <wp:wrapNone/>
                <wp:docPr id="48" name="Straight Arrow Connector 48"/>
                <wp:cNvGraphicFramePr/>
                <a:graphic xmlns:a="http://schemas.openxmlformats.org/drawingml/2006/main">
                  <a:graphicData uri="http://schemas.microsoft.com/office/word/2010/wordprocessingShape">
                    <wps:wsp>
                      <wps:cNvCnPr/>
                      <wps:spPr>
                        <a:xfrm>
                          <a:off x="0" y="0"/>
                          <a:ext cx="2390775" cy="9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163.5pt;margin-top:288.8pt;width:188.25pt;height:.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4800" behindDoc="0" locked="0" layoutInCell="1" allowOverlap="1" wp14:anchorId="7596AE12" wp14:editId="30A0CE71">
                <wp:simplePos x="0" y="0"/>
                <wp:positionH relativeFrom="column">
                  <wp:posOffset>2114550</wp:posOffset>
                </wp:positionH>
                <wp:positionV relativeFrom="paragraph">
                  <wp:posOffset>3991610</wp:posOffset>
                </wp:positionV>
                <wp:extent cx="2704261" cy="0"/>
                <wp:effectExtent l="57150" t="76200" r="20320" b="152400"/>
                <wp:wrapNone/>
                <wp:docPr id="49" name="Straight Arrow Connector 49"/>
                <wp:cNvGraphicFramePr/>
                <a:graphic xmlns:a="http://schemas.openxmlformats.org/drawingml/2006/main">
                  <a:graphicData uri="http://schemas.microsoft.com/office/word/2010/wordprocessingShape">
                    <wps:wsp>
                      <wps:cNvCnPr/>
                      <wps:spPr>
                        <a:xfrm>
                          <a:off x="0" y="0"/>
                          <a:ext cx="2704261"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9" o:spid="_x0000_s1026" type="#_x0000_t32" style="position:absolute;margin-left:166.5pt;margin-top:314.3pt;width:212.9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5824" behindDoc="0" locked="0" layoutInCell="1" allowOverlap="1" wp14:anchorId="241CA017" wp14:editId="7936606D">
                <wp:simplePos x="0" y="0"/>
                <wp:positionH relativeFrom="column">
                  <wp:posOffset>1981200</wp:posOffset>
                </wp:positionH>
                <wp:positionV relativeFrom="paragraph">
                  <wp:posOffset>4315460</wp:posOffset>
                </wp:positionV>
                <wp:extent cx="2009775" cy="9525"/>
                <wp:effectExtent l="57150" t="76200" r="28575" b="142875"/>
                <wp:wrapNone/>
                <wp:docPr id="50" name="Straight Arrow Connector 50"/>
                <wp:cNvGraphicFramePr/>
                <a:graphic xmlns:a="http://schemas.openxmlformats.org/drawingml/2006/main">
                  <a:graphicData uri="http://schemas.microsoft.com/office/word/2010/wordprocessingShape">
                    <wps:wsp>
                      <wps:cNvCnPr/>
                      <wps:spPr>
                        <a:xfrm>
                          <a:off x="0" y="0"/>
                          <a:ext cx="2009775" cy="9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156pt;margin-top:339.8pt;width:158.25pt;height:.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6848" behindDoc="0" locked="0" layoutInCell="1" allowOverlap="1" wp14:anchorId="361E4024" wp14:editId="418F795F">
                <wp:simplePos x="0" y="0"/>
                <wp:positionH relativeFrom="column">
                  <wp:posOffset>1895475</wp:posOffset>
                </wp:positionH>
                <wp:positionV relativeFrom="paragraph">
                  <wp:posOffset>4639310</wp:posOffset>
                </wp:positionV>
                <wp:extent cx="2247900" cy="9525"/>
                <wp:effectExtent l="57150" t="76200" r="19050" b="142875"/>
                <wp:wrapNone/>
                <wp:docPr id="51" name="Straight Arrow Connector 51"/>
                <wp:cNvGraphicFramePr/>
                <a:graphic xmlns:a="http://schemas.openxmlformats.org/drawingml/2006/main">
                  <a:graphicData uri="http://schemas.microsoft.com/office/word/2010/wordprocessingShape">
                    <wps:wsp>
                      <wps:cNvCnPr/>
                      <wps:spPr>
                        <a:xfrm>
                          <a:off x="0" y="0"/>
                          <a:ext cx="2247900" cy="9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1" o:spid="_x0000_s1026" type="#_x0000_t32" style="position:absolute;margin-left:149.25pt;margin-top:365.3pt;width:177pt;height:.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7872" behindDoc="0" locked="0" layoutInCell="1" allowOverlap="1" wp14:anchorId="3830189D" wp14:editId="282D167A">
                <wp:simplePos x="0" y="0"/>
                <wp:positionH relativeFrom="column">
                  <wp:posOffset>2076450</wp:posOffset>
                </wp:positionH>
                <wp:positionV relativeFrom="paragraph">
                  <wp:posOffset>4972685</wp:posOffset>
                </wp:positionV>
                <wp:extent cx="2114550" cy="0"/>
                <wp:effectExtent l="57150" t="76200" r="19050" b="152400"/>
                <wp:wrapNone/>
                <wp:docPr id="52" name="Straight Arrow Connector 52"/>
                <wp:cNvGraphicFramePr/>
                <a:graphic xmlns:a="http://schemas.openxmlformats.org/drawingml/2006/main">
                  <a:graphicData uri="http://schemas.microsoft.com/office/word/2010/wordprocessingShape">
                    <wps:wsp>
                      <wps:cNvCnPr/>
                      <wps:spPr>
                        <a:xfrm>
                          <a:off x="0" y="0"/>
                          <a:ext cx="211455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2" o:spid="_x0000_s1026" type="#_x0000_t32" style="position:absolute;margin-left:163.5pt;margin-top:391.55pt;width:166.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" strokecolor="black [3200]" strokeweight="2pt">
                <v:stroke startarrow="open" endarrow="open"/>
                <v:shadow on="t" color="black" opacity="24903f" origin=",.5" offset="0,.55556mm"/>
              </v:shape>
            </w:pict>
          </mc:Fallback>
        </mc:AlternateContent>
      </w:r>
      <w:r w:rsidR="00D85733">
        <w:rPr>
          <w:noProof/>
        </w:rPr>
        <mc:AlternateContent>
          <mc:Choice Requires="wps">
            <w:drawing>
              <wp:anchor distT="0" distB="0" distL="114300" distR="114300" simplePos="0" relativeHeight="251728896" behindDoc="0" locked="0" layoutInCell="1" allowOverlap="1" wp14:anchorId="64C41F2F" wp14:editId="52ED383F">
                <wp:simplePos x="0" y="0"/>
                <wp:positionH relativeFrom="column">
                  <wp:posOffset>2028825</wp:posOffset>
                </wp:positionH>
                <wp:positionV relativeFrom="paragraph">
                  <wp:posOffset>5287010</wp:posOffset>
                </wp:positionV>
                <wp:extent cx="1762125" cy="9525"/>
                <wp:effectExtent l="57150" t="76200" r="28575" b="142875"/>
                <wp:wrapNone/>
                <wp:docPr id="53" name="Straight Arrow Connector 53"/>
                <wp:cNvGraphicFramePr/>
                <a:graphic xmlns:a="http://schemas.openxmlformats.org/drawingml/2006/main">
                  <a:graphicData uri="http://schemas.microsoft.com/office/word/2010/wordprocessingShape">
                    <wps:wsp>
                      <wps:cNvCnPr/>
                      <wps:spPr>
                        <a:xfrm>
                          <a:off x="0" y="0"/>
                          <a:ext cx="1762125" cy="9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3" o:spid="_x0000_s1026" type="#_x0000_t32" style="position:absolute;margin-left:159.75pt;margin-top:416.3pt;width:138.75pt;height:.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" strokecolor="black [3200]" strokeweight="2pt">
                <v:stroke startarrow="open" endarrow="open"/>
                <v:shadow on="t" color="black" opacity="24903f" origin=",.5" offset="0,.55556mm"/>
              </v:shape>
            </w:pict>
          </mc:Fallback>
        </mc:AlternateContent>
      </w:r>
      <w:r w:rsidR="009F75FC">
        <w:br w:type="page"/>
      </w:r>
    </w:p>
    <w:p w:rsidR="00DD60A4" w:rsidRDefault="002B3702">
      <w:r>
        <w:rPr>
          <w:noProof/>
        </w:rPr>
        <w:lastRenderedPageBreak/>
        <mc:AlternateContent>
          <mc:Choice Requires="wps">
            <w:drawing>
              <wp:anchor distT="0" distB="0" distL="114300" distR="114300" simplePos="0" relativeHeight="251704320" behindDoc="0" locked="0" layoutInCell="1" allowOverlap="1" wp14:anchorId="6196DAEA" wp14:editId="73591FFE">
                <wp:simplePos x="2857500" y="8286750"/>
                <wp:positionH relativeFrom="margin">
                  <wp:align>center</wp:align>
                </wp:positionH>
                <wp:positionV relativeFrom="margin">
                  <wp:align>bottom</wp:align>
                </wp:positionV>
                <wp:extent cx="2533650" cy="168211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682115"/>
                        </a:xfrm>
                        <a:prstGeom prst="rect">
                          <a:avLst/>
                        </a:prstGeom>
                        <a:noFill/>
                        <a:ln w="9525">
                          <a:noFill/>
                          <a:miter lim="800000"/>
                          <a:headEnd/>
                          <a:tailEnd/>
                        </a:ln>
                      </wps:spPr>
                      <wps:txbx>
                        <w:txbxContent>
                          <w:p w:rsidR="00631E57" w:rsidRPr="00005557" w:rsidRDefault="00005557" w:rsidP="00631E57">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sidRPr="00005557">
                              <w:rPr>
                                <w:sz w:val="16"/>
                              </w:rPr>
                              <w:br/>
                            </w:r>
                            <w:hyperlink r:id="rId14" w:history="1">
                              <w:r w:rsidR="00631E57" w:rsidRPr="00DC7CB0">
                                <w:rPr>
                                  <w:rStyle w:val="Hyperlink"/>
                                  <w:sz w:val="16"/>
                                </w:rPr>
                                <w:t>www.nmu.edu/MERC</w:t>
                              </w:r>
                            </w:hyperlink>
                            <w:r w:rsidR="00631E57">
                              <w:rPr>
                                <w:sz w:val="16"/>
                              </w:rPr>
                              <w:br/>
                              <w:t>GEAR UP Director Shirley Brozzo</w:t>
                            </w:r>
                            <w:r w:rsidR="00631E57">
                              <w:rPr>
                                <w:sz w:val="16"/>
                              </w:rPr>
                              <w:br/>
                              <w:t xml:space="preserve">GEAR UP Student Coordinator Meredith </w:t>
                            </w:r>
                            <w:proofErr w:type="spellStart"/>
                            <w:r w:rsidR="00631E57">
                              <w:rPr>
                                <w:sz w:val="16"/>
                              </w:rPr>
                              <w:t>Waara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87" type="#_x0000_t202" style="position:absolute;margin-left:0;margin-top:0;width:199.5pt;height:132.45pt;z-index:2517043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" filled="f" stroked="f">
                <v:textbox>
                  <w:txbxContent>
                    <w:p w:rsidR="00631E57" w:rsidRPr="00005557" w:rsidRDefault="00005557" w:rsidP="00631E57">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sidRPr="00005557">
                        <w:rPr>
                          <w:sz w:val="16"/>
                        </w:rPr>
                        <w:br/>
                      </w:r>
                      <w:hyperlink r:id="rId15" w:history="1">
                        <w:r w:rsidR="00631E57" w:rsidRPr="00DC7CB0">
                          <w:rPr>
                            <w:rStyle w:val="Hyperlink"/>
                            <w:sz w:val="16"/>
                          </w:rPr>
                          <w:t>www.nmu.edu/MERC</w:t>
                        </w:r>
                      </w:hyperlink>
                      <w:r w:rsidR="00631E57">
                        <w:rPr>
                          <w:sz w:val="16"/>
                        </w:rPr>
                        <w:br/>
                        <w:t>GEAR UP Director Shirley Brozzo</w:t>
                      </w:r>
                      <w:r w:rsidR="00631E57">
                        <w:rPr>
                          <w:sz w:val="16"/>
                        </w:rPr>
                        <w:br/>
                        <w:t xml:space="preserve">GEAR UP Student Coordinator Meredith </w:t>
                      </w:r>
                      <w:proofErr w:type="spellStart"/>
                      <w:r w:rsidR="00631E57">
                        <w:rPr>
                          <w:sz w:val="16"/>
                        </w:rPr>
                        <w:t>Waara</w:t>
                      </w:r>
                      <w:proofErr w:type="spellEnd"/>
                    </w:p>
                  </w:txbxContent>
                </v:textbox>
                <w10:wrap type="square" anchorx="margin" anchory="margin"/>
              </v:shape>
            </w:pict>
          </mc:Fallback>
        </mc:AlternateContent>
      </w:r>
      <w:r w:rsidR="00B40089" w:rsidRPr="00B40089">
        <w:rPr>
          <w:noProof/>
        </w:rPr>
        <mc:AlternateContent>
          <mc:Choice Requires="wps">
            <w:drawing>
              <wp:anchor distT="0" distB="0" distL="114300" distR="114300" simplePos="0" relativeHeight="251735040" behindDoc="0" locked="0" layoutInCell="1" allowOverlap="1" wp14:anchorId="5E2BF251" wp14:editId="56FC0755">
                <wp:simplePos x="0" y="0"/>
                <wp:positionH relativeFrom="column">
                  <wp:posOffset>142875</wp:posOffset>
                </wp:positionH>
                <wp:positionV relativeFrom="paragraph">
                  <wp:posOffset>1466851</wp:posOffset>
                </wp:positionV>
                <wp:extent cx="3390900" cy="6280150"/>
                <wp:effectExtent l="0" t="0" r="0" b="6350"/>
                <wp:wrapNone/>
                <wp:docPr id="7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28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089" w:rsidRDefault="00B40089" w:rsidP="00B40089">
                            <w:pPr>
                              <w:spacing w:after="0" w:line="240" w:lineRule="auto"/>
                              <w:jc w:val="center"/>
                              <w:rPr>
                                <w:b/>
                                <w:sz w:val="28"/>
                              </w:rPr>
                            </w:pPr>
                          </w:p>
                          <w:p w:rsidR="00B40089" w:rsidRDefault="00B40089" w:rsidP="00B40089">
                            <w:pPr>
                              <w:spacing w:after="0" w:line="240" w:lineRule="auto"/>
                              <w:jc w:val="center"/>
                              <w:rPr>
                                <w:b/>
                                <w:sz w:val="28"/>
                              </w:rPr>
                            </w:pPr>
                          </w:p>
                          <w:p w:rsidR="00B40089" w:rsidRPr="008A49BB" w:rsidRDefault="00B40089" w:rsidP="00B40089">
                            <w:pPr>
                              <w:spacing w:after="0" w:line="240" w:lineRule="auto"/>
                              <w:jc w:val="center"/>
                              <w:rPr>
                                <w:b/>
                                <w:sz w:val="28"/>
                              </w:rPr>
                            </w:pPr>
                            <w:r w:rsidRPr="008A49BB">
                              <w:rPr>
                                <w:b/>
                                <w:sz w:val="28"/>
                              </w:rPr>
                              <w:t>Explaining to your student why Math is important.</w:t>
                            </w:r>
                          </w:p>
                          <w:p w:rsidR="00B40089" w:rsidRPr="008A49BB" w:rsidRDefault="00B40089" w:rsidP="00B40089">
                            <w:pPr>
                              <w:spacing w:after="0" w:line="240" w:lineRule="auto"/>
                              <w:rPr>
                                <w:b/>
                                <w:sz w:val="28"/>
                              </w:rPr>
                            </w:pPr>
                          </w:p>
                          <w:p w:rsidR="00B40089" w:rsidRPr="008A49BB" w:rsidRDefault="00B40089" w:rsidP="00B40089">
                            <w:pPr>
                              <w:spacing w:after="0" w:line="240" w:lineRule="auto"/>
                              <w:jc w:val="center"/>
                            </w:pPr>
                            <w:r w:rsidRPr="008A49BB">
                              <w:rPr>
                                <w:rFonts w:ascii="Arial" w:hAnsi="Arial" w:cs="Arial"/>
                                <w:noProof/>
                                <w:color w:val="0000FF"/>
                              </w:rPr>
                              <w:drawing>
                                <wp:inline distT="0" distB="0" distL="0" distR="0" wp14:anchorId="1F5A39AA" wp14:editId="63630440">
                                  <wp:extent cx="2247900" cy="2038350"/>
                                  <wp:effectExtent l="0" t="0" r="0" b="0"/>
                                  <wp:docPr id="2" name="Picture 2" descr="https://encrypted-tbn1.gstatic.com/images?q=tbn:ANd9GcR8TJjnihgyTLfWy3EzMn849c8PIu3CdJ2XZ82tahuorwrj3lT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8TJjnihgyTLfWy3EzMn849c8PIu3CdJ2XZ82tahuorwrj3lT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B40089" w:rsidRPr="008A49BB" w:rsidRDefault="00B40089" w:rsidP="00B40089">
                            <w:pPr>
                              <w:spacing w:after="0" w:line="240" w:lineRule="auto"/>
                            </w:pPr>
                          </w:p>
                          <w:p w:rsidR="00B40089" w:rsidRDefault="00B40089" w:rsidP="00B40089">
                            <w:pPr>
                              <w:spacing w:after="0" w:line="240" w:lineRule="auto"/>
                            </w:pPr>
                          </w:p>
                          <w:p w:rsidR="00B40089" w:rsidRPr="00B40089" w:rsidRDefault="00B40089" w:rsidP="00B40089">
                            <w:pPr>
                              <w:spacing w:after="0" w:line="240" w:lineRule="auto"/>
                            </w:pPr>
                            <w:r w:rsidRPr="00B40089">
                              <w:t>Families-</w:t>
                            </w:r>
                          </w:p>
                          <w:p w:rsidR="00B40089" w:rsidRPr="00B40089" w:rsidRDefault="00B40089" w:rsidP="00B40089">
                            <w:pPr>
                              <w:spacing w:after="0" w:line="240" w:lineRule="auto"/>
                            </w:pPr>
                            <w:r w:rsidRPr="00B40089">
                              <w:t xml:space="preserve">It’s up to you to help your student understand the importance of math in everyday life.  By now your child should have completed Pre-algebra and Algebra and should now be working on Geometry.  Math matters.  Not only is it important to learn the concepts before you get to college, but math skills are needed in real-life jobs as well.  Many electricians, plumbers, upholsterers, and carpenters use math regularly.  So too might people who are into computer-aided design, computer graphics, robotics, medical imaging, structural engineering, building video games, and scientists working with protein modeling.  It makes sense that land surveyors use geometry, as would architects, engineers who build bridges, and astronomers.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11.25pt;margin-top:115.5pt;width:267pt;height:4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m/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" filled="f" stroked="f">
                <v:textbox inset="0,0,0,0">
                  <w:txbxContent>
                    <w:p w:rsidR="00B40089" w:rsidRDefault="00B40089" w:rsidP="00B40089">
                      <w:pPr>
                        <w:spacing w:after="0" w:line="240" w:lineRule="auto"/>
                        <w:jc w:val="center"/>
                        <w:rPr>
                          <w:b/>
                          <w:sz w:val="28"/>
                        </w:rPr>
                      </w:pPr>
                    </w:p>
                    <w:p w:rsidR="00B40089" w:rsidRDefault="00B40089" w:rsidP="00B40089">
                      <w:pPr>
                        <w:spacing w:after="0" w:line="240" w:lineRule="auto"/>
                        <w:jc w:val="center"/>
                        <w:rPr>
                          <w:b/>
                          <w:sz w:val="28"/>
                        </w:rPr>
                      </w:pPr>
                    </w:p>
                    <w:p w:rsidR="00B40089" w:rsidRPr="008A49BB" w:rsidRDefault="00B40089" w:rsidP="00B40089">
                      <w:pPr>
                        <w:spacing w:after="0" w:line="240" w:lineRule="auto"/>
                        <w:jc w:val="center"/>
                        <w:rPr>
                          <w:b/>
                          <w:sz w:val="28"/>
                        </w:rPr>
                      </w:pPr>
                      <w:r w:rsidRPr="008A49BB">
                        <w:rPr>
                          <w:b/>
                          <w:sz w:val="28"/>
                        </w:rPr>
                        <w:t>Explaining to your student why Math is important.</w:t>
                      </w:r>
                    </w:p>
                    <w:p w:rsidR="00B40089" w:rsidRPr="008A49BB" w:rsidRDefault="00B40089" w:rsidP="00B40089">
                      <w:pPr>
                        <w:spacing w:after="0" w:line="240" w:lineRule="auto"/>
                        <w:rPr>
                          <w:b/>
                          <w:sz w:val="28"/>
                        </w:rPr>
                      </w:pPr>
                    </w:p>
                    <w:p w:rsidR="00B40089" w:rsidRPr="008A49BB" w:rsidRDefault="00B40089" w:rsidP="00B40089">
                      <w:pPr>
                        <w:spacing w:after="0" w:line="240" w:lineRule="auto"/>
                        <w:jc w:val="center"/>
                      </w:pPr>
                      <w:r w:rsidRPr="008A49BB">
                        <w:rPr>
                          <w:rFonts w:ascii="Arial" w:hAnsi="Arial" w:cs="Arial"/>
                          <w:noProof/>
                          <w:color w:val="0000FF"/>
                        </w:rPr>
                        <w:drawing>
                          <wp:inline distT="0" distB="0" distL="0" distR="0" wp14:anchorId="66220741" wp14:editId="427D2BBE">
                            <wp:extent cx="2247900" cy="2038350"/>
                            <wp:effectExtent l="0" t="0" r="0" b="0"/>
                            <wp:docPr id="2" name="Picture 2" descr="https://encrypted-tbn1.gstatic.com/images?q=tbn:ANd9GcR8TJjnihgyTLfWy3EzMn849c8PIu3CdJ2XZ82tahuorwrj3lT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8TJjnihgyTLfWy3EzMn849c8PIu3CdJ2XZ82tahuorwrj3lT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B40089" w:rsidRPr="008A49BB" w:rsidRDefault="00B40089" w:rsidP="00B40089">
                      <w:pPr>
                        <w:spacing w:after="0" w:line="240" w:lineRule="auto"/>
                      </w:pPr>
                    </w:p>
                    <w:p w:rsidR="00B40089" w:rsidRDefault="00B40089" w:rsidP="00B40089">
                      <w:pPr>
                        <w:spacing w:after="0" w:line="240" w:lineRule="auto"/>
                      </w:pPr>
                    </w:p>
                    <w:p w:rsidR="00B40089" w:rsidRPr="00B40089" w:rsidRDefault="00B40089" w:rsidP="00B40089">
                      <w:pPr>
                        <w:spacing w:after="0" w:line="240" w:lineRule="auto"/>
                      </w:pPr>
                      <w:r w:rsidRPr="00B40089">
                        <w:t>Families-</w:t>
                      </w:r>
                    </w:p>
                    <w:p w:rsidR="00B40089" w:rsidRPr="00B40089" w:rsidRDefault="00B40089" w:rsidP="00B40089">
                      <w:pPr>
                        <w:spacing w:after="0" w:line="240" w:lineRule="auto"/>
                      </w:pPr>
                      <w:r w:rsidRPr="00B40089">
                        <w:t>It’s up to you to help your student understand the importance of math in everyday life.  By now your child should have completed Pre-algebra and Algebra and should now be working on Geometry.  M</w:t>
                      </w:r>
                      <w:bookmarkStart w:id="1" w:name="_GoBack"/>
                      <w:bookmarkEnd w:id="1"/>
                      <w:r w:rsidRPr="00B40089">
                        <w:t xml:space="preserve">ath matters.  Not only is it important to learn the concepts before you get to college, but math skills are needed in real-life jobs as well.  Many electricians, plumbers, upholsterers, and carpenters use math regularly.  So too might people who are into computer-aided design, computer graphics, robotics, medical imaging, structural engineering, building video games, and scientists working with protein modeling.  It makes sense that land surveyors use geometry, as would architects, engineers who build bridges, and astronomers.  </w:t>
                      </w:r>
                    </w:p>
                  </w:txbxContent>
                </v:textbox>
              </v:shape>
            </w:pict>
          </mc:Fallback>
        </mc:AlternateContent>
      </w:r>
      <w:r w:rsidR="00B40089" w:rsidRPr="00B40089">
        <w:rPr>
          <w:noProof/>
        </w:rPr>
        <mc:AlternateContent>
          <mc:Choice Requires="wps">
            <w:drawing>
              <wp:anchor distT="0" distB="0" distL="114300" distR="114300" simplePos="0" relativeHeight="251734016" behindDoc="0" locked="0" layoutInCell="1" allowOverlap="1" wp14:anchorId="1DB23607" wp14:editId="58CF5E78">
                <wp:simplePos x="0" y="0"/>
                <wp:positionH relativeFrom="column">
                  <wp:posOffset>3857625</wp:posOffset>
                </wp:positionH>
                <wp:positionV relativeFrom="paragraph">
                  <wp:posOffset>1781175</wp:posOffset>
                </wp:positionV>
                <wp:extent cx="3376386" cy="5965825"/>
                <wp:effectExtent l="0" t="0" r="0" b="0"/>
                <wp:wrapNone/>
                <wp:docPr id="7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386"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089" w:rsidRDefault="00B40089" w:rsidP="00B40089"/>
                          <w:p w:rsidR="00B40089" w:rsidRPr="008A49BB" w:rsidRDefault="00B40089" w:rsidP="00B40089">
                            <w:pPr>
                              <w:spacing w:after="0" w:line="240" w:lineRule="auto"/>
                              <w:rPr>
                                <w:sz w:val="24"/>
                                <w:szCs w:val="24"/>
                              </w:rPr>
                            </w:pPr>
                          </w:p>
                          <w:p w:rsidR="00B40089" w:rsidRPr="00B40089" w:rsidRDefault="00B40089" w:rsidP="00B40089">
                            <w:pPr>
                              <w:spacing w:after="0" w:line="240" w:lineRule="auto"/>
                            </w:pPr>
                            <w:proofErr w:type="gramStart"/>
                            <w:r w:rsidRPr="00B40089">
                              <w:t>But what about everyday uses?</w:t>
                            </w:r>
                            <w:proofErr w:type="gramEnd"/>
                            <w:r w:rsidRPr="00B40089">
                              <w:t xml:space="preserve">  Have you ever tried to figure out how many gallons of paint you will need to cover a room?  What about how much sod to cover your lawn?  What about all the cooks who need to adjust a recipe to be either larger or smaller?  </w:t>
                            </w:r>
                          </w:p>
                          <w:p w:rsidR="00B40089" w:rsidRPr="008A49BB" w:rsidRDefault="00B40089" w:rsidP="00B40089">
                            <w:pPr>
                              <w:pStyle w:val="Photocaption"/>
                              <w:spacing w:after="0"/>
                              <w:rPr>
                                <w:szCs w:val="22"/>
                              </w:rPr>
                            </w:pPr>
                          </w:p>
                          <w:p w:rsidR="00B40089" w:rsidRDefault="00B40089" w:rsidP="00B40089">
                            <w:pPr>
                              <w:spacing w:after="0" w:line="240" w:lineRule="auto"/>
                            </w:pPr>
                            <w:r w:rsidRPr="008A49BB">
                              <w:t xml:space="preserve">How can you be sure your child is getting the best instruction in math at school?  </w:t>
                            </w:r>
                          </w:p>
                          <w:p w:rsidR="00B40089" w:rsidRPr="008A49BB" w:rsidRDefault="00B40089" w:rsidP="00B40089">
                            <w:pPr>
                              <w:spacing w:after="0" w:line="240" w:lineRule="auto"/>
                            </w:pPr>
                          </w:p>
                          <w:p w:rsidR="00B40089" w:rsidRPr="008A49BB" w:rsidRDefault="00B40089" w:rsidP="00B40089">
                            <w:pPr>
                              <w:pStyle w:val="ListParagraph"/>
                              <w:numPr>
                                <w:ilvl w:val="0"/>
                                <w:numId w:val="4"/>
                              </w:numPr>
                              <w:spacing w:after="0" w:line="240" w:lineRule="auto"/>
                              <w:ind w:left="720"/>
                            </w:pPr>
                            <w:r w:rsidRPr="008A49BB">
                              <w:t>Is your student bringing home homework that requires lots of manipulations and word problems?</w:t>
                            </w:r>
                          </w:p>
                          <w:p w:rsidR="00B40089" w:rsidRPr="008A49BB" w:rsidRDefault="00B40089" w:rsidP="00B40089">
                            <w:pPr>
                              <w:pStyle w:val="ListParagraph"/>
                              <w:numPr>
                                <w:ilvl w:val="0"/>
                                <w:numId w:val="4"/>
                              </w:numPr>
                              <w:spacing w:after="0" w:line="240" w:lineRule="auto"/>
                              <w:ind w:left="720"/>
                            </w:pPr>
                            <w:r w:rsidRPr="008A49BB">
                              <w:t>Are his/her homework assignments corrected and returned in a timely manner?</w:t>
                            </w:r>
                          </w:p>
                          <w:p w:rsidR="00B40089" w:rsidRPr="008A49BB" w:rsidRDefault="00B40089" w:rsidP="00B40089">
                            <w:pPr>
                              <w:pStyle w:val="ListParagraph"/>
                              <w:numPr>
                                <w:ilvl w:val="0"/>
                                <w:numId w:val="4"/>
                              </w:numPr>
                              <w:spacing w:after="0" w:line="240" w:lineRule="auto"/>
                              <w:ind w:left="720"/>
                            </w:pPr>
                            <w:r w:rsidRPr="008A49BB">
                              <w:t>Do the students go over their homework in class, so they can learn from their mistakes?</w:t>
                            </w:r>
                          </w:p>
                          <w:p w:rsidR="00B40089" w:rsidRDefault="00B40089" w:rsidP="00B40089">
                            <w:pPr>
                              <w:pStyle w:val="ListParagraph"/>
                              <w:numPr>
                                <w:ilvl w:val="0"/>
                                <w:numId w:val="4"/>
                              </w:numPr>
                              <w:spacing w:after="0" w:line="240" w:lineRule="auto"/>
                              <w:ind w:left="720"/>
                            </w:pPr>
                            <w:r w:rsidRPr="008A49BB">
                              <w:t>Does the teacher change up their way of teaching or the pace they are moving at, based on how well the students are performing in class or on tests?</w:t>
                            </w:r>
                          </w:p>
                          <w:p w:rsidR="00B40089" w:rsidRPr="008A49BB" w:rsidRDefault="00B40089" w:rsidP="00B40089">
                            <w:pPr>
                              <w:pStyle w:val="ListParagraph"/>
                              <w:spacing w:after="0" w:line="240" w:lineRule="auto"/>
                            </w:pPr>
                          </w:p>
                          <w:p w:rsidR="00B40089" w:rsidRPr="008A49BB" w:rsidRDefault="00B40089" w:rsidP="00B40089">
                            <w:pPr>
                              <w:spacing w:after="0" w:line="240" w:lineRule="auto"/>
                            </w:pPr>
                            <w:r w:rsidRPr="008A49BB">
                              <w:t xml:space="preserve">Lastly, while calculators are a big help, don’t let your students become dependent upon them.  Children need to learn the basics of math and many of the formulas.  Then they can use the calculator to check their work.  </w:t>
                            </w:r>
                          </w:p>
                          <w:p w:rsidR="00B40089" w:rsidRDefault="00B40089" w:rsidP="00B40089">
                            <w:pPr>
                              <w:rPr>
                                <w:rStyle w:val="SectionLabel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03.75pt;margin-top:140.25pt;width:265.85pt;height:46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Z4vAIAAMU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" filled="f" stroked="f">
                <v:textbox>
                  <w:txbxContent>
                    <w:p w:rsidR="00B40089" w:rsidRDefault="00B40089" w:rsidP="00B40089"/>
                    <w:p w:rsidR="00B40089" w:rsidRPr="008A49BB" w:rsidRDefault="00B40089" w:rsidP="00B40089">
                      <w:pPr>
                        <w:spacing w:after="0" w:line="240" w:lineRule="auto"/>
                        <w:rPr>
                          <w:sz w:val="24"/>
                          <w:szCs w:val="24"/>
                        </w:rPr>
                      </w:pPr>
                    </w:p>
                    <w:p w:rsidR="00B40089" w:rsidRPr="00B40089" w:rsidRDefault="00B40089" w:rsidP="00B40089">
                      <w:pPr>
                        <w:spacing w:after="0" w:line="240" w:lineRule="auto"/>
                      </w:pPr>
                      <w:proofErr w:type="gramStart"/>
                      <w:r w:rsidRPr="00B40089">
                        <w:t>But what about everyday uses?</w:t>
                      </w:r>
                      <w:proofErr w:type="gramEnd"/>
                      <w:r w:rsidRPr="00B40089">
                        <w:t xml:space="preserve">  Have you ever tried to figure out how many gallons of paint you will need to cover a room?  What about how much sod to cover your lawn?  What about all the cooks who need to adjust a recipe to be either larger or smaller?  </w:t>
                      </w:r>
                    </w:p>
                    <w:p w:rsidR="00B40089" w:rsidRPr="008A49BB" w:rsidRDefault="00B40089" w:rsidP="00B40089">
                      <w:pPr>
                        <w:pStyle w:val="Photocaption"/>
                        <w:spacing w:after="0"/>
                        <w:rPr>
                          <w:rStyle w:val="SectionLabelRightAligned"/>
                          <w:szCs w:val="22"/>
                        </w:rPr>
                      </w:pPr>
                    </w:p>
                    <w:p w:rsidR="00B40089" w:rsidRDefault="00B40089" w:rsidP="00B40089">
                      <w:pPr>
                        <w:spacing w:after="0" w:line="240" w:lineRule="auto"/>
                      </w:pPr>
                      <w:r w:rsidRPr="008A49BB">
                        <w:t xml:space="preserve">How can you be sure your child is getting the best instruction in math at school?  </w:t>
                      </w:r>
                    </w:p>
                    <w:p w:rsidR="00B40089" w:rsidRPr="008A49BB" w:rsidRDefault="00B40089" w:rsidP="00B40089">
                      <w:pPr>
                        <w:spacing w:after="0" w:line="240" w:lineRule="auto"/>
                      </w:pPr>
                    </w:p>
                    <w:p w:rsidR="00B40089" w:rsidRPr="008A49BB" w:rsidRDefault="00B40089" w:rsidP="00B40089">
                      <w:pPr>
                        <w:pStyle w:val="ListParagraph"/>
                        <w:numPr>
                          <w:ilvl w:val="0"/>
                          <w:numId w:val="4"/>
                        </w:numPr>
                        <w:spacing w:after="0" w:line="240" w:lineRule="auto"/>
                        <w:ind w:left="720"/>
                      </w:pPr>
                      <w:r w:rsidRPr="008A49BB">
                        <w:t>Is your student bringing home homework that requires lots of manipulations and word problems?</w:t>
                      </w:r>
                    </w:p>
                    <w:p w:rsidR="00B40089" w:rsidRPr="008A49BB" w:rsidRDefault="00B40089" w:rsidP="00B40089">
                      <w:pPr>
                        <w:pStyle w:val="ListParagraph"/>
                        <w:numPr>
                          <w:ilvl w:val="0"/>
                          <w:numId w:val="4"/>
                        </w:numPr>
                        <w:spacing w:after="0" w:line="240" w:lineRule="auto"/>
                        <w:ind w:left="720"/>
                      </w:pPr>
                      <w:r w:rsidRPr="008A49BB">
                        <w:t>Are his/her homework assignments corrected and returned in a timely manner?</w:t>
                      </w:r>
                    </w:p>
                    <w:p w:rsidR="00B40089" w:rsidRPr="008A49BB" w:rsidRDefault="00B40089" w:rsidP="00B40089">
                      <w:pPr>
                        <w:pStyle w:val="ListParagraph"/>
                        <w:numPr>
                          <w:ilvl w:val="0"/>
                          <w:numId w:val="4"/>
                        </w:numPr>
                        <w:spacing w:after="0" w:line="240" w:lineRule="auto"/>
                        <w:ind w:left="720"/>
                      </w:pPr>
                      <w:r w:rsidRPr="008A49BB">
                        <w:t>Do the students go over their homework in class, so they can learn from their mistakes?</w:t>
                      </w:r>
                    </w:p>
                    <w:p w:rsidR="00B40089" w:rsidRDefault="00B40089" w:rsidP="00B40089">
                      <w:pPr>
                        <w:pStyle w:val="ListParagraph"/>
                        <w:numPr>
                          <w:ilvl w:val="0"/>
                          <w:numId w:val="4"/>
                        </w:numPr>
                        <w:spacing w:after="0" w:line="240" w:lineRule="auto"/>
                        <w:ind w:left="720"/>
                      </w:pPr>
                      <w:r w:rsidRPr="008A49BB">
                        <w:t>Does the teacher change up their way of teaching or the pace they are moving at, based on how well the students are performing in class or on tests?</w:t>
                      </w:r>
                    </w:p>
                    <w:p w:rsidR="00B40089" w:rsidRPr="008A49BB" w:rsidRDefault="00B40089" w:rsidP="00B40089">
                      <w:pPr>
                        <w:pStyle w:val="ListParagraph"/>
                        <w:spacing w:after="0" w:line="240" w:lineRule="auto"/>
                      </w:pPr>
                    </w:p>
                    <w:p w:rsidR="00B40089" w:rsidRPr="008A49BB" w:rsidRDefault="00B40089" w:rsidP="00B40089">
                      <w:pPr>
                        <w:spacing w:after="0" w:line="240" w:lineRule="auto"/>
                      </w:pPr>
                      <w:r w:rsidRPr="008A49BB">
                        <w:t xml:space="preserve">Lastly, while calculators are a big help, don’t let your students become dependent upon them.  Children need to learn the basics of math and many of the formulas.  Then they can use the calculator to check their work.  </w:t>
                      </w:r>
                    </w:p>
                    <w:p w:rsidR="00B40089" w:rsidRDefault="00B40089" w:rsidP="00B40089">
                      <w:pPr>
                        <w:pStyle w:val="TextRightAlignedChar"/>
                        <w:rPr>
                          <w:rStyle w:val="SectionLabelRightAlignedChar"/>
                        </w:rPr>
                      </w:pPr>
                    </w:p>
                  </w:txbxContent>
                </v:textbox>
              </v:shape>
            </w:pict>
          </mc:Fallback>
        </mc:AlternateContent>
      </w:r>
      <w:r w:rsidR="009F75FC">
        <w:rPr>
          <w:noProof/>
        </w:rPr>
        <mc:AlternateContent>
          <mc:Choice Requires="wpg">
            <w:drawing>
              <wp:anchor distT="0" distB="0" distL="114300" distR="114300" simplePos="0" relativeHeight="251701248" behindDoc="0" locked="0" layoutInCell="1" allowOverlap="1" wp14:anchorId="2667F6B7" wp14:editId="7D708B24">
                <wp:simplePos x="0" y="0"/>
                <wp:positionH relativeFrom="column">
                  <wp:posOffset>95250</wp:posOffset>
                </wp:positionH>
                <wp:positionV relativeFrom="paragraph">
                  <wp:posOffset>276225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5"/>
                        <wpg:cNvGrpSpPr>
                          <a:grpSpLocks/>
                        </wpg:cNvGrpSpPr>
                        <wpg:grpSpPr bwMode="auto">
                          <a:xfrm rot="-431312">
                            <a:off x="5248275" y="7591425"/>
                            <a:ext cx="1886585" cy="1447165"/>
                            <a:chOff x="1272" y="8042"/>
                            <a:chExt cx="9360" cy="7896"/>
                          </a:xfrm>
                        </wpg:grpSpPr>
                        <wps:wsp>
                          <wps:cNvPr id="2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4" name="Text Box 183"/>
                        <wps:cNvSpPr txBox="1">
                          <a:spLocks noChangeArrowheads="1"/>
                        </wps:cNvSpPr>
                        <wps:spPr bwMode="auto">
                          <a:xfrm>
                            <a:off x="4038600" y="135255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D60A4"/>
                            <w:p w:rsidR="00DD60A4" w:rsidRDefault="00DD60A4">
                              <w:pPr>
                                <w:pStyle w:val="Photocaption"/>
                              </w:pPr>
                            </w:p>
                            <w:p w:rsidR="00DD60A4" w:rsidRDefault="00DD60A4" w:rsidP="00A026E7">
                              <w:pPr>
                                <w:pStyle w:val="TextRightAligned"/>
                                <w:rPr>
                                  <w:rStyle w:val="TextRightAlignedChar"/>
                                </w:rPr>
                              </w:pPr>
                            </w:p>
                            <w:p w:rsidR="00DD60A4" w:rsidRDefault="00DD60A4">
                              <w:pPr>
                                <w:pStyle w:val="TextRightAligned"/>
                                <w:rPr>
                                  <w:rStyle w:val="TextRightAlignedChar"/>
                                </w:rPr>
                              </w:pPr>
                            </w:p>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342900" y="600075"/>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4D" w:rsidRDefault="00CD7B4D" w:rsidP="00CD7B4D">
                              <w:pPr>
                                <w:pStyle w:val="Text"/>
                              </w:pPr>
                            </w:p>
                            <w:p w:rsidR="00DD60A4" w:rsidRPr="004F0F33" w:rsidRDefault="00DD60A4" w:rsidP="004F0F33">
                              <w:pPr>
                                <w:pStyle w:val="SectionLabelALLCAPS"/>
                              </w:pPr>
                            </w:p>
                            <w:p w:rsidR="00DD60A4" w:rsidRDefault="00DD60A4">
                              <w:pPr>
                                <w:pStyle w:val="Text"/>
                                <w:spacing w:after="120"/>
                                <w:rPr>
                                  <w:rStyle w:val="TextChar"/>
                                </w:rPr>
                              </w:pPr>
                            </w:p>
                          </w:txbxContent>
                        </wps:txbx>
                        <wps:bodyPr rot="0" vert="horz" wrap="square" lIns="0" tIns="0" rIns="0" bIns="0" anchor="t" anchorCtr="0" upright="1">
                          <a:noAutofit/>
                        </wps:bodyPr>
                      </wps:wsp>
                    </wpg:wgp>
                  </a:graphicData>
                </a:graphic>
              </wp:anchor>
            </w:drawing>
          </mc:Choice>
          <mc:Fallback>
            <w:pict>
              <v:group id="Group 76" o:spid="_x0000_s1090" style="position:absolute;margin-left:7.5pt;margin-top:21.75pt;width:567.55pt;height:728.6pt;z-index:251701248"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">
                <v:shape id="Freeform 141" o:spid="_x0000_s1091"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92"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93"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94"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95"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4BsMAAADaAAAADwAAAGRycy9kb3ducmV2LnhtbESPwWrDMBBE74H+g9hC&#10;b4mcQEvqWg5JoNBLKLV96W2xNraptTKSEjv++qpQyHGYmTdMtptML67kfGdZwXqVgCCure64UVCV&#10;78stCB+QNfaWScGNPOzyh0WGqbYjf9G1CI2IEPYpKmhDGFIpfd2SQb+yA3H0ztYZDFG6RmqHY4Sb&#10;Xm6S5EUa7DgutDjQsaX6p7gYBfXlNSm8K+fq/I2yoPnzsDlJpZ4ep/0biEBTuIf/2x9awTP8XYk3&#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J7gGwwAAANoAAAAP&#10;AAAAAAAAAAAAAAAAAKoCAABkcnMvZG93bnJldi54bWxQSwUGAAAAAAQABAD6AAAAmgMAAAAA&#10;">
                  <v:shape id="Freeform 157" o:spid="_x0000_s1096"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97"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98"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99"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100"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101"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102"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103"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104"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105"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106"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107"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108"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109"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110"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111"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aJzPFAAAA2wAA&#10;AA8AAAAAAAAAAAAAAAAAqgIAAGRycy9kb3ducmV2LnhtbFBLBQYAAAAABAAEAPoAAACcAwAAAAA=&#10;">
                  <v:shape id="Freeform 146" o:spid="_x0000_s1112"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0cUA&#10;AADbAAAADwAAAGRycy9kb3ducmV2LnhtbESP0WrCQBRE3wX/YblC3+pGkaKpGwm2QuuDtNoPuGSv&#10;SUj2bsyuSezXd4WCj8PMnGHWm8HUoqPWlZYVzKYRCOLM6pJzBT+n3fMShPPIGmvLpOBGDjbJeLTG&#10;WNuev6k7+lwECLsYFRTeN7GULivIoJvahjh4Z9sa9EG2udQt9gFuajmPohdpsOSwUGBD24Ky6ng1&#10;CvaX3/2tw+r9c7Cr5debT9PFoVfqaTKkryA8Df4R/m9/aAXzB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bR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113"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8" o:spid="_x0000_s1114"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0MIA&#10;AADbAAAADwAAAGRycy9kb3ducmV2LnhtbESPwWrDMBBE74X8g9hALiaR40MobpRgggOBnJq298Xa&#10;2CbWSliK5f59VSj0OMzMG2Z/nM0gJhp9b1nBdpODIG6s7rlV8PlxXr+C8AFZ42CZFHyTh+Nh8bLH&#10;UtvI7zTdQisShH2JCroQXCmlbzoy6DfWESfvbkeDIcmxlXrEmOBmkEWe76TBntNCh45OHTWP29Mo&#10;qOPVZVN12dahyjLvmlh81VGp1XKu3kAEmsN/+K990QqKH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8HQ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115"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50" o:spid="_x0000_s1116"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ewMAA&#10;AADbAAAADwAAAGRycy9kb3ducmV2LnhtbERPz2vCMBS+C/sfwhvsZtM5GVIbZYwVe/FgNz0/m2db&#10;bF5CE2333y8HYceP73e+nUwv7jT4zrKC1yQFQVxb3XGj4Oe7mK9A+ICssbdMCn7Jw3bzNMsx03bk&#10;A92r0IgYwj5DBW0ILpPS1y0Z9Il1xJG72MFgiHBopB5wjOGml4s0fZcGO44NLTr6bKm+VjejoHLT&#10;11nWffFWHYtyH46n5c4ZpV6ep481iEBT+Bc/3KVWsIh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RewMAAAADbAAAADwAAAAAAAAAAAAAAAACYAgAAZHJzL2Rvd25y&#10;ZXYueG1sUEsFBgAAAAAEAAQA9QAAAIU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117"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BcQA&#10;AADbAAAADwAAAGRycy9kb3ducmV2LnhtbESPzWrDMBCE74G+g9hCb4lcH0rqWjbB0CSHXuoGel2s&#10;9U9srYylOPbbV4VCj8PMfMOk+WIGMdPkOssKnncRCOLK6o4bBZev9+0ehPPIGgfLpGAlB3n2sEkx&#10;0fbOnzSXvhEBwi5BBa33YyKlq1oy6HZ2JA5ebSeDPsipkXrCe4CbQcZR9CINdhwWWhypaKnqy5tR&#10;cCq5ODZ9vH5/LKfrra7Lai9XpZ4el8MbCE+L/w//tc9aQfwK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6wXEAAAA2w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118"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yMEA&#10;AADbAAAADwAAAGRycy9kb3ducmV2LnhtbERPy4rCMBTdD/gP4QruxlQFGatRxGFA0IHxgetrc/vQ&#10;5qY0qa1/bxYDLg/nvVh1phQPql1hWcFoGIEgTqwuOFNwPv18foFwHlljaZkUPMnBatn7WGCsbcsH&#10;ehx9JkIIuxgV5N5XsZQuycmgG9qKOHCprQ36AOtM6hrbEG5KOY6iqTRYcGjIsaJNTsn92BgFzWw3&#10;Tq8Xs2+m8vo9u1V/v+mzVWrQ79ZzEJ46/xb/u7dawS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u8jBAAAA2wAAAA8AAAAAAAAAAAAAAAAAmAIAAGRycy9kb3du&#10;cmV2LnhtbFBLBQYAAAAABAAEAPUAAACG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119"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VcIA&#10;AADbAAAADwAAAGRycy9kb3ducmV2LnhtbESPQYvCMBSE78L+h/AW9iJrWkVxq1EWRfTgxeoPeDTP&#10;pti8lCZbu//eCILHYWa+YZbr3taio9ZXjhWkowQEceF0xaWCy3n3PQfhA7LG2jEp+CcP69XHYImZ&#10;dnc+UZeHUkQI+wwVmBCaTEpfGLLoR64hjt7VtRZDlG0pdYv3CLe1HCfJTFqsOC4YbGhjqLjlf1bB&#10;cViZpNyme5rm7tbNf8z4nJ6U+vrsfxcgAvXhHX61D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B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120"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DMMA&#10;AADbAAAADwAAAGRycy9kb3ducmV2LnhtbESPQWvCQBSE7wX/w/KE3urGlBaJriKKtFAoNHrx9sg+&#10;k2De25jdaPrvuwXB4zAz3zCL1cCNulLnaycGppMEFEnhbC2lgcN+9zID5QOKxcYJGfglD6vl6GmB&#10;mXU3+aFrHkoVIeIzNFCF0GZa+6IiRj9xLUn0Tq5jDFF2pbYd3iKcG50mybtmrCUuVNjSpqLinPds&#10;gPPL9nhB/Ej7t5Z3X7zvv+3WmOfxsJ6DCjSER/je/rQGX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DD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121"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g8MA&#10;AADbAAAADwAAAGRycy9kb3ducmV2LnhtbESPQWvCQBSE74L/YXmCN91Yi5ToJojQkh56qPYHPLPP&#10;ZDH7NuxuY+yv7xYKHoeZ+YbZlaPtxEA+GMcKVssMBHHttOFGwdfpdfECIkRkjZ1jUnCnAGUxneww&#10;1+7GnzQcYyMShEOOCtoY+1zKULdkMSxdT5y8i/MWY5K+kdrjLcFtJ5+ybCMtGk4LLfZ0aKm+Hr+t&#10;gt7E/fDz9qH53VQjVc5np+ezUvPZuN+CiDTGR/i/XWkF6z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ug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122" type="#_x0000_t202" style="position:absolute;left:40386;top:13525;width:29578;height:5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D60A4" w:rsidRDefault="00DD60A4"/>
                      <w:p w:rsidR="00DD60A4" w:rsidRDefault="00DD60A4">
                        <w:pPr>
                          <w:pStyle w:val="Photocaption"/>
                        </w:pPr>
                      </w:p>
                      <w:p w:rsidR="00DD60A4" w:rsidRDefault="00DD60A4" w:rsidP="00A026E7">
                        <w:pPr>
                          <w:pStyle w:val="TextRightAligned"/>
                          <w:rPr>
                            <w:rStyle w:val="TextRightAlignedChar"/>
                          </w:rPr>
                        </w:pPr>
                      </w:p>
                      <w:p w:rsidR="00DD60A4" w:rsidRDefault="00DD60A4">
                        <w:pPr>
                          <w:pStyle w:val="TextRightAligned"/>
                          <w:rPr>
                            <w:rStyle w:val="TextRightAlignedChar"/>
                          </w:rPr>
                        </w:pPr>
                      </w:p>
                      <w:p w:rsidR="00E93E23" w:rsidRDefault="00E93E23" w:rsidP="00E93E23">
                        <w:pPr>
                          <w:pStyle w:val="TextRightAligned"/>
                          <w:rPr>
                            <w:rStyle w:val="TextRightAlignedChar"/>
                          </w:rPr>
                        </w:pPr>
                      </w:p>
                    </w:txbxContent>
                  </v:textbox>
                </v:shape>
                <v:shape id="_x0000_s1123" type="#_x0000_t202" style="position:absolute;left:3429;top:6000;width:29952;height:8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D7B4D" w:rsidRDefault="00CD7B4D" w:rsidP="00CD7B4D">
                        <w:pPr>
                          <w:pStyle w:val="Text"/>
                        </w:pPr>
                      </w:p>
                      <w:p w:rsidR="00DD60A4" w:rsidRPr="004F0F33" w:rsidRDefault="00DD60A4" w:rsidP="004F0F33">
                        <w:pPr>
                          <w:pStyle w:val="SectionLabelALLCAPS"/>
                        </w:pPr>
                      </w:p>
                      <w:p w:rsidR="00DD60A4" w:rsidRDefault="00DD60A4">
                        <w:pPr>
                          <w:pStyle w:val="Text"/>
                          <w:spacing w:after="120"/>
                          <w:rPr>
                            <w:rStyle w:val="TextChar"/>
                          </w:rPr>
                        </w:pPr>
                      </w:p>
                    </w:txbxContent>
                  </v:textbox>
                </v:shape>
              </v:group>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03B" w:rsidRDefault="00B2103B">
      <w:pPr>
        <w:spacing w:after="0" w:line="240" w:lineRule="auto"/>
      </w:pPr>
      <w:r>
        <w:separator/>
      </w:r>
    </w:p>
  </w:endnote>
  <w:endnote w:type="continuationSeparator" w:id="0">
    <w:p w:rsidR="00B2103B" w:rsidRDefault="00B21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03B" w:rsidRDefault="00B2103B">
      <w:pPr>
        <w:spacing w:after="0" w:line="240" w:lineRule="auto"/>
      </w:pPr>
      <w:r>
        <w:separator/>
      </w:r>
    </w:p>
  </w:footnote>
  <w:footnote w:type="continuationSeparator" w:id="0">
    <w:p w:rsidR="00B2103B" w:rsidRDefault="00B21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8B571A"/>
    <w:multiLevelType w:val="hybridMultilevel"/>
    <w:tmpl w:val="75409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5DF6092"/>
    <w:multiLevelType w:val="hybridMultilevel"/>
    <w:tmpl w:val="F542A0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5557"/>
    <w:rsid w:val="000D39C5"/>
    <w:rsid w:val="00100D11"/>
    <w:rsid w:val="00196ADA"/>
    <w:rsid w:val="001B19E7"/>
    <w:rsid w:val="001D22C0"/>
    <w:rsid w:val="001F7C38"/>
    <w:rsid w:val="0024283A"/>
    <w:rsid w:val="002A2674"/>
    <w:rsid w:val="002B3702"/>
    <w:rsid w:val="002E3E0E"/>
    <w:rsid w:val="002E4DC3"/>
    <w:rsid w:val="0031698D"/>
    <w:rsid w:val="00340E0B"/>
    <w:rsid w:val="003E21F0"/>
    <w:rsid w:val="00487971"/>
    <w:rsid w:val="004B1491"/>
    <w:rsid w:val="004F0F33"/>
    <w:rsid w:val="00575BD4"/>
    <w:rsid w:val="00591832"/>
    <w:rsid w:val="00615239"/>
    <w:rsid w:val="00631E57"/>
    <w:rsid w:val="006704B2"/>
    <w:rsid w:val="006C0F00"/>
    <w:rsid w:val="00707635"/>
    <w:rsid w:val="007B2312"/>
    <w:rsid w:val="007D6C9E"/>
    <w:rsid w:val="007F5DDC"/>
    <w:rsid w:val="00806C3A"/>
    <w:rsid w:val="008A7C5F"/>
    <w:rsid w:val="009364CF"/>
    <w:rsid w:val="00952CB0"/>
    <w:rsid w:val="0096511B"/>
    <w:rsid w:val="009F75FC"/>
    <w:rsid w:val="00A026E7"/>
    <w:rsid w:val="00A0456B"/>
    <w:rsid w:val="00B2103B"/>
    <w:rsid w:val="00B40089"/>
    <w:rsid w:val="00C243F9"/>
    <w:rsid w:val="00CD7B4D"/>
    <w:rsid w:val="00D354BD"/>
    <w:rsid w:val="00D85733"/>
    <w:rsid w:val="00DD60A4"/>
    <w:rsid w:val="00E06B3D"/>
    <w:rsid w:val="00E75DF4"/>
    <w:rsid w:val="00E93E23"/>
    <w:rsid w:val="00F05901"/>
    <w:rsid w:val="00F2062C"/>
    <w:rsid w:val="00F4516F"/>
    <w:rsid w:val="00F464D9"/>
    <w:rsid w:val="00F85C09"/>
    <w:rsid w:val="00FD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hyperlink" Target="http://www.google.com/imgres?imgurl=http://images.digitalmedianet.com/2008/Week_18/ryk867w0/story/math300.jpg&amp;imgrefurl=http://mediadesigner.digitalmedianet.com/article/Ideal-for-Mathematics-Test-Preparation-Practice:-Making-Online-Quizzes-with-Math-Symbols-371577&amp;h=272&amp;w=300&amp;tbnid=zNIBg6fkORpSrM:&amp;zoom=1&amp;docid=zElxCB2HyEhpjM&amp;hl=en&amp;ei=mN2NU6aHJsqMyATo1oLoAQ&amp;tbm=isch&amp;ved=0CHIQMygpMCk&amp;iact=rc&amp;uact=3&amp;dur=1051&amp;page=3&amp;start=31&amp;ndsp=24"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collegeboard.com"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google.com/imgres?imgurl=http://images.digitalmedianet.com/2008/Week_18/ryk867w0/story/math300.jpg&amp;imgrefurl=http://mediadesigner.digitalmedianet.com/article/Ideal-for-Mathematics-Test-Preparation-Practice:-Making-Online-Quizzes-with-Math-Symbols-371577&amp;h=272&amp;w=300&amp;tbnid=zNIBg6fkORpSrM:&amp;zoom=1&amp;docid=zElxCB2HyEhpjM&amp;hl=en&amp;ei=mN2NU6aHJsqMyATo1oLoAQ&amp;tbm=isch&amp;ved=0CHIQMygpMCk&amp;iact=rc&amp;uact=3&amp;dur=1051&amp;page=3&amp;start=31&amp;ndsp=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llegeboard.com" TargetMode="External"/><Relationship Id="rId5" Type="http://schemas.microsoft.com/office/2007/relationships/stylesWithEffects" Target="stylesWithEffects.xml"/><Relationship Id="rId15" Type="http://schemas.openxmlformats.org/officeDocument/2006/relationships/hyperlink" Target="http://www.nmu.edu/MERC" TargetMode="External"/><Relationship Id="rId10" Type="http://schemas.openxmlformats.org/officeDocument/2006/relationships/image" Target="media/image1.jpg"/><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mu.edu/MERC"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4D09F1"/>
    <w:rsid w:val="00526D8B"/>
    <w:rsid w:val="009D0CAD"/>
    <w:rsid w:val="00A13447"/>
    <w:rsid w:val="00C65908"/>
    <w:rsid w:val="00CE4414"/>
    <w:rsid w:val="00D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574E432-BAB3-4952-B04B-6F0DCE95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2014-08-06T18:08:00Z</dcterms:created>
  <dcterms:modified xsi:type="dcterms:W3CDTF">2014-08-07T13:09:00Z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