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60A4" w:rsidRDefault="00FD3484">
      <w:r>
        <w:rPr>
          <w:noProof/>
        </w:rPr>
        <w:drawing>
          <wp:anchor distT="0" distB="0" distL="114300" distR="114300" simplePos="0" relativeHeight="251731968" behindDoc="1" locked="0" layoutInCell="1" allowOverlap="1" wp14:anchorId="0E54BD00" wp14:editId="63E3714E">
            <wp:simplePos x="0" y="0"/>
            <wp:positionH relativeFrom="margin">
              <wp:posOffset>281940</wp:posOffset>
            </wp:positionH>
            <wp:positionV relativeFrom="paragraph">
              <wp:posOffset>137160</wp:posOffset>
            </wp:positionV>
            <wp:extent cx="2842260" cy="1473200"/>
            <wp:effectExtent l="0" t="0" r="0" b="0"/>
            <wp:wrapTight wrapText="bothSides">
              <wp:wrapPolygon edited="0">
                <wp:start x="0" y="0"/>
                <wp:lineTo x="0" y="21228"/>
                <wp:lineTo x="21426" y="21228"/>
                <wp:lineTo x="2142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cp3 Fin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42260" cy="1473200"/>
                    </a:xfrm>
                    <a:prstGeom prst="rect">
                      <a:avLst/>
                    </a:prstGeom>
                  </pic:spPr>
                </pic:pic>
              </a:graphicData>
            </a:graphic>
            <wp14:sizeRelH relativeFrom="page">
              <wp14:pctWidth>0</wp14:pctWidth>
            </wp14:sizeRelH>
            <wp14:sizeRelV relativeFrom="page">
              <wp14:pctHeight>0</wp14:pctHeight>
            </wp14:sizeRelV>
          </wp:anchor>
        </w:drawing>
      </w:r>
      <w:r w:rsidR="00707635">
        <w:rPr>
          <w:noProof/>
        </w:rPr>
        <mc:AlternateContent>
          <mc:Choice Requires="wps">
            <w:drawing>
              <wp:anchor distT="0" distB="0" distL="114300" distR="114300" simplePos="0" relativeHeight="251664384" behindDoc="0" locked="0" layoutInCell="1" allowOverlap="1" wp14:anchorId="0C896C8D" wp14:editId="0F16241C">
                <wp:simplePos x="0" y="0"/>
                <wp:positionH relativeFrom="column">
                  <wp:posOffset>3756025</wp:posOffset>
                </wp:positionH>
                <wp:positionV relativeFrom="paragraph">
                  <wp:posOffset>217170</wp:posOffset>
                </wp:positionV>
                <wp:extent cx="3222625" cy="683260"/>
                <wp:effectExtent l="0" t="0" r="15875" b="2540"/>
                <wp:wrapNone/>
                <wp:docPr id="9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683260"/>
                        </a:xfrm>
                        <a:prstGeom prst="rect">
                          <a:avLst/>
                        </a:prstGeom>
                        <a:noFill/>
                        <a:ln>
                          <a:noFill/>
                        </a:ln>
                        <a:extLst/>
                      </wps:spPr>
                      <wps:txbx>
                        <w:txbxContent>
                          <w:sdt>
                            <w:sdtPr>
                              <w:rPr>
                                <w:rStyle w:val="NewsletterTitleChar"/>
                                <w:sz w:val="44"/>
                              </w:rPr>
                              <w:id w:val="871944467"/>
                              <w:placeholder>
                                <w:docPart w:val="20A0EC87DA334DC49DADEFFC6B4844C2"/>
                              </w:placeholder>
                            </w:sdtPr>
                            <w:sdtEndPr>
                              <w:rPr>
                                <w:rStyle w:val="DefaultParagraphFont"/>
                                <w:b/>
                                <w:sz w:val="36"/>
                              </w:rPr>
                            </w:sdtEndPr>
                            <w:sdtContent>
                              <w:p w:rsidR="00DD60A4" w:rsidRDefault="00575BD4">
                                <w:pPr>
                                  <w:pStyle w:val="NewsletterTitle"/>
                                </w:pPr>
                                <w:r w:rsidRPr="007F5DDC">
                                  <w:rPr>
                                    <w:rStyle w:val="NewsletterTitleChar"/>
                                    <w:b/>
                                    <w:sz w:val="44"/>
                                  </w:rPr>
                                  <w:t>Family Newsletter</w:t>
                                </w:r>
                              </w:p>
                            </w:sdtContent>
                          </w:sdt>
                          <w:p w:rsidR="00DD60A4" w:rsidRPr="007F5DDC" w:rsidRDefault="0043793A" w:rsidP="004F0F33">
                            <w:pPr>
                              <w:pStyle w:val="NewsletterDate"/>
                              <w:rPr>
                                <w:sz w:val="32"/>
                              </w:rPr>
                            </w:pPr>
                            <w:r>
                              <w:rPr>
                                <w:sz w:val="32"/>
                              </w:rPr>
                              <w:t>March</w:t>
                            </w:r>
                            <w:r w:rsidR="004F29AE">
                              <w:rPr>
                                <w:sz w:val="32"/>
                              </w:rPr>
                              <w:t xml:space="preserve"> 2019</w:t>
                            </w:r>
                          </w:p>
                          <w:p w:rsidR="00DD60A4" w:rsidRDefault="00DD60A4" w:rsidP="00575BD4">
                            <w:pPr>
                              <w:pStyle w:val="NewsletterTitle"/>
                              <w:jc w:val="left"/>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C896C8D" id="_x0000_t202" coordsize="21600,21600" o:spt="202" path="m,l,21600r21600,l21600,xe">
                <v:stroke joinstyle="miter"/>
                <v:path gradientshapeok="t" o:connecttype="rect"/>
              </v:shapetype>
              <v:shape id="Text Box 135" o:spid="_x0000_s1026" type="#_x0000_t202" style="position:absolute;margin-left:295.75pt;margin-top:17.1pt;width:253.75pt;height:5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" filled="f" stroked="f">
                <v:textbox inset="0,0,0,0">
                  <w:txbxContent>
                    <w:sdt>
                      <w:sdtPr>
                        <w:rPr>
                          <w:rStyle w:val="NewsletterTitleChar"/>
                          <w:sz w:val="44"/>
                        </w:rPr>
                        <w:id w:val="871944467"/>
                        <w:placeholder>
                          <w:docPart w:val="20A0EC87DA334DC49DADEFFC6B4844C2"/>
                        </w:placeholder>
                      </w:sdtPr>
                      <w:sdtEndPr>
                        <w:rPr>
                          <w:rStyle w:val="DefaultParagraphFont"/>
                          <w:b/>
                          <w:sz w:val="36"/>
                        </w:rPr>
                      </w:sdtEndPr>
                      <w:sdtContent>
                        <w:p w:rsidR="00DD60A4" w:rsidRDefault="00575BD4">
                          <w:pPr>
                            <w:pStyle w:val="NewsletterTitle"/>
                          </w:pPr>
                          <w:r w:rsidRPr="007F5DDC">
                            <w:rPr>
                              <w:rStyle w:val="NewsletterTitleChar"/>
                              <w:b/>
                              <w:sz w:val="44"/>
                            </w:rPr>
                            <w:t>Family Newsletter</w:t>
                          </w:r>
                        </w:p>
                      </w:sdtContent>
                    </w:sdt>
                    <w:p w:rsidR="00DD60A4" w:rsidRPr="007F5DDC" w:rsidRDefault="0043793A" w:rsidP="004F0F33">
                      <w:pPr>
                        <w:pStyle w:val="NewsletterDate"/>
                        <w:rPr>
                          <w:sz w:val="32"/>
                        </w:rPr>
                      </w:pPr>
                      <w:r>
                        <w:rPr>
                          <w:sz w:val="32"/>
                        </w:rPr>
                        <w:t>March</w:t>
                      </w:r>
                      <w:r w:rsidR="004F29AE">
                        <w:rPr>
                          <w:sz w:val="32"/>
                        </w:rPr>
                        <w:t xml:space="preserve"> 2019</w:t>
                      </w:r>
                    </w:p>
                    <w:p w:rsidR="00DD60A4" w:rsidRDefault="00DD60A4" w:rsidP="00575BD4">
                      <w:pPr>
                        <w:pStyle w:val="NewsletterTitle"/>
                        <w:jc w:val="left"/>
                      </w:pPr>
                    </w:p>
                  </w:txbxContent>
                </v:textbox>
              </v:shape>
            </w:pict>
          </mc:Fallback>
        </mc:AlternateContent>
      </w:r>
      <w:r w:rsidR="00707635">
        <w:rPr>
          <w:noProof/>
        </w:rPr>
        <mc:AlternateContent>
          <mc:Choice Requires="wps">
            <w:drawing>
              <wp:anchor distT="0" distB="0" distL="114300" distR="114300" simplePos="0" relativeHeight="251656704" behindDoc="1" locked="0" layoutInCell="1" allowOverlap="1" wp14:anchorId="5C658B9D" wp14:editId="3EA9DA7B">
                <wp:simplePos x="0" y="0"/>
                <wp:positionH relativeFrom="column">
                  <wp:posOffset>3956050</wp:posOffset>
                </wp:positionH>
                <wp:positionV relativeFrom="paragraph">
                  <wp:posOffset>201295</wp:posOffset>
                </wp:positionV>
                <wp:extent cx="3284220" cy="714375"/>
                <wp:effectExtent l="0" t="0" r="0" b="9525"/>
                <wp:wrapNone/>
                <wp:docPr id="89"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no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BF5F53" id="Rectangle 132" o:spid="_x0000_s1026" style="position:absolute;margin-left:311.5pt;margin-top:15.85pt;width:258.6pt;height:56.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" filled="f" stroked="f"/>
            </w:pict>
          </mc:Fallback>
        </mc:AlternateContent>
      </w:r>
    </w:p>
    <w:p w:rsidR="00DD60A4" w:rsidRDefault="008F092F" w:rsidP="005F375B">
      <w:pPr>
        <w:tabs>
          <w:tab w:val="right" w:pos="11520"/>
        </w:tabs>
      </w:pPr>
      <w:bookmarkStart w:id="0" w:name="_GoBack"/>
      <w:bookmarkEnd w:id="0"/>
      <w:r>
        <w:rPr>
          <w:noProof/>
        </w:rPr>
        <mc:AlternateContent>
          <mc:Choice Requires="wps">
            <w:drawing>
              <wp:anchor distT="0" distB="0" distL="114300" distR="114300" simplePos="0" relativeHeight="251719680" behindDoc="0" locked="0" layoutInCell="1" allowOverlap="1" wp14:anchorId="128308FE" wp14:editId="47FCACCD">
                <wp:simplePos x="0" y="0"/>
                <wp:positionH relativeFrom="margin">
                  <wp:align>right</wp:align>
                </wp:positionH>
                <wp:positionV relativeFrom="paragraph">
                  <wp:posOffset>796925</wp:posOffset>
                </wp:positionV>
                <wp:extent cx="3596640" cy="7863840"/>
                <wp:effectExtent l="0" t="0" r="0" b="3810"/>
                <wp:wrapNone/>
                <wp:docPr id="47"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786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4B58" w:rsidRDefault="00FB4B58" w:rsidP="00387F5C">
                            <w:pPr>
                              <w:tabs>
                                <w:tab w:val="left" w:pos="5175"/>
                              </w:tabs>
                              <w:spacing w:after="0" w:line="240" w:lineRule="auto"/>
                              <w:jc w:val="center"/>
                              <w:rPr>
                                <w:b/>
                                <w:color w:val="000000" w:themeColor="text1"/>
                              </w:rPr>
                            </w:pPr>
                            <w:r>
                              <w:rPr>
                                <w:noProof/>
                              </w:rPr>
                              <w:drawing>
                                <wp:inline distT="0" distB="0" distL="0" distR="0" wp14:anchorId="19A3508C" wp14:editId="2955D62A">
                                  <wp:extent cx="3345180" cy="2185463"/>
                                  <wp:effectExtent l="0" t="0" r="762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acobetti Tour.jpg"/>
                                          <pic:cNvPicPr/>
                                        </pic:nvPicPr>
                                        <pic:blipFill>
                                          <a:blip r:embed="rId10">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347464" cy="2186955"/>
                                          </a:xfrm>
                                          <a:prstGeom prst="rect">
                                            <a:avLst/>
                                          </a:prstGeom>
                                        </pic:spPr>
                                      </pic:pic>
                                    </a:graphicData>
                                  </a:graphic>
                                </wp:inline>
                              </w:drawing>
                            </w:r>
                            <w:r w:rsidR="00387F5C" w:rsidRPr="00387F5C">
                              <w:rPr>
                                <w:b/>
                                <w:color w:val="000000" w:themeColor="text1"/>
                                <w:sz w:val="20"/>
                              </w:rPr>
                              <w:t>Jacobetti Tour</w:t>
                            </w:r>
                          </w:p>
                          <w:p w:rsidR="00FB4B58" w:rsidRDefault="00FB4B58" w:rsidP="008F092F">
                            <w:pPr>
                              <w:tabs>
                                <w:tab w:val="left" w:pos="5175"/>
                              </w:tabs>
                              <w:spacing w:after="0" w:line="240" w:lineRule="auto"/>
                              <w:rPr>
                                <w:b/>
                                <w:color w:val="000000" w:themeColor="text1"/>
                              </w:rPr>
                            </w:pPr>
                          </w:p>
                          <w:p w:rsidR="00FB4B58" w:rsidRDefault="00FB4B58" w:rsidP="008F092F">
                            <w:pPr>
                              <w:tabs>
                                <w:tab w:val="left" w:pos="5175"/>
                              </w:tabs>
                              <w:spacing w:after="0" w:line="240" w:lineRule="auto"/>
                              <w:rPr>
                                <w:b/>
                                <w:color w:val="000000" w:themeColor="text1"/>
                              </w:rPr>
                            </w:pPr>
                          </w:p>
                          <w:p w:rsidR="00FB4B58" w:rsidRDefault="00FB4B58" w:rsidP="008F092F">
                            <w:pPr>
                              <w:tabs>
                                <w:tab w:val="left" w:pos="5175"/>
                              </w:tabs>
                              <w:spacing w:after="0" w:line="240" w:lineRule="auto"/>
                              <w:rPr>
                                <w:b/>
                                <w:color w:val="000000" w:themeColor="text1"/>
                              </w:rPr>
                            </w:pPr>
                          </w:p>
                          <w:p w:rsidR="008F092F" w:rsidRPr="00F1546F" w:rsidRDefault="008F092F" w:rsidP="008F092F">
                            <w:pPr>
                              <w:tabs>
                                <w:tab w:val="left" w:pos="5175"/>
                              </w:tabs>
                              <w:spacing w:after="0" w:line="240" w:lineRule="auto"/>
                              <w:rPr>
                                <w:b/>
                                <w:color w:val="000000" w:themeColor="text1"/>
                              </w:rPr>
                            </w:pPr>
                            <w:r w:rsidRPr="00F1546F">
                              <w:rPr>
                                <w:b/>
                                <w:color w:val="000000" w:themeColor="text1"/>
                              </w:rPr>
                              <w:t>Friendly Activity</w:t>
                            </w:r>
                          </w:p>
                          <w:p w:rsidR="008F092F" w:rsidRPr="00F1546F" w:rsidRDefault="008F092F" w:rsidP="008F092F">
                            <w:pPr>
                              <w:tabs>
                                <w:tab w:val="left" w:pos="5175"/>
                              </w:tabs>
                              <w:spacing w:after="0" w:line="240" w:lineRule="auto"/>
                              <w:rPr>
                                <w:color w:val="000000" w:themeColor="text1"/>
                              </w:rPr>
                            </w:pPr>
                            <w:r w:rsidRPr="00F1546F">
                              <w:rPr>
                                <w:color w:val="000000" w:themeColor="text1"/>
                              </w:rPr>
                              <w:t>If you are concerned that your child is not active enough, try to find ways to make physical activity more enjoyable for her. For example, inviting friends over to play outside might motivate them. Or suggesting that you exercise or do yoga together might spark their interest.</w:t>
                            </w:r>
                          </w:p>
                          <w:p w:rsidR="008F092F" w:rsidRPr="00F1546F" w:rsidRDefault="008F092F" w:rsidP="008F092F">
                            <w:pPr>
                              <w:tabs>
                                <w:tab w:val="left" w:pos="5175"/>
                              </w:tabs>
                              <w:spacing w:after="0" w:line="240" w:lineRule="auto"/>
                              <w:rPr>
                                <w:color w:val="000000" w:themeColor="text1"/>
                              </w:rPr>
                            </w:pPr>
                          </w:p>
                          <w:p w:rsidR="008F092F" w:rsidRPr="00F1546F" w:rsidRDefault="008F092F" w:rsidP="008F092F">
                            <w:pPr>
                              <w:tabs>
                                <w:tab w:val="left" w:pos="5175"/>
                              </w:tabs>
                              <w:spacing w:after="0" w:line="240" w:lineRule="auto"/>
                              <w:rPr>
                                <w:b/>
                                <w:color w:val="000000" w:themeColor="text1"/>
                              </w:rPr>
                            </w:pPr>
                            <w:r w:rsidRPr="00F1546F">
                              <w:rPr>
                                <w:b/>
                                <w:color w:val="000000" w:themeColor="text1"/>
                              </w:rPr>
                              <w:t>Morning Commute</w:t>
                            </w:r>
                          </w:p>
                          <w:p w:rsidR="008F092F" w:rsidRDefault="008F092F" w:rsidP="008F092F">
                            <w:pPr>
                              <w:tabs>
                                <w:tab w:val="left" w:pos="5175"/>
                              </w:tabs>
                              <w:spacing w:after="0" w:line="240" w:lineRule="auto"/>
                              <w:rPr>
                                <w:color w:val="000000" w:themeColor="text1"/>
                              </w:rPr>
                            </w:pPr>
                            <w:r w:rsidRPr="00F1546F">
                              <w:rPr>
                                <w:color w:val="000000" w:themeColor="text1"/>
                              </w:rPr>
                              <w:t>One reason that children are less physically active than in previous generations is that fewer and fewer children walk or bike to school. If doing so is a safe alternative for your 7th grader, encourage the practice.</w:t>
                            </w:r>
                          </w:p>
                          <w:p w:rsidR="008F092F" w:rsidRDefault="008F092F" w:rsidP="008F092F">
                            <w:pPr>
                              <w:tabs>
                                <w:tab w:val="left" w:pos="5175"/>
                              </w:tabs>
                              <w:spacing w:after="0" w:line="240" w:lineRule="auto"/>
                              <w:rPr>
                                <w:color w:val="000000" w:themeColor="text1"/>
                              </w:rPr>
                            </w:pPr>
                          </w:p>
                          <w:p w:rsidR="008F092F" w:rsidRDefault="008F092F" w:rsidP="008F092F">
                            <w:pPr>
                              <w:tabs>
                                <w:tab w:val="left" w:pos="5175"/>
                              </w:tabs>
                              <w:spacing w:after="0" w:line="240" w:lineRule="auto"/>
                              <w:rPr>
                                <w:color w:val="000000" w:themeColor="text1"/>
                              </w:rPr>
                            </w:pPr>
                          </w:p>
                          <w:p w:rsidR="008F092F" w:rsidRPr="00CA1B82" w:rsidRDefault="008F092F" w:rsidP="008F092F">
                            <w:pPr>
                              <w:tabs>
                                <w:tab w:val="left" w:pos="5175"/>
                              </w:tabs>
                              <w:spacing w:after="0" w:line="240" w:lineRule="auto"/>
                              <w:rPr>
                                <w:color w:val="000000" w:themeColor="text1"/>
                              </w:rPr>
                            </w:pPr>
                            <w:r>
                              <w:rPr>
                                <w:color w:val="000000" w:themeColor="text1"/>
                              </w:rPr>
                              <w:t xml:space="preserve">Information provided by ParentToolKit.com at </w:t>
                            </w:r>
                            <w:hyperlink r:id="rId12" w:history="1">
                              <w:r w:rsidRPr="00F71D96">
                                <w:rPr>
                                  <w:rStyle w:val="Hyperlink"/>
                                </w:rPr>
                                <w:t>https://www.parenttoolkit.com/health-and-wellness/advice/physical-health/7th-grade-physical-health-tips</w:t>
                              </w:r>
                            </w:hyperlink>
                          </w:p>
                          <w:p w:rsidR="00196ADA" w:rsidRDefault="00196ADA" w:rsidP="008F092F">
                            <w:pPr>
                              <w:pStyle w:val="TextRightAligned"/>
                              <w:jc w:val="left"/>
                              <w:rPr>
                                <w:rStyle w:val="TextRightAlignedChar"/>
                              </w:rPr>
                            </w:pPr>
                          </w:p>
                          <w:p w:rsidR="008F092F" w:rsidRDefault="008F092F" w:rsidP="008F092F">
                            <w:pPr>
                              <w:pStyle w:val="TextRightAligned"/>
                              <w:jc w:val="left"/>
                              <w:rPr>
                                <w:rStyle w:val="TextRightAlignedChar"/>
                              </w:rPr>
                            </w:pPr>
                          </w:p>
                          <w:p w:rsidR="008F092F" w:rsidRDefault="008F092F" w:rsidP="008F092F">
                            <w:pPr>
                              <w:pStyle w:val="TextRightAligned"/>
                              <w:jc w:val="left"/>
                              <w:rPr>
                                <w:rStyle w:val="TextRightAlignedChar"/>
                              </w:rPr>
                            </w:pPr>
                          </w:p>
                          <w:p w:rsidR="008F092F" w:rsidRDefault="00FB4B58" w:rsidP="008F092F">
                            <w:pPr>
                              <w:pStyle w:val="TextRightAligned"/>
                              <w:jc w:val="left"/>
                              <w:rPr>
                                <w:rStyle w:val="TextRightAlignedChar"/>
                              </w:rPr>
                            </w:pPr>
                            <w:r>
                              <w:rPr>
                                <w:noProof/>
                                <w:lang w:bidi="ar-SA"/>
                              </w:rPr>
                              <w:drawing>
                                <wp:inline distT="0" distB="0" distL="0" distR="0" wp14:anchorId="7C5CBD51" wp14:editId="0CD7B4A8">
                                  <wp:extent cx="3377565" cy="133731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77565" cy="1337310"/>
                                          </a:xfrm>
                                          <a:prstGeom prst="rect">
                                            <a:avLst/>
                                          </a:prstGeom>
                                        </pic:spPr>
                                      </pic:pic>
                                    </a:graphicData>
                                  </a:graphic>
                                </wp:inline>
                              </w:drawing>
                            </w:r>
                          </w:p>
                          <w:p w:rsidR="008F092F" w:rsidRDefault="008F092F" w:rsidP="008F092F">
                            <w:pPr>
                              <w:pStyle w:val="TextRightAligned"/>
                              <w:jc w:val="left"/>
                              <w:rPr>
                                <w:rStyle w:val="TextRightAlignedChar"/>
                              </w:rPr>
                            </w:pPr>
                          </w:p>
                          <w:p w:rsidR="008F092F" w:rsidRDefault="008F092F" w:rsidP="008F092F">
                            <w:pPr>
                              <w:pStyle w:val="TextRightAligned"/>
                              <w:jc w:val="left"/>
                              <w:rPr>
                                <w:rStyle w:val="TextRightAlignedCh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308FE" id="Text Box 183" o:spid="_x0000_s1027" type="#_x0000_t202" style="position:absolute;margin-left:232pt;margin-top:62.75pt;width:283.2pt;height:619.2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" filled="f" stroked="f">
                <v:textbox>
                  <w:txbxContent>
                    <w:p w:rsidR="00FB4B58" w:rsidRDefault="00FB4B58" w:rsidP="00387F5C">
                      <w:pPr>
                        <w:tabs>
                          <w:tab w:val="left" w:pos="5175"/>
                        </w:tabs>
                        <w:spacing w:after="0" w:line="240" w:lineRule="auto"/>
                        <w:jc w:val="center"/>
                        <w:rPr>
                          <w:b/>
                          <w:color w:val="000000" w:themeColor="text1"/>
                        </w:rPr>
                      </w:pPr>
                      <w:r>
                        <w:rPr>
                          <w:noProof/>
                        </w:rPr>
                        <w:drawing>
                          <wp:inline distT="0" distB="0" distL="0" distR="0" wp14:anchorId="19A3508C" wp14:editId="2955D62A">
                            <wp:extent cx="3345180" cy="2185463"/>
                            <wp:effectExtent l="0" t="0" r="762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acobetti Tour.jpg"/>
                                    <pic:cNvPicPr/>
                                  </pic:nvPicPr>
                                  <pic:blipFill>
                                    <a:blip r:embed="rId10">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347464" cy="2186955"/>
                                    </a:xfrm>
                                    <a:prstGeom prst="rect">
                                      <a:avLst/>
                                    </a:prstGeom>
                                  </pic:spPr>
                                </pic:pic>
                              </a:graphicData>
                            </a:graphic>
                          </wp:inline>
                        </w:drawing>
                      </w:r>
                      <w:r w:rsidR="00387F5C" w:rsidRPr="00387F5C">
                        <w:rPr>
                          <w:b/>
                          <w:color w:val="000000" w:themeColor="text1"/>
                          <w:sz w:val="20"/>
                        </w:rPr>
                        <w:t>Jacobetti Tour</w:t>
                      </w:r>
                    </w:p>
                    <w:p w:rsidR="00FB4B58" w:rsidRDefault="00FB4B58" w:rsidP="008F092F">
                      <w:pPr>
                        <w:tabs>
                          <w:tab w:val="left" w:pos="5175"/>
                        </w:tabs>
                        <w:spacing w:after="0" w:line="240" w:lineRule="auto"/>
                        <w:rPr>
                          <w:b/>
                          <w:color w:val="000000" w:themeColor="text1"/>
                        </w:rPr>
                      </w:pPr>
                    </w:p>
                    <w:p w:rsidR="00FB4B58" w:rsidRDefault="00FB4B58" w:rsidP="008F092F">
                      <w:pPr>
                        <w:tabs>
                          <w:tab w:val="left" w:pos="5175"/>
                        </w:tabs>
                        <w:spacing w:after="0" w:line="240" w:lineRule="auto"/>
                        <w:rPr>
                          <w:b/>
                          <w:color w:val="000000" w:themeColor="text1"/>
                        </w:rPr>
                      </w:pPr>
                    </w:p>
                    <w:p w:rsidR="00FB4B58" w:rsidRDefault="00FB4B58" w:rsidP="008F092F">
                      <w:pPr>
                        <w:tabs>
                          <w:tab w:val="left" w:pos="5175"/>
                        </w:tabs>
                        <w:spacing w:after="0" w:line="240" w:lineRule="auto"/>
                        <w:rPr>
                          <w:b/>
                          <w:color w:val="000000" w:themeColor="text1"/>
                        </w:rPr>
                      </w:pPr>
                    </w:p>
                    <w:p w:rsidR="008F092F" w:rsidRPr="00F1546F" w:rsidRDefault="008F092F" w:rsidP="008F092F">
                      <w:pPr>
                        <w:tabs>
                          <w:tab w:val="left" w:pos="5175"/>
                        </w:tabs>
                        <w:spacing w:after="0" w:line="240" w:lineRule="auto"/>
                        <w:rPr>
                          <w:b/>
                          <w:color w:val="000000" w:themeColor="text1"/>
                        </w:rPr>
                      </w:pPr>
                      <w:r w:rsidRPr="00F1546F">
                        <w:rPr>
                          <w:b/>
                          <w:color w:val="000000" w:themeColor="text1"/>
                        </w:rPr>
                        <w:t>Friendly Activity</w:t>
                      </w:r>
                    </w:p>
                    <w:p w:rsidR="008F092F" w:rsidRPr="00F1546F" w:rsidRDefault="008F092F" w:rsidP="008F092F">
                      <w:pPr>
                        <w:tabs>
                          <w:tab w:val="left" w:pos="5175"/>
                        </w:tabs>
                        <w:spacing w:after="0" w:line="240" w:lineRule="auto"/>
                        <w:rPr>
                          <w:color w:val="000000" w:themeColor="text1"/>
                        </w:rPr>
                      </w:pPr>
                      <w:r w:rsidRPr="00F1546F">
                        <w:rPr>
                          <w:color w:val="000000" w:themeColor="text1"/>
                        </w:rPr>
                        <w:t>If you are concerned that your child is not active enough, try to find ways to make physical activity more enjoyable for her. For example, inviting friends over to play outside might motivate them. Or suggesting that you exercise or do yoga together might spark their interest.</w:t>
                      </w:r>
                    </w:p>
                    <w:p w:rsidR="008F092F" w:rsidRPr="00F1546F" w:rsidRDefault="008F092F" w:rsidP="008F092F">
                      <w:pPr>
                        <w:tabs>
                          <w:tab w:val="left" w:pos="5175"/>
                        </w:tabs>
                        <w:spacing w:after="0" w:line="240" w:lineRule="auto"/>
                        <w:rPr>
                          <w:color w:val="000000" w:themeColor="text1"/>
                        </w:rPr>
                      </w:pPr>
                    </w:p>
                    <w:p w:rsidR="008F092F" w:rsidRPr="00F1546F" w:rsidRDefault="008F092F" w:rsidP="008F092F">
                      <w:pPr>
                        <w:tabs>
                          <w:tab w:val="left" w:pos="5175"/>
                        </w:tabs>
                        <w:spacing w:after="0" w:line="240" w:lineRule="auto"/>
                        <w:rPr>
                          <w:b/>
                          <w:color w:val="000000" w:themeColor="text1"/>
                        </w:rPr>
                      </w:pPr>
                      <w:r w:rsidRPr="00F1546F">
                        <w:rPr>
                          <w:b/>
                          <w:color w:val="000000" w:themeColor="text1"/>
                        </w:rPr>
                        <w:t>Morning Commute</w:t>
                      </w:r>
                    </w:p>
                    <w:p w:rsidR="008F092F" w:rsidRDefault="008F092F" w:rsidP="008F092F">
                      <w:pPr>
                        <w:tabs>
                          <w:tab w:val="left" w:pos="5175"/>
                        </w:tabs>
                        <w:spacing w:after="0" w:line="240" w:lineRule="auto"/>
                        <w:rPr>
                          <w:color w:val="000000" w:themeColor="text1"/>
                        </w:rPr>
                      </w:pPr>
                      <w:r w:rsidRPr="00F1546F">
                        <w:rPr>
                          <w:color w:val="000000" w:themeColor="text1"/>
                        </w:rPr>
                        <w:t>One reason that children are less physically active than in previous generations is that fewer and fewer children walk or bike to school. If doing so is a safe alternative for your 7th grader, encourage the practice.</w:t>
                      </w:r>
                    </w:p>
                    <w:p w:rsidR="008F092F" w:rsidRDefault="008F092F" w:rsidP="008F092F">
                      <w:pPr>
                        <w:tabs>
                          <w:tab w:val="left" w:pos="5175"/>
                        </w:tabs>
                        <w:spacing w:after="0" w:line="240" w:lineRule="auto"/>
                        <w:rPr>
                          <w:color w:val="000000" w:themeColor="text1"/>
                        </w:rPr>
                      </w:pPr>
                    </w:p>
                    <w:p w:rsidR="008F092F" w:rsidRDefault="008F092F" w:rsidP="008F092F">
                      <w:pPr>
                        <w:tabs>
                          <w:tab w:val="left" w:pos="5175"/>
                        </w:tabs>
                        <w:spacing w:after="0" w:line="240" w:lineRule="auto"/>
                        <w:rPr>
                          <w:color w:val="000000" w:themeColor="text1"/>
                        </w:rPr>
                      </w:pPr>
                    </w:p>
                    <w:p w:rsidR="008F092F" w:rsidRPr="00CA1B82" w:rsidRDefault="008F092F" w:rsidP="008F092F">
                      <w:pPr>
                        <w:tabs>
                          <w:tab w:val="left" w:pos="5175"/>
                        </w:tabs>
                        <w:spacing w:after="0" w:line="240" w:lineRule="auto"/>
                        <w:rPr>
                          <w:color w:val="000000" w:themeColor="text1"/>
                        </w:rPr>
                      </w:pPr>
                      <w:r>
                        <w:rPr>
                          <w:color w:val="000000" w:themeColor="text1"/>
                        </w:rPr>
                        <w:t xml:space="preserve">Information provided by ParentToolKit.com at </w:t>
                      </w:r>
                      <w:hyperlink r:id="rId14" w:history="1">
                        <w:r w:rsidRPr="00F71D96">
                          <w:rPr>
                            <w:rStyle w:val="Hyperlink"/>
                          </w:rPr>
                          <w:t>https://www.parenttoolkit.com/health-and-wellness/advice/physical-health/7th-grade-physical-health-tips</w:t>
                        </w:r>
                      </w:hyperlink>
                    </w:p>
                    <w:p w:rsidR="00196ADA" w:rsidRDefault="00196ADA" w:rsidP="008F092F">
                      <w:pPr>
                        <w:pStyle w:val="TextRightAligned"/>
                        <w:jc w:val="left"/>
                        <w:rPr>
                          <w:rStyle w:val="TextRightAlignedChar"/>
                        </w:rPr>
                      </w:pPr>
                    </w:p>
                    <w:p w:rsidR="008F092F" w:rsidRDefault="008F092F" w:rsidP="008F092F">
                      <w:pPr>
                        <w:pStyle w:val="TextRightAligned"/>
                        <w:jc w:val="left"/>
                        <w:rPr>
                          <w:rStyle w:val="TextRightAlignedChar"/>
                        </w:rPr>
                      </w:pPr>
                    </w:p>
                    <w:p w:rsidR="008F092F" w:rsidRDefault="008F092F" w:rsidP="008F092F">
                      <w:pPr>
                        <w:pStyle w:val="TextRightAligned"/>
                        <w:jc w:val="left"/>
                        <w:rPr>
                          <w:rStyle w:val="TextRightAlignedChar"/>
                        </w:rPr>
                      </w:pPr>
                    </w:p>
                    <w:p w:rsidR="008F092F" w:rsidRDefault="00FB4B58" w:rsidP="008F092F">
                      <w:pPr>
                        <w:pStyle w:val="TextRightAligned"/>
                        <w:jc w:val="left"/>
                        <w:rPr>
                          <w:rStyle w:val="TextRightAlignedChar"/>
                        </w:rPr>
                      </w:pPr>
                      <w:r>
                        <w:rPr>
                          <w:noProof/>
                          <w:lang w:bidi="ar-SA"/>
                        </w:rPr>
                        <w:drawing>
                          <wp:inline distT="0" distB="0" distL="0" distR="0" wp14:anchorId="7C5CBD51" wp14:editId="0CD7B4A8">
                            <wp:extent cx="3377565" cy="133731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77565" cy="1337310"/>
                                    </a:xfrm>
                                    <a:prstGeom prst="rect">
                                      <a:avLst/>
                                    </a:prstGeom>
                                  </pic:spPr>
                                </pic:pic>
                              </a:graphicData>
                            </a:graphic>
                          </wp:inline>
                        </w:drawing>
                      </w:r>
                    </w:p>
                    <w:p w:rsidR="008F092F" w:rsidRDefault="008F092F" w:rsidP="008F092F">
                      <w:pPr>
                        <w:pStyle w:val="TextRightAligned"/>
                        <w:jc w:val="left"/>
                        <w:rPr>
                          <w:rStyle w:val="TextRightAlignedChar"/>
                        </w:rPr>
                      </w:pPr>
                    </w:p>
                    <w:p w:rsidR="008F092F" w:rsidRDefault="008F092F" w:rsidP="008F092F">
                      <w:pPr>
                        <w:pStyle w:val="TextRightAligned"/>
                        <w:jc w:val="left"/>
                        <w:rPr>
                          <w:rStyle w:val="TextRightAlignedChar"/>
                        </w:rPr>
                      </w:pPr>
                    </w:p>
                  </w:txbxContent>
                </v:textbox>
                <w10:wrap anchorx="margin"/>
              </v:shape>
            </w:pict>
          </mc:Fallback>
        </mc:AlternateContent>
      </w:r>
      <w:r w:rsidRPr="00196ADA">
        <w:rPr>
          <w:noProof/>
        </w:rPr>
        <mc:AlternateContent>
          <mc:Choice Requires="wps">
            <w:drawing>
              <wp:anchor distT="0" distB="0" distL="114300" distR="114300" simplePos="0" relativeHeight="251717632" behindDoc="0" locked="0" layoutInCell="1" allowOverlap="1" wp14:anchorId="437E0B9D" wp14:editId="55906964">
                <wp:simplePos x="0" y="0"/>
                <wp:positionH relativeFrom="column">
                  <wp:posOffset>121920</wp:posOffset>
                </wp:positionH>
                <wp:positionV relativeFrom="paragraph">
                  <wp:posOffset>1810385</wp:posOffset>
                </wp:positionV>
                <wp:extent cx="3316605" cy="6301740"/>
                <wp:effectExtent l="0" t="0" r="17145" b="3810"/>
                <wp:wrapNone/>
                <wp:docPr id="11"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605" cy="630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92F" w:rsidRPr="008F092F" w:rsidRDefault="008F092F" w:rsidP="008F092F">
                            <w:pPr>
                              <w:tabs>
                                <w:tab w:val="left" w:pos="5175"/>
                              </w:tabs>
                              <w:spacing w:after="0" w:line="240" w:lineRule="auto"/>
                              <w:jc w:val="center"/>
                              <w:rPr>
                                <w:b/>
                                <w:color w:val="000000" w:themeColor="text1"/>
                                <w:sz w:val="24"/>
                              </w:rPr>
                            </w:pPr>
                            <w:r w:rsidRPr="008F092F">
                              <w:rPr>
                                <w:b/>
                                <w:color w:val="000000" w:themeColor="text1"/>
                                <w:sz w:val="24"/>
                              </w:rPr>
                              <w:t>Physical Health Tips</w:t>
                            </w:r>
                          </w:p>
                          <w:p w:rsidR="008F092F" w:rsidRDefault="008F092F" w:rsidP="008F092F">
                            <w:pPr>
                              <w:tabs>
                                <w:tab w:val="left" w:pos="5175"/>
                              </w:tabs>
                              <w:spacing w:after="0" w:line="240" w:lineRule="auto"/>
                              <w:rPr>
                                <w:color w:val="000000" w:themeColor="text1"/>
                              </w:rPr>
                            </w:pPr>
                          </w:p>
                          <w:p w:rsidR="008F092F" w:rsidRDefault="008F092F" w:rsidP="008F092F">
                            <w:pPr>
                              <w:tabs>
                                <w:tab w:val="left" w:pos="5175"/>
                              </w:tabs>
                              <w:spacing w:after="0" w:line="240" w:lineRule="auto"/>
                              <w:rPr>
                                <w:color w:val="000000" w:themeColor="text1"/>
                              </w:rPr>
                            </w:pPr>
                            <w:r>
                              <w:rPr>
                                <w:color w:val="000000" w:themeColor="text1"/>
                              </w:rPr>
                              <w:t xml:space="preserve">How can you advance </w:t>
                            </w:r>
                            <w:r w:rsidRPr="00F1546F">
                              <w:rPr>
                                <w:color w:val="000000" w:themeColor="text1"/>
                              </w:rPr>
                              <w:t>your child's physical hea</w:t>
                            </w:r>
                            <w:r>
                              <w:rPr>
                                <w:color w:val="000000" w:themeColor="text1"/>
                              </w:rPr>
                              <w:t>lth and development in their middle school years?</w:t>
                            </w:r>
                          </w:p>
                          <w:p w:rsidR="008F092F" w:rsidRDefault="008F092F" w:rsidP="008F092F">
                            <w:pPr>
                              <w:tabs>
                                <w:tab w:val="left" w:pos="5175"/>
                              </w:tabs>
                              <w:spacing w:after="0" w:line="240" w:lineRule="auto"/>
                              <w:rPr>
                                <w:color w:val="000000" w:themeColor="text1"/>
                              </w:rPr>
                            </w:pPr>
                          </w:p>
                          <w:p w:rsidR="008F092F" w:rsidRPr="00F1546F" w:rsidRDefault="008F092F" w:rsidP="008F092F">
                            <w:pPr>
                              <w:tabs>
                                <w:tab w:val="left" w:pos="5175"/>
                              </w:tabs>
                              <w:spacing w:after="0" w:line="240" w:lineRule="auto"/>
                              <w:rPr>
                                <w:b/>
                                <w:color w:val="000000" w:themeColor="text1"/>
                              </w:rPr>
                            </w:pPr>
                            <w:r w:rsidRPr="00F1546F">
                              <w:rPr>
                                <w:b/>
                                <w:color w:val="000000" w:themeColor="text1"/>
                              </w:rPr>
                              <w:t>School Activity</w:t>
                            </w:r>
                          </w:p>
                          <w:p w:rsidR="008F092F" w:rsidRPr="00F1546F" w:rsidRDefault="008F092F" w:rsidP="008F092F">
                            <w:pPr>
                              <w:tabs>
                                <w:tab w:val="left" w:pos="5175"/>
                              </w:tabs>
                              <w:spacing w:after="0" w:line="240" w:lineRule="auto"/>
                              <w:rPr>
                                <w:color w:val="000000" w:themeColor="text1"/>
                              </w:rPr>
                            </w:pPr>
                            <w:r w:rsidRPr="00F1546F">
                              <w:rPr>
                                <w:color w:val="000000" w:themeColor="text1"/>
                              </w:rPr>
                              <w:t>Find out how much physical activity your child is getting each day at school and what sorts of activities they are doing in gym class or at recess. This will give you a better understanding of their overall level of physical activity. According to a recent Institute of Medicine report, even the best physical education curriculum fails to provide the necessary 60 minutes of recommended activity a day.</w:t>
                            </w:r>
                          </w:p>
                          <w:p w:rsidR="008F092F" w:rsidRPr="00F1546F" w:rsidRDefault="008F092F" w:rsidP="008F092F">
                            <w:pPr>
                              <w:tabs>
                                <w:tab w:val="left" w:pos="5175"/>
                              </w:tabs>
                              <w:spacing w:after="0" w:line="240" w:lineRule="auto"/>
                              <w:rPr>
                                <w:color w:val="000000" w:themeColor="text1"/>
                              </w:rPr>
                            </w:pPr>
                          </w:p>
                          <w:p w:rsidR="008F092F" w:rsidRPr="00F1546F" w:rsidRDefault="008F092F" w:rsidP="008F092F">
                            <w:pPr>
                              <w:tabs>
                                <w:tab w:val="left" w:pos="5175"/>
                              </w:tabs>
                              <w:spacing w:after="0" w:line="240" w:lineRule="auto"/>
                              <w:rPr>
                                <w:b/>
                                <w:color w:val="000000" w:themeColor="text1"/>
                              </w:rPr>
                            </w:pPr>
                            <w:r w:rsidRPr="00F1546F">
                              <w:rPr>
                                <w:b/>
                                <w:color w:val="000000" w:themeColor="text1"/>
                              </w:rPr>
                              <w:t>Family Activity</w:t>
                            </w:r>
                          </w:p>
                          <w:p w:rsidR="008F092F" w:rsidRPr="00F1546F" w:rsidRDefault="008F092F" w:rsidP="008F092F">
                            <w:pPr>
                              <w:tabs>
                                <w:tab w:val="left" w:pos="5175"/>
                              </w:tabs>
                              <w:spacing w:after="0" w:line="240" w:lineRule="auto"/>
                              <w:rPr>
                                <w:color w:val="000000" w:themeColor="text1"/>
                              </w:rPr>
                            </w:pPr>
                            <w:r w:rsidRPr="00F1546F">
                              <w:rPr>
                                <w:color w:val="000000" w:themeColor="text1"/>
                              </w:rPr>
                              <w:t>School districts vary widely in the amount of physical education they offer, so it’s especially important for parents to encourage physical activity and model good behavior. Organize family activities that incorporate physical activity, such as walks and bike rides. Outdoor chores such as raking leaves or shoveling are a good way to squeeze exercise into a busy weekend.</w:t>
                            </w:r>
                          </w:p>
                          <w:p w:rsidR="008F092F" w:rsidRPr="00F1546F" w:rsidRDefault="008F092F" w:rsidP="008F092F">
                            <w:pPr>
                              <w:tabs>
                                <w:tab w:val="left" w:pos="5175"/>
                              </w:tabs>
                              <w:spacing w:after="0" w:line="240" w:lineRule="auto"/>
                              <w:rPr>
                                <w:color w:val="000000" w:themeColor="text1"/>
                              </w:rPr>
                            </w:pPr>
                          </w:p>
                          <w:p w:rsidR="008F092F" w:rsidRPr="00F1546F" w:rsidRDefault="008F092F" w:rsidP="008F092F">
                            <w:pPr>
                              <w:tabs>
                                <w:tab w:val="left" w:pos="5175"/>
                              </w:tabs>
                              <w:spacing w:after="0" w:line="240" w:lineRule="auto"/>
                              <w:rPr>
                                <w:b/>
                                <w:color w:val="000000" w:themeColor="text1"/>
                              </w:rPr>
                            </w:pPr>
                            <w:r w:rsidRPr="00F1546F">
                              <w:rPr>
                                <w:b/>
                                <w:color w:val="000000" w:themeColor="text1"/>
                              </w:rPr>
                              <w:t>Explore Organized Sports</w:t>
                            </w:r>
                          </w:p>
                          <w:p w:rsidR="008F092F" w:rsidRPr="00F1546F" w:rsidRDefault="008F092F" w:rsidP="008F092F">
                            <w:pPr>
                              <w:tabs>
                                <w:tab w:val="left" w:pos="5175"/>
                              </w:tabs>
                              <w:spacing w:after="0" w:line="240" w:lineRule="auto"/>
                              <w:rPr>
                                <w:color w:val="000000" w:themeColor="text1"/>
                              </w:rPr>
                            </w:pPr>
                            <w:r w:rsidRPr="00F1546F">
                              <w:rPr>
                                <w:color w:val="000000" w:themeColor="text1"/>
                              </w:rPr>
                              <w:t>Explore lessons and organized sports for your 7th grader. These might include gymnastics or ballet classes or soccer or little league. As they grow and their physical abilities progress, they may express an interest in sports that even a year ago were too difficult for her. Expose them to as many options for physical activities and sports as possible. Community organizations like the local YMCA often offer affordable and kid-friendly yoga or Tae Kwon Do classes, for example.</w:t>
                            </w:r>
                          </w:p>
                          <w:p w:rsidR="00196ADA" w:rsidRDefault="00196ADA" w:rsidP="008F092F">
                            <w:pPr>
                              <w:pStyle w:val="Text"/>
                              <w:rPr>
                                <w:rStyle w:val="TextCha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E0B9D" id="Text Box 184" o:spid="_x0000_s1028" type="#_x0000_t202" style="position:absolute;margin-left:9.6pt;margin-top:142.55pt;width:261.15pt;height:496.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ZiptA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" filled="f" stroked="f">
                <v:textbox inset="0,0,0,0">
                  <w:txbxContent>
                    <w:p w:rsidR="008F092F" w:rsidRPr="008F092F" w:rsidRDefault="008F092F" w:rsidP="008F092F">
                      <w:pPr>
                        <w:tabs>
                          <w:tab w:val="left" w:pos="5175"/>
                        </w:tabs>
                        <w:spacing w:after="0" w:line="240" w:lineRule="auto"/>
                        <w:jc w:val="center"/>
                        <w:rPr>
                          <w:b/>
                          <w:color w:val="000000" w:themeColor="text1"/>
                          <w:sz w:val="24"/>
                        </w:rPr>
                      </w:pPr>
                      <w:r w:rsidRPr="008F092F">
                        <w:rPr>
                          <w:b/>
                          <w:color w:val="000000" w:themeColor="text1"/>
                          <w:sz w:val="24"/>
                        </w:rPr>
                        <w:t>Physical Health Tips</w:t>
                      </w:r>
                    </w:p>
                    <w:p w:rsidR="008F092F" w:rsidRDefault="008F092F" w:rsidP="008F092F">
                      <w:pPr>
                        <w:tabs>
                          <w:tab w:val="left" w:pos="5175"/>
                        </w:tabs>
                        <w:spacing w:after="0" w:line="240" w:lineRule="auto"/>
                        <w:rPr>
                          <w:color w:val="000000" w:themeColor="text1"/>
                        </w:rPr>
                      </w:pPr>
                    </w:p>
                    <w:p w:rsidR="008F092F" w:rsidRDefault="008F092F" w:rsidP="008F092F">
                      <w:pPr>
                        <w:tabs>
                          <w:tab w:val="left" w:pos="5175"/>
                        </w:tabs>
                        <w:spacing w:after="0" w:line="240" w:lineRule="auto"/>
                        <w:rPr>
                          <w:color w:val="000000" w:themeColor="text1"/>
                        </w:rPr>
                      </w:pPr>
                      <w:r>
                        <w:rPr>
                          <w:color w:val="000000" w:themeColor="text1"/>
                        </w:rPr>
                        <w:t xml:space="preserve">How can you advance </w:t>
                      </w:r>
                      <w:r w:rsidRPr="00F1546F">
                        <w:rPr>
                          <w:color w:val="000000" w:themeColor="text1"/>
                        </w:rPr>
                        <w:t>your child's physical hea</w:t>
                      </w:r>
                      <w:r>
                        <w:rPr>
                          <w:color w:val="000000" w:themeColor="text1"/>
                        </w:rPr>
                        <w:t>lth and development in their middle school years?</w:t>
                      </w:r>
                    </w:p>
                    <w:p w:rsidR="008F092F" w:rsidRDefault="008F092F" w:rsidP="008F092F">
                      <w:pPr>
                        <w:tabs>
                          <w:tab w:val="left" w:pos="5175"/>
                        </w:tabs>
                        <w:spacing w:after="0" w:line="240" w:lineRule="auto"/>
                        <w:rPr>
                          <w:color w:val="000000" w:themeColor="text1"/>
                        </w:rPr>
                      </w:pPr>
                    </w:p>
                    <w:p w:rsidR="008F092F" w:rsidRPr="00F1546F" w:rsidRDefault="008F092F" w:rsidP="008F092F">
                      <w:pPr>
                        <w:tabs>
                          <w:tab w:val="left" w:pos="5175"/>
                        </w:tabs>
                        <w:spacing w:after="0" w:line="240" w:lineRule="auto"/>
                        <w:rPr>
                          <w:b/>
                          <w:color w:val="000000" w:themeColor="text1"/>
                        </w:rPr>
                      </w:pPr>
                      <w:r w:rsidRPr="00F1546F">
                        <w:rPr>
                          <w:b/>
                          <w:color w:val="000000" w:themeColor="text1"/>
                        </w:rPr>
                        <w:t>School Activity</w:t>
                      </w:r>
                    </w:p>
                    <w:p w:rsidR="008F092F" w:rsidRPr="00F1546F" w:rsidRDefault="008F092F" w:rsidP="008F092F">
                      <w:pPr>
                        <w:tabs>
                          <w:tab w:val="left" w:pos="5175"/>
                        </w:tabs>
                        <w:spacing w:after="0" w:line="240" w:lineRule="auto"/>
                        <w:rPr>
                          <w:color w:val="000000" w:themeColor="text1"/>
                        </w:rPr>
                      </w:pPr>
                      <w:r w:rsidRPr="00F1546F">
                        <w:rPr>
                          <w:color w:val="000000" w:themeColor="text1"/>
                        </w:rPr>
                        <w:t>Find out how much physical activity your child is getting each day at school and what sorts of activities they are doing in gym class or at recess. This will give you a better understanding of their overall level of physical activity. According to a recent Institute of Medicine report, even the best physical education curriculum fails to provide the necessary 60 minutes of recommended activity a day.</w:t>
                      </w:r>
                    </w:p>
                    <w:p w:rsidR="008F092F" w:rsidRPr="00F1546F" w:rsidRDefault="008F092F" w:rsidP="008F092F">
                      <w:pPr>
                        <w:tabs>
                          <w:tab w:val="left" w:pos="5175"/>
                        </w:tabs>
                        <w:spacing w:after="0" w:line="240" w:lineRule="auto"/>
                        <w:rPr>
                          <w:color w:val="000000" w:themeColor="text1"/>
                        </w:rPr>
                      </w:pPr>
                    </w:p>
                    <w:p w:rsidR="008F092F" w:rsidRPr="00F1546F" w:rsidRDefault="008F092F" w:rsidP="008F092F">
                      <w:pPr>
                        <w:tabs>
                          <w:tab w:val="left" w:pos="5175"/>
                        </w:tabs>
                        <w:spacing w:after="0" w:line="240" w:lineRule="auto"/>
                        <w:rPr>
                          <w:b/>
                          <w:color w:val="000000" w:themeColor="text1"/>
                        </w:rPr>
                      </w:pPr>
                      <w:r w:rsidRPr="00F1546F">
                        <w:rPr>
                          <w:b/>
                          <w:color w:val="000000" w:themeColor="text1"/>
                        </w:rPr>
                        <w:t>Family Activity</w:t>
                      </w:r>
                    </w:p>
                    <w:p w:rsidR="008F092F" w:rsidRPr="00F1546F" w:rsidRDefault="008F092F" w:rsidP="008F092F">
                      <w:pPr>
                        <w:tabs>
                          <w:tab w:val="left" w:pos="5175"/>
                        </w:tabs>
                        <w:spacing w:after="0" w:line="240" w:lineRule="auto"/>
                        <w:rPr>
                          <w:color w:val="000000" w:themeColor="text1"/>
                        </w:rPr>
                      </w:pPr>
                      <w:r w:rsidRPr="00F1546F">
                        <w:rPr>
                          <w:color w:val="000000" w:themeColor="text1"/>
                        </w:rPr>
                        <w:t>School districts vary widely in the amount of physical education they offer, so it’s especially important for parents to encourage physical activity and model good behavior. Organize family activities that incorporate physical activity, such as walks and bike rides. Outdoor chores such as raking leaves or shoveling are a good way to squeeze exercise into a busy weekend.</w:t>
                      </w:r>
                    </w:p>
                    <w:p w:rsidR="008F092F" w:rsidRPr="00F1546F" w:rsidRDefault="008F092F" w:rsidP="008F092F">
                      <w:pPr>
                        <w:tabs>
                          <w:tab w:val="left" w:pos="5175"/>
                        </w:tabs>
                        <w:spacing w:after="0" w:line="240" w:lineRule="auto"/>
                        <w:rPr>
                          <w:color w:val="000000" w:themeColor="text1"/>
                        </w:rPr>
                      </w:pPr>
                    </w:p>
                    <w:p w:rsidR="008F092F" w:rsidRPr="00F1546F" w:rsidRDefault="008F092F" w:rsidP="008F092F">
                      <w:pPr>
                        <w:tabs>
                          <w:tab w:val="left" w:pos="5175"/>
                        </w:tabs>
                        <w:spacing w:after="0" w:line="240" w:lineRule="auto"/>
                        <w:rPr>
                          <w:b/>
                          <w:color w:val="000000" w:themeColor="text1"/>
                        </w:rPr>
                      </w:pPr>
                      <w:r w:rsidRPr="00F1546F">
                        <w:rPr>
                          <w:b/>
                          <w:color w:val="000000" w:themeColor="text1"/>
                        </w:rPr>
                        <w:t>Explore Organized Sports</w:t>
                      </w:r>
                    </w:p>
                    <w:p w:rsidR="008F092F" w:rsidRPr="00F1546F" w:rsidRDefault="008F092F" w:rsidP="008F092F">
                      <w:pPr>
                        <w:tabs>
                          <w:tab w:val="left" w:pos="5175"/>
                        </w:tabs>
                        <w:spacing w:after="0" w:line="240" w:lineRule="auto"/>
                        <w:rPr>
                          <w:color w:val="000000" w:themeColor="text1"/>
                        </w:rPr>
                      </w:pPr>
                      <w:r w:rsidRPr="00F1546F">
                        <w:rPr>
                          <w:color w:val="000000" w:themeColor="text1"/>
                        </w:rPr>
                        <w:t>Explore lessons and organized sports for your 7th grader. These might include gymnastics or ballet classes or soccer or little league. As they grow and their physical abilities progress, they may express an interest in sports that even a year ago were too difficult for her. Expose them to as many options for physical activities and sports as possible. Community organizations like the local YMCA often offer affordable and kid-friendly yoga or Tae Kwon Do classes, for example.</w:t>
                      </w:r>
                    </w:p>
                    <w:p w:rsidR="00196ADA" w:rsidRDefault="00196ADA" w:rsidP="008F092F">
                      <w:pPr>
                        <w:pStyle w:val="Text"/>
                        <w:rPr>
                          <w:rStyle w:val="TextChar"/>
                        </w:rPr>
                      </w:pPr>
                    </w:p>
                  </w:txbxContent>
                </v:textbox>
              </v:shape>
            </w:pict>
          </mc:Fallback>
        </mc:AlternateContent>
      </w:r>
      <w:r w:rsidR="00042EE4">
        <w:rPr>
          <w:noProof/>
        </w:rPr>
        <mc:AlternateContent>
          <mc:Choice Requires="wps">
            <w:drawing>
              <wp:anchor distT="0" distB="0" distL="114300" distR="114300" simplePos="0" relativeHeight="251656191" behindDoc="1" locked="0" layoutInCell="1" allowOverlap="1" wp14:anchorId="33A61CDD" wp14:editId="06AE239A">
                <wp:simplePos x="0" y="0"/>
                <wp:positionH relativeFrom="column">
                  <wp:posOffset>3670300</wp:posOffset>
                </wp:positionH>
                <wp:positionV relativeFrom="paragraph">
                  <wp:posOffset>666115</wp:posOffset>
                </wp:positionV>
                <wp:extent cx="3626485" cy="8397875"/>
                <wp:effectExtent l="0" t="0" r="0" b="3175"/>
                <wp:wrapNone/>
                <wp:docPr id="58"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83978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solidFill>
                          <a:schemeClr val="accent6">
                            <a:lumMod val="60000"/>
                            <a:lumOff val="40000"/>
                            <a:alpha val="80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DEB4F" id="Freeform 137" o:spid="_x0000_s1026" style="position:absolute;margin-left:289pt;margin-top:52.45pt;width:285.55pt;height:661.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opacity="52428f"/>
                <v:path arrowok="t" o:connecttype="custom" o:connectlocs="3321633,502;3369502,8542;3415356,25625;3457682,51249;3496986,83908;3532258,124606;3562491,170329;3587182,222081;3606329,277852;3619934,338146;3625981,401454;3625981,7996421;3619934,8059729;3606329,8120023;3587182,8176297;3562491,8227546;3532258,8273771;3496986,8313464;3457682,8347128;3415356,8372250;3369502,8389333;3321633,8397373;304852,8397373;256983,8389333;211129,8372250;168803,8347128;128995,8313464;94227,8273771;63994,8227546;38799,8176297;20156,8120023;6551,8059729;504,7996421;504,401454;6551,338146;20156,277852;38799,222081;63994,170329;94227,124606;128995,83908;168803,51249;211129,25625;256983,8542;304852,502" o:connectangles="0,0,0,0,0,0,0,0,0,0,0,0,0,0,0,0,0,0,0,0,0,0,0,0,0,0,0,0,0,0,0,0,0,0,0,0,0,0,0,0,0,0,0,0"/>
              </v:shape>
            </w:pict>
          </mc:Fallback>
        </mc:AlternateContent>
      </w:r>
      <w:r w:rsidR="00707635">
        <w:rPr>
          <w:noProof/>
        </w:rPr>
        <mc:AlternateContent>
          <mc:Choice Requires="wps">
            <w:drawing>
              <wp:anchor distT="0" distB="0" distL="114300" distR="114300" simplePos="0" relativeHeight="251657215" behindDoc="1" locked="0" layoutInCell="1" allowOverlap="1" wp14:anchorId="63C8B055" wp14:editId="2521A178">
                <wp:simplePos x="0" y="0"/>
                <wp:positionH relativeFrom="column">
                  <wp:posOffset>52070</wp:posOffset>
                </wp:positionH>
                <wp:positionV relativeFrom="paragraph">
                  <wp:posOffset>1447165</wp:posOffset>
                </wp:positionV>
                <wp:extent cx="3594100" cy="7759700"/>
                <wp:effectExtent l="0" t="0" r="6350" b="0"/>
                <wp:wrapNone/>
                <wp:docPr id="36"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759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solidFill>
                          <a:schemeClr val="accent5">
                            <a:lumMod val="60000"/>
                            <a:lumOff val="40000"/>
                            <a:alpha val="74902"/>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60EC0" id="Freeform 91" o:spid="_x0000_s1026" style="position:absolute;margin-left:4.1pt;margin-top:113.95pt;width:283pt;height:61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92cddc [1944]" stroked="f">
                <v:fill opacity="49087f"/>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v:shape>
            </w:pict>
          </mc:Fallback>
        </mc:AlternateContent>
      </w:r>
      <w:r w:rsidR="00C243F9">
        <w:br w:type="page"/>
      </w:r>
      <w:r w:rsidR="00DF5704">
        <w:rPr>
          <w:noProof/>
        </w:rPr>
        <w:lastRenderedPageBreak/>
        <mc:AlternateContent>
          <mc:Choice Requires="wpg">
            <w:drawing>
              <wp:anchor distT="0" distB="0" distL="114300" distR="114300" simplePos="0" relativeHeight="251658752" behindDoc="0" locked="0" layoutInCell="1" allowOverlap="1" wp14:anchorId="14985716" wp14:editId="3351A70F">
                <wp:simplePos x="0" y="0"/>
                <wp:positionH relativeFrom="column">
                  <wp:posOffset>15240</wp:posOffset>
                </wp:positionH>
                <wp:positionV relativeFrom="paragraph">
                  <wp:posOffset>60960</wp:posOffset>
                </wp:positionV>
                <wp:extent cx="7174710" cy="9480550"/>
                <wp:effectExtent l="0" t="0" r="7620" b="6350"/>
                <wp:wrapNone/>
                <wp:docPr id="77" name="Group 77"/>
                <wp:cNvGraphicFramePr/>
                <a:graphic xmlns:a="http://schemas.openxmlformats.org/drawingml/2006/main">
                  <a:graphicData uri="http://schemas.microsoft.com/office/word/2010/wordprocessingGroup">
                    <wpg:wgp>
                      <wpg:cNvGrpSpPr/>
                      <wpg:grpSpPr>
                        <a:xfrm>
                          <a:off x="0" y="0"/>
                          <a:ext cx="7174710" cy="9480550"/>
                          <a:chOff x="-1" y="-237808"/>
                          <a:chExt cx="7174711" cy="9480868"/>
                        </a:xfrm>
                      </wpg:grpSpPr>
                      <wps:wsp>
                        <wps:cNvPr id="79" name="Freeform 142"/>
                        <wps:cNvSpPr>
                          <a:spLocks/>
                        </wps:cNvSpPr>
                        <wps:spPr bwMode="auto">
                          <a:xfrm flipH="1">
                            <a:off x="-1" y="-237808"/>
                            <a:ext cx="3724275" cy="9387523"/>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solidFill>
                            <a:schemeClr val="accent6">
                              <a:lumMod val="60000"/>
                              <a:lumOff val="40000"/>
                              <a:alpha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44"/>
                        <wps:cNvSpPr>
                          <a:spLocks/>
                        </wps:cNvSpPr>
                        <wps:spPr bwMode="auto">
                          <a:xfrm flipH="1">
                            <a:off x="3769840" y="767080"/>
                            <a:ext cx="3404870" cy="847598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solidFill>
                            <a:schemeClr val="accent5">
                              <a:lumMod val="60000"/>
                              <a:lumOff val="40000"/>
                              <a:alpha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Text Box 184"/>
                        <wps:cNvSpPr txBox="1">
                          <a:spLocks noChangeArrowheads="1"/>
                        </wps:cNvSpPr>
                        <wps:spPr bwMode="auto">
                          <a:xfrm>
                            <a:off x="45719" y="-199707"/>
                            <a:ext cx="3687581" cy="9311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60E2" w:rsidRDefault="000060E2" w:rsidP="00821235">
                              <w:pPr>
                                <w:spacing w:after="0" w:line="240" w:lineRule="auto"/>
                                <w:jc w:val="center"/>
                                <w:rPr>
                                  <w:b/>
                                  <w:sz w:val="24"/>
                                  <w:szCs w:val="24"/>
                                </w:rPr>
                              </w:pPr>
                            </w:p>
                            <w:p w:rsidR="003C4EF7" w:rsidRPr="00821235" w:rsidRDefault="003C4EF7" w:rsidP="00821235">
                              <w:pPr>
                                <w:spacing w:after="0" w:line="240" w:lineRule="auto"/>
                                <w:jc w:val="center"/>
                                <w:rPr>
                                  <w:sz w:val="24"/>
                                  <w:szCs w:val="24"/>
                                </w:rPr>
                              </w:pPr>
                              <w:r w:rsidRPr="00821235">
                                <w:rPr>
                                  <w:b/>
                                  <w:sz w:val="24"/>
                                  <w:szCs w:val="24"/>
                                </w:rPr>
                                <w:t>Budgeting Basics</w:t>
                              </w:r>
                              <w:r w:rsidR="007124A7" w:rsidRPr="00821235">
                                <w:rPr>
                                  <w:b/>
                                  <w:sz w:val="24"/>
                                  <w:szCs w:val="24"/>
                                </w:rPr>
                                <w:br/>
                              </w:r>
                              <w:r w:rsidRPr="00821235">
                                <w:rPr>
                                  <w:sz w:val="24"/>
                                  <w:szCs w:val="24"/>
                                </w:rPr>
                                <w:t>By</w:t>
                              </w:r>
                              <w:r w:rsidR="007124A7" w:rsidRPr="00821235">
                                <w:rPr>
                                  <w:sz w:val="24"/>
                                  <w:szCs w:val="24"/>
                                </w:rPr>
                                <w:t>:</w:t>
                              </w:r>
                              <w:r w:rsidRPr="00821235">
                                <w:rPr>
                                  <w:sz w:val="24"/>
                                  <w:szCs w:val="24"/>
                                </w:rPr>
                                <w:t xml:space="preserve"> Shirley Brozzo</w:t>
                              </w:r>
                            </w:p>
                            <w:p w:rsidR="00821235" w:rsidRPr="00821235" w:rsidRDefault="00821235" w:rsidP="00821235">
                              <w:pPr>
                                <w:spacing w:after="0" w:line="240" w:lineRule="auto"/>
                                <w:jc w:val="center"/>
                                <w:rPr>
                                  <w:sz w:val="24"/>
                                  <w:szCs w:val="24"/>
                                </w:rPr>
                              </w:pPr>
                            </w:p>
                            <w:p w:rsidR="003C4EF7" w:rsidRPr="00821235" w:rsidRDefault="003C4EF7" w:rsidP="00821235">
                              <w:pPr>
                                <w:spacing w:after="0" w:line="240" w:lineRule="auto"/>
                                <w:rPr>
                                  <w:sz w:val="24"/>
                                  <w:szCs w:val="24"/>
                                </w:rPr>
                              </w:pPr>
                              <w:r w:rsidRPr="00821235">
                                <w:rPr>
                                  <w:sz w:val="24"/>
                                  <w:szCs w:val="24"/>
                                </w:rPr>
                                <w:t xml:space="preserve">Do you know how much money you make?  Do you understand that this amount is different from the amount you take home each week/two weeks because of taxes?  This difference is your </w:t>
                              </w:r>
                              <w:r w:rsidRPr="00821235">
                                <w:rPr>
                                  <w:i/>
                                  <w:sz w:val="24"/>
                                  <w:szCs w:val="24"/>
                                </w:rPr>
                                <w:t>net income</w:t>
                              </w:r>
                              <w:r w:rsidRPr="00821235">
                                <w:rPr>
                                  <w:sz w:val="24"/>
                                  <w:szCs w:val="24"/>
                                </w:rPr>
                                <w:t xml:space="preserve">.  When you make a budget there are some things you should keep in mind.  First of all keep in mind that it is your budget, and yours will not look exactly the same as anyone else’s.  It’s an individual thing.  </w:t>
                              </w:r>
                            </w:p>
                            <w:p w:rsidR="00821235" w:rsidRPr="00821235" w:rsidRDefault="00821235" w:rsidP="00821235">
                              <w:pPr>
                                <w:spacing w:after="0" w:line="240" w:lineRule="auto"/>
                                <w:rPr>
                                  <w:sz w:val="24"/>
                                  <w:szCs w:val="24"/>
                                </w:rPr>
                              </w:pPr>
                            </w:p>
                            <w:p w:rsidR="003C4EF7" w:rsidRPr="00821235" w:rsidRDefault="003C4EF7" w:rsidP="00821235">
                              <w:pPr>
                                <w:spacing w:after="0" w:line="240" w:lineRule="auto"/>
                                <w:rPr>
                                  <w:sz w:val="24"/>
                                  <w:szCs w:val="24"/>
                                </w:rPr>
                              </w:pPr>
                              <w:r w:rsidRPr="00821235">
                                <w:rPr>
                                  <w:sz w:val="24"/>
                                  <w:szCs w:val="24"/>
                                </w:rPr>
                                <w:t xml:space="preserve">As you begin to create your budget, keep in mind not only your net income, but any other sources of income that you might have, be it Social Security, public assistance, child support, any dividends/interest that you might collect, and any other payments you regularly receive.  </w:t>
                              </w:r>
                              <w:r w:rsidR="00821235" w:rsidRPr="00821235">
                                <w:rPr>
                                  <w:sz w:val="24"/>
                                  <w:szCs w:val="24"/>
                                </w:rPr>
                                <w:br/>
                              </w:r>
                            </w:p>
                            <w:p w:rsidR="003C4EF7" w:rsidRPr="00821235" w:rsidRDefault="003C4EF7" w:rsidP="00821235">
                              <w:pPr>
                                <w:spacing w:after="0" w:line="240" w:lineRule="auto"/>
                                <w:rPr>
                                  <w:sz w:val="24"/>
                                  <w:szCs w:val="24"/>
                                </w:rPr>
                              </w:pPr>
                              <w:r w:rsidRPr="00821235">
                                <w:rPr>
                                  <w:sz w:val="24"/>
                                  <w:szCs w:val="24"/>
                                </w:rPr>
                                <w:t xml:space="preserve">One way to be successful is to keep things simple.  You can create a paper/pencil budget, or use your computer’s spreadsheet program, if that’s your style.  </w:t>
                              </w:r>
                              <w:r w:rsidR="006145CD" w:rsidRPr="00821235">
                                <w:rPr>
                                  <w:sz w:val="24"/>
                                  <w:szCs w:val="24"/>
                                </w:rPr>
                                <w:br/>
                              </w:r>
                            </w:p>
                            <w:p w:rsidR="007124A7" w:rsidRPr="00821235" w:rsidRDefault="007124A7" w:rsidP="00821235">
                              <w:pPr>
                                <w:pStyle w:val="NoSpacing"/>
                                <w:rPr>
                                  <w:sz w:val="24"/>
                                  <w:szCs w:val="24"/>
                                </w:rPr>
                              </w:pPr>
                              <w:r w:rsidRPr="00821235">
                                <w:rPr>
                                  <w:sz w:val="24"/>
                                  <w:szCs w:val="24"/>
                                </w:rPr>
                                <w:t xml:space="preserve">You can set this up as an example to follow every month.  Obviously, if your expenses are greater than your income, you’ll have to make adjustments in your spending, or find an additional source of income.  </w:t>
                              </w:r>
                              <w:r w:rsidR="006145CD" w:rsidRPr="00821235">
                                <w:rPr>
                                  <w:sz w:val="24"/>
                                  <w:szCs w:val="24"/>
                                </w:rPr>
                                <w:br/>
                              </w:r>
                            </w:p>
                            <w:p w:rsidR="007124A7" w:rsidRPr="00821235" w:rsidRDefault="007124A7" w:rsidP="00821235">
                              <w:pPr>
                                <w:pStyle w:val="NoSpacing"/>
                                <w:rPr>
                                  <w:sz w:val="24"/>
                                  <w:szCs w:val="24"/>
                                </w:rPr>
                              </w:pPr>
                              <w:r w:rsidRPr="00821235">
                                <w:rPr>
                                  <w:sz w:val="24"/>
                                  <w:szCs w:val="24"/>
                                </w:rPr>
                                <w:t xml:space="preserve">If you set this spreadsheet up on a computer, you can easily track your month-to-month spending.  </w:t>
                              </w:r>
                            </w:p>
                            <w:p w:rsidR="007124A7" w:rsidRPr="00821235" w:rsidRDefault="007124A7" w:rsidP="00821235">
                              <w:pPr>
                                <w:pStyle w:val="NoSpacing"/>
                                <w:rPr>
                                  <w:sz w:val="24"/>
                                  <w:szCs w:val="24"/>
                                </w:rPr>
                              </w:pPr>
                            </w:p>
                            <w:p w:rsidR="007124A7" w:rsidRPr="00821235" w:rsidRDefault="007124A7" w:rsidP="00821235">
                              <w:pPr>
                                <w:pStyle w:val="NoSpacing"/>
                                <w:rPr>
                                  <w:sz w:val="24"/>
                                  <w:szCs w:val="24"/>
                                </w:rPr>
                              </w:pPr>
                              <w:r w:rsidRPr="00821235">
                                <w:rPr>
                                  <w:sz w:val="24"/>
                                  <w:szCs w:val="24"/>
                                </w:rPr>
                                <w:t xml:space="preserve">Other helpful hints include making sure that you pay your bills on time, every time.  Try to pay them in full, or call to make arrangements if you can’t make a full payment.  Prompt payments help increase or improve your credit score.  Having a low credit score could negatively affect you when you apply for loans or a mortgage.  You might want to enroll in an automatic-pay system so you don’t forget to make the payment.  </w:t>
                              </w:r>
                            </w:p>
                            <w:p w:rsidR="006145CD" w:rsidRPr="00821235" w:rsidRDefault="006145CD" w:rsidP="00821235">
                              <w:pPr>
                                <w:pStyle w:val="NoSpacing"/>
                                <w:jc w:val="center"/>
                                <w:rPr>
                                  <w:sz w:val="24"/>
                                  <w:szCs w:val="24"/>
                                </w:rPr>
                              </w:pPr>
                            </w:p>
                            <w:p w:rsidR="007124A7" w:rsidRPr="00821235" w:rsidRDefault="007124A7" w:rsidP="00821235">
                              <w:pPr>
                                <w:pStyle w:val="NoSpacing"/>
                                <w:jc w:val="center"/>
                                <w:rPr>
                                  <w:sz w:val="24"/>
                                  <w:szCs w:val="24"/>
                                </w:rPr>
                              </w:pPr>
                              <w:r w:rsidRPr="00821235">
                                <w:rPr>
                                  <w:sz w:val="24"/>
                                  <w:szCs w:val="24"/>
                                </w:rPr>
                                <w:t xml:space="preserve">For several budgeting tips and tools go to </w:t>
                              </w:r>
                              <w:hyperlink r:id="rId15" w:history="1">
                                <w:r w:rsidRPr="00821235">
                                  <w:rPr>
                                    <w:rStyle w:val="Hyperlink"/>
                                    <w:sz w:val="24"/>
                                    <w:szCs w:val="24"/>
                                  </w:rPr>
                                  <w:t>https://www.mint.com/budgeting-3</w:t>
                                </w:r>
                              </w:hyperlink>
                            </w:p>
                            <w:p w:rsidR="009F75FC" w:rsidRPr="00821235" w:rsidRDefault="009F75FC" w:rsidP="00821235">
                              <w:pPr>
                                <w:pStyle w:val="Text"/>
                                <w:ind w:left="0"/>
                                <w:rPr>
                                  <w:rStyle w:val="TextChar"/>
                                  <w:b/>
                                  <w:sz w:val="24"/>
                                  <w:szCs w:val="24"/>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4985716" id="Group 77" o:spid="_x0000_s1029" style="position:absolute;margin-left:1.2pt;margin-top:4.8pt;width:564.95pt;height:746.5pt;z-index:251658752;mso-width-relative:margin;mso-height-relative:margin" coordorigin=",-2378" coordsize="71747,94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">
                <v:shape id="Freeform 142" o:spid="_x0000_s1030" style="position:absolute;top:-2378;width:37242;height:93875;flip:x;visibility:visible;mso-wrap-style:square;v-text-anchor:top" coordsize="7197,1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opacity="52428f"/>
                  <v:path arrowok="t" o:connecttype="custom" o:connectlocs="3411202,562;3460362,9548;3507453,28644;3550921,57289;3591284,93797;3627507,139291;3658556,190401;3683912,248252;3703576,310596;3717548,377995;3723758,448763;3723758,8938760;3717548,9009528;3703576,9076927;3683912,9139833;3658556,9197122;3627507,9248794;3591284,9293165;3550921,9330796;3507453,9358879;3460362,9377975;3411202,9386961;313073,9386961;263913,9377975;216822,9358879;173354,9330796;132474,9293165;96768,9248794;65719,9197122;39846,9139833;20699,9076927;6727,9009528;517,8938760;517,448763;6727,377995;20699,310596;39846,248252;65719,190401;96768,139291;132474,93797;173354,57289;216822,28644;263913,9548;313073,562" o:connectangles="0,0,0,0,0,0,0,0,0,0,0,0,0,0,0,0,0,0,0,0,0,0,0,0,0,0,0,0,0,0,0,0,0,0,0,0,0,0,0,0,0,0,0,0"/>
                </v:shape>
                <v:shape id="Freeform 144" o:spid="_x0000_s1031" style="position:absolute;left:37698;top:7670;width:34049;height:84760;flip:x;visibility:visible;mso-wrap-style:square;v-text-anchor:top" coordsize="6059,12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92cddc [1944]" stroked="f">
                  <v:fill opacity="49087f"/>
                  <v:path arrowok="t" o:connecttype="custom" o:connectlocs="3019933,1359;3060955,6795;3100854,18346;3138505,35334;3175031,57077;3208749,84257;3241904,114834;3271687,150168;3299223,188899;3323949,232386;3346427,277912;3364409,326836;3380706,378477;3391945,432836;3400374,488555;3404308,546311;3404870,7900450;3403184,7958887;3397003,8015964;3386326,8071003;3373401,8124683;3355418,8174286;3335188,8221171;3312148,8266017;3286298,8307466;3257077,8344838;3226169,8377454;3192452,8405992;3156487,8430454;3119398,8450159;3080623,8464429;3040163,8473262;2999140,8475980;385499,8475301;344477,8469185;305140,8458313;266927,8441326;230962,8418903;196121,8392403;162966,8361146;133183,8326492;106209,8286402;80921,8244273;59005,8198068;40461,8149824;25288,8097503;12925,8043823;4496,7987425;562,7930348;562,679" o:connectangles="0,0,0,0,0,0,0,0,0,0,0,0,0,0,0,0,0,0,0,0,0,0,0,0,0,0,0,0,0,0,0,0,0,0,0,0,0,0,0,0,0,0,0,0,0,0,0,0,0,0"/>
                </v:shape>
                <v:shape id="_x0000_s1032" type="#_x0000_t202" style="position:absolute;left:457;top:-1997;width:36876;height:93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rsidR="000060E2" w:rsidRDefault="000060E2" w:rsidP="00821235">
                        <w:pPr>
                          <w:spacing w:after="0" w:line="240" w:lineRule="auto"/>
                          <w:jc w:val="center"/>
                          <w:rPr>
                            <w:b/>
                            <w:sz w:val="24"/>
                            <w:szCs w:val="24"/>
                          </w:rPr>
                        </w:pPr>
                      </w:p>
                      <w:p w:rsidR="003C4EF7" w:rsidRPr="00821235" w:rsidRDefault="003C4EF7" w:rsidP="00821235">
                        <w:pPr>
                          <w:spacing w:after="0" w:line="240" w:lineRule="auto"/>
                          <w:jc w:val="center"/>
                          <w:rPr>
                            <w:sz w:val="24"/>
                            <w:szCs w:val="24"/>
                          </w:rPr>
                        </w:pPr>
                        <w:r w:rsidRPr="00821235">
                          <w:rPr>
                            <w:b/>
                            <w:sz w:val="24"/>
                            <w:szCs w:val="24"/>
                          </w:rPr>
                          <w:t>Budgeting Basics</w:t>
                        </w:r>
                        <w:r w:rsidR="007124A7" w:rsidRPr="00821235">
                          <w:rPr>
                            <w:b/>
                            <w:sz w:val="24"/>
                            <w:szCs w:val="24"/>
                          </w:rPr>
                          <w:br/>
                        </w:r>
                        <w:r w:rsidRPr="00821235">
                          <w:rPr>
                            <w:sz w:val="24"/>
                            <w:szCs w:val="24"/>
                          </w:rPr>
                          <w:t>By</w:t>
                        </w:r>
                        <w:r w:rsidR="007124A7" w:rsidRPr="00821235">
                          <w:rPr>
                            <w:sz w:val="24"/>
                            <w:szCs w:val="24"/>
                          </w:rPr>
                          <w:t>:</w:t>
                        </w:r>
                        <w:r w:rsidRPr="00821235">
                          <w:rPr>
                            <w:sz w:val="24"/>
                            <w:szCs w:val="24"/>
                          </w:rPr>
                          <w:t xml:space="preserve"> Shirley Brozzo</w:t>
                        </w:r>
                      </w:p>
                      <w:p w:rsidR="00821235" w:rsidRPr="00821235" w:rsidRDefault="00821235" w:rsidP="00821235">
                        <w:pPr>
                          <w:spacing w:after="0" w:line="240" w:lineRule="auto"/>
                          <w:jc w:val="center"/>
                          <w:rPr>
                            <w:sz w:val="24"/>
                            <w:szCs w:val="24"/>
                          </w:rPr>
                        </w:pPr>
                      </w:p>
                      <w:p w:rsidR="003C4EF7" w:rsidRPr="00821235" w:rsidRDefault="003C4EF7" w:rsidP="00821235">
                        <w:pPr>
                          <w:spacing w:after="0" w:line="240" w:lineRule="auto"/>
                          <w:rPr>
                            <w:sz w:val="24"/>
                            <w:szCs w:val="24"/>
                          </w:rPr>
                        </w:pPr>
                        <w:r w:rsidRPr="00821235">
                          <w:rPr>
                            <w:sz w:val="24"/>
                            <w:szCs w:val="24"/>
                          </w:rPr>
                          <w:t xml:space="preserve">Do you know how much money you make?  Do you understand that this amount is different from the amount you take home each week/two weeks because of taxes?  This difference is your </w:t>
                        </w:r>
                        <w:r w:rsidRPr="00821235">
                          <w:rPr>
                            <w:i/>
                            <w:sz w:val="24"/>
                            <w:szCs w:val="24"/>
                          </w:rPr>
                          <w:t>net income</w:t>
                        </w:r>
                        <w:r w:rsidRPr="00821235">
                          <w:rPr>
                            <w:sz w:val="24"/>
                            <w:szCs w:val="24"/>
                          </w:rPr>
                          <w:t xml:space="preserve">.  When you make a budget there are some things you should keep in mind.  First of all keep in mind that it is your budget, and yours will not look exactly the same as anyone else’s.  It’s an individual thing.  </w:t>
                        </w:r>
                      </w:p>
                      <w:p w:rsidR="00821235" w:rsidRPr="00821235" w:rsidRDefault="00821235" w:rsidP="00821235">
                        <w:pPr>
                          <w:spacing w:after="0" w:line="240" w:lineRule="auto"/>
                          <w:rPr>
                            <w:sz w:val="24"/>
                            <w:szCs w:val="24"/>
                          </w:rPr>
                        </w:pPr>
                      </w:p>
                      <w:p w:rsidR="003C4EF7" w:rsidRPr="00821235" w:rsidRDefault="003C4EF7" w:rsidP="00821235">
                        <w:pPr>
                          <w:spacing w:after="0" w:line="240" w:lineRule="auto"/>
                          <w:rPr>
                            <w:sz w:val="24"/>
                            <w:szCs w:val="24"/>
                          </w:rPr>
                        </w:pPr>
                        <w:r w:rsidRPr="00821235">
                          <w:rPr>
                            <w:sz w:val="24"/>
                            <w:szCs w:val="24"/>
                          </w:rPr>
                          <w:t xml:space="preserve">As you begin to create your budget, keep in mind not only your net income, but any other sources of income that you might have, be it Social Security, public assistance, child support, any dividends/interest that you might collect, and any other payments you regularly receive.  </w:t>
                        </w:r>
                        <w:r w:rsidR="00821235" w:rsidRPr="00821235">
                          <w:rPr>
                            <w:sz w:val="24"/>
                            <w:szCs w:val="24"/>
                          </w:rPr>
                          <w:br/>
                        </w:r>
                      </w:p>
                      <w:p w:rsidR="003C4EF7" w:rsidRPr="00821235" w:rsidRDefault="003C4EF7" w:rsidP="00821235">
                        <w:pPr>
                          <w:spacing w:after="0" w:line="240" w:lineRule="auto"/>
                          <w:rPr>
                            <w:sz w:val="24"/>
                            <w:szCs w:val="24"/>
                          </w:rPr>
                        </w:pPr>
                        <w:r w:rsidRPr="00821235">
                          <w:rPr>
                            <w:sz w:val="24"/>
                            <w:szCs w:val="24"/>
                          </w:rPr>
                          <w:t xml:space="preserve">One way to be successful is to keep things simple.  You can create a paper/pencil budget, or use your computer’s spreadsheet program, if that’s your style.  </w:t>
                        </w:r>
                        <w:r w:rsidR="006145CD" w:rsidRPr="00821235">
                          <w:rPr>
                            <w:sz w:val="24"/>
                            <w:szCs w:val="24"/>
                          </w:rPr>
                          <w:br/>
                        </w:r>
                      </w:p>
                      <w:p w:rsidR="007124A7" w:rsidRPr="00821235" w:rsidRDefault="007124A7" w:rsidP="00821235">
                        <w:pPr>
                          <w:pStyle w:val="NoSpacing"/>
                          <w:rPr>
                            <w:sz w:val="24"/>
                            <w:szCs w:val="24"/>
                          </w:rPr>
                        </w:pPr>
                        <w:r w:rsidRPr="00821235">
                          <w:rPr>
                            <w:sz w:val="24"/>
                            <w:szCs w:val="24"/>
                          </w:rPr>
                          <w:t xml:space="preserve">You can set this up as an example to follow every month.  Obviously, if your expenses are greater than your income, you’ll have to make adjustments in your spending, or find an additional source of income.  </w:t>
                        </w:r>
                        <w:r w:rsidR="006145CD" w:rsidRPr="00821235">
                          <w:rPr>
                            <w:sz w:val="24"/>
                            <w:szCs w:val="24"/>
                          </w:rPr>
                          <w:br/>
                        </w:r>
                      </w:p>
                      <w:p w:rsidR="007124A7" w:rsidRPr="00821235" w:rsidRDefault="007124A7" w:rsidP="00821235">
                        <w:pPr>
                          <w:pStyle w:val="NoSpacing"/>
                          <w:rPr>
                            <w:sz w:val="24"/>
                            <w:szCs w:val="24"/>
                          </w:rPr>
                        </w:pPr>
                        <w:r w:rsidRPr="00821235">
                          <w:rPr>
                            <w:sz w:val="24"/>
                            <w:szCs w:val="24"/>
                          </w:rPr>
                          <w:t xml:space="preserve">If you set this spreadsheet up on a computer, you can easily track your month-to-month spending.  </w:t>
                        </w:r>
                      </w:p>
                      <w:p w:rsidR="007124A7" w:rsidRPr="00821235" w:rsidRDefault="007124A7" w:rsidP="00821235">
                        <w:pPr>
                          <w:pStyle w:val="NoSpacing"/>
                          <w:rPr>
                            <w:sz w:val="24"/>
                            <w:szCs w:val="24"/>
                          </w:rPr>
                        </w:pPr>
                      </w:p>
                      <w:p w:rsidR="007124A7" w:rsidRPr="00821235" w:rsidRDefault="007124A7" w:rsidP="00821235">
                        <w:pPr>
                          <w:pStyle w:val="NoSpacing"/>
                          <w:rPr>
                            <w:sz w:val="24"/>
                            <w:szCs w:val="24"/>
                          </w:rPr>
                        </w:pPr>
                        <w:r w:rsidRPr="00821235">
                          <w:rPr>
                            <w:sz w:val="24"/>
                            <w:szCs w:val="24"/>
                          </w:rPr>
                          <w:t xml:space="preserve">Other helpful hints include making sure that you pay your bills on time, every time.  Try to pay them in full, or call to make arrangements if you can’t make a full payment.  Prompt payments help increase or improve your credit score.  Having a low credit score could negatively affect you when you apply for loans or a mortgage.  You might want to enroll in an automatic-pay system so you don’t forget to make the payment.  </w:t>
                        </w:r>
                      </w:p>
                      <w:p w:rsidR="006145CD" w:rsidRPr="00821235" w:rsidRDefault="006145CD" w:rsidP="00821235">
                        <w:pPr>
                          <w:pStyle w:val="NoSpacing"/>
                          <w:jc w:val="center"/>
                          <w:rPr>
                            <w:sz w:val="24"/>
                            <w:szCs w:val="24"/>
                          </w:rPr>
                        </w:pPr>
                      </w:p>
                      <w:p w:rsidR="007124A7" w:rsidRPr="00821235" w:rsidRDefault="007124A7" w:rsidP="00821235">
                        <w:pPr>
                          <w:pStyle w:val="NoSpacing"/>
                          <w:jc w:val="center"/>
                          <w:rPr>
                            <w:sz w:val="24"/>
                            <w:szCs w:val="24"/>
                          </w:rPr>
                        </w:pPr>
                        <w:r w:rsidRPr="00821235">
                          <w:rPr>
                            <w:sz w:val="24"/>
                            <w:szCs w:val="24"/>
                          </w:rPr>
                          <w:t xml:space="preserve">For several budgeting tips and tools go to </w:t>
                        </w:r>
                        <w:hyperlink r:id="rId16" w:history="1">
                          <w:r w:rsidRPr="00821235">
                            <w:rPr>
                              <w:rStyle w:val="Hyperlink"/>
                              <w:sz w:val="24"/>
                              <w:szCs w:val="24"/>
                            </w:rPr>
                            <w:t>https://www.mint.com/budgeting-3</w:t>
                          </w:r>
                        </w:hyperlink>
                      </w:p>
                      <w:p w:rsidR="009F75FC" w:rsidRPr="00821235" w:rsidRDefault="009F75FC" w:rsidP="00821235">
                        <w:pPr>
                          <w:pStyle w:val="Text"/>
                          <w:ind w:left="0"/>
                          <w:rPr>
                            <w:rStyle w:val="TextChar"/>
                            <w:b/>
                            <w:sz w:val="24"/>
                            <w:szCs w:val="24"/>
                          </w:rPr>
                        </w:pPr>
                      </w:p>
                    </w:txbxContent>
                  </v:textbox>
                </v:shape>
              </v:group>
            </w:pict>
          </mc:Fallback>
        </mc:AlternateContent>
      </w:r>
      <w:r w:rsidR="005F375B">
        <w:tab/>
      </w:r>
    </w:p>
    <w:p w:rsidR="009F75FC" w:rsidRDefault="009F75FC"/>
    <w:p w:rsidR="009F75FC" w:rsidRDefault="00A20B6B">
      <w:r>
        <w:rPr>
          <w:noProof/>
        </w:rPr>
        <mc:AlternateContent>
          <mc:Choice Requires="wps">
            <w:drawing>
              <wp:anchor distT="0" distB="0" distL="114300" distR="114300" simplePos="0" relativeHeight="251729920" behindDoc="0" locked="0" layoutInCell="1" allowOverlap="1" wp14:editId="36B11C9B">
                <wp:simplePos x="0" y="0"/>
                <wp:positionH relativeFrom="column">
                  <wp:posOffset>3863340</wp:posOffset>
                </wp:positionH>
                <wp:positionV relativeFrom="paragraph">
                  <wp:posOffset>648970</wp:posOffset>
                </wp:positionV>
                <wp:extent cx="3316605" cy="829818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605" cy="8298180"/>
                        </a:xfrm>
                        <a:prstGeom prst="rect">
                          <a:avLst/>
                        </a:prstGeom>
                        <a:noFill/>
                        <a:ln w="9525">
                          <a:noFill/>
                          <a:miter lim="800000"/>
                          <a:headEnd/>
                          <a:tailEnd/>
                        </a:ln>
                      </wps:spPr>
                      <wps:txbx>
                        <w:txbxContent>
                          <w:p w:rsidR="003C4EF7" w:rsidRDefault="003C4EF7" w:rsidP="007124A7">
                            <w:pPr>
                              <w:spacing w:after="0" w:line="360" w:lineRule="auto"/>
                              <w:jc w:val="center"/>
                            </w:pPr>
                            <w:r>
                              <w:t xml:space="preserve">Here is one basic </w:t>
                            </w:r>
                            <w:r w:rsidR="007124A7">
                              <w:t xml:space="preserve">sample, adapted from </w:t>
                            </w:r>
                            <w:hyperlink r:id="rId17" w:history="1">
                              <w:r w:rsidR="007124A7" w:rsidRPr="00BA0C1C">
                                <w:rPr>
                                  <w:rStyle w:val="Hyperlink"/>
                                </w:rPr>
                                <w:t>www.mint.com</w:t>
                              </w:r>
                            </w:hyperlink>
                          </w:p>
                          <w:p w:rsidR="003C4EF7" w:rsidRDefault="003C4EF7" w:rsidP="007124A7">
                            <w:pPr>
                              <w:spacing w:after="0" w:line="360" w:lineRule="auto"/>
                            </w:pPr>
                            <w:r>
                              <w:t>INCOME:</w:t>
                            </w:r>
                          </w:p>
                          <w:p w:rsidR="003C4EF7" w:rsidRPr="00281FD5" w:rsidRDefault="003C4EF7" w:rsidP="007124A7">
                            <w:pPr>
                              <w:pStyle w:val="NoSpacing"/>
                              <w:spacing w:line="360" w:lineRule="auto"/>
                            </w:pPr>
                            <w:r w:rsidRPr="00281FD5">
                              <w:t>Item</w:t>
                            </w:r>
                            <w:r w:rsidRPr="00281FD5">
                              <w:tab/>
                            </w:r>
                            <w:r w:rsidRPr="00281FD5">
                              <w:tab/>
                            </w:r>
                            <w:r w:rsidRPr="00281FD5">
                              <w:tab/>
                              <w:t>Amount</w:t>
                            </w:r>
                          </w:p>
                          <w:p w:rsidR="003C4EF7" w:rsidRDefault="003C4EF7" w:rsidP="007124A7">
                            <w:pPr>
                              <w:pStyle w:val="NoSpacing"/>
                              <w:spacing w:line="360" w:lineRule="auto"/>
                            </w:pPr>
                            <w:r>
                              <w:t>Salary</w:t>
                            </w:r>
                            <w:r>
                              <w:tab/>
                            </w:r>
                            <w:r>
                              <w:tab/>
                            </w:r>
                            <w:r>
                              <w:tab/>
                              <w:t>$</w:t>
                            </w:r>
                          </w:p>
                          <w:p w:rsidR="003C4EF7" w:rsidRDefault="003C4EF7" w:rsidP="007124A7">
                            <w:pPr>
                              <w:pStyle w:val="NoSpacing"/>
                              <w:spacing w:line="360" w:lineRule="auto"/>
                            </w:pPr>
                            <w:r>
                              <w:t>Spouse’s Salary</w:t>
                            </w:r>
                          </w:p>
                          <w:p w:rsidR="003C4EF7" w:rsidRDefault="003C4EF7" w:rsidP="007124A7">
                            <w:pPr>
                              <w:pStyle w:val="NoSpacing"/>
                              <w:spacing w:line="360" w:lineRule="auto"/>
                            </w:pPr>
                            <w:r>
                              <w:t>Interest/Dividends</w:t>
                            </w:r>
                          </w:p>
                          <w:p w:rsidR="003C4EF7" w:rsidRDefault="003C4EF7" w:rsidP="007124A7">
                            <w:pPr>
                              <w:pStyle w:val="NoSpacing"/>
                              <w:spacing w:line="360" w:lineRule="auto"/>
                            </w:pPr>
                            <w:r>
                              <w:t>Child Support</w:t>
                            </w:r>
                          </w:p>
                          <w:p w:rsidR="003C4EF7" w:rsidRPr="001F394F" w:rsidRDefault="003C4EF7" w:rsidP="007124A7">
                            <w:pPr>
                              <w:pStyle w:val="NoSpacing"/>
                              <w:spacing w:line="360" w:lineRule="auto"/>
                              <w:rPr>
                                <w:u w:val="single"/>
                              </w:rPr>
                            </w:pPr>
                            <w:r>
                              <w:t>Other</w:t>
                            </w:r>
                            <w:r>
                              <w:tab/>
                            </w:r>
                            <w:r>
                              <w:tab/>
                            </w:r>
                            <w:r>
                              <w:tab/>
                            </w:r>
                            <w:r>
                              <w:rPr>
                                <w:u w:val="single"/>
                              </w:rPr>
                              <w:t>_________</w:t>
                            </w:r>
                          </w:p>
                          <w:p w:rsidR="003C4EF7" w:rsidRDefault="003C4EF7" w:rsidP="007124A7">
                            <w:pPr>
                              <w:pStyle w:val="NoSpacing"/>
                              <w:spacing w:line="360" w:lineRule="auto"/>
                            </w:pPr>
                            <w:r w:rsidRPr="00281FD5">
                              <w:t>TOTAL</w:t>
                            </w:r>
                            <w:r>
                              <w:tab/>
                            </w:r>
                            <w:r>
                              <w:tab/>
                            </w:r>
                            <w:r>
                              <w:tab/>
                              <w:t>$</w:t>
                            </w:r>
                          </w:p>
                          <w:p w:rsidR="003C4EF7" w:rsidRDefault="003C4EF7" w:rsidP="007124A7">
                            <w:pPr>
                              <w:spacing w:after="0" w:line="360" w:lineRule="auto"/>
                              <w:rPr>
                                <w:b/>
                              </w:rPr>
                            </w:pPr>
                          </w:p>
                          <w:p w:rsidR="003C4EF7" w:rsidRDefault="003C4EF7" w:rsidP="007124A7">
                            <w:pPr>
                              <w:pStyle w:val="NoSpacing"/>
                              <w:spacing w:line="360" w:lineRule="auto"/>
                            </w:pPr>
                            <w:r>
                              <w:t>EXPENSES:</w:t>
                            </w:r>
                          </w:p>
                          <w:p w:rsidR="003C4EF7" w:rsidRDefault="003C4EF7" w:rsidP="007124A7">
                            <w:pPr>
                              <w:pStyle w:val="NoSpacing"/>
                              <w:spacing w:line="360" w:lineRule="auto"/>
                            </w:pPr>
                            <w:r>
                              <w:t>Rent/Mortgage</w:t>
                            </w:r>
                            <w:r>
                              <w:tab/>
                            </w:r>
                            <w:r>
                              <w:tab/>
                              <w:t>$</w:t>
                            </w:r>
                          </w:p>
                          <w:p w:rsidR="003C4EF7" w:rsidRDefault="003C4EF7" w:rsidP="007124A7">
                            <w:pPr>
                              <w:pStyle w:val="NoSpacing"/>
                              <w:spacing w:line="360" w:lineRule="auto"/>
                            </w:pPr>
                            <w:r>
                              <w:t>Food</w:t>
                            </w:r>
                          </w:p>
                          <w:p w:rsidR="003C4EF7" w:rsidRDefault="003C4EF7" w:rsidP="007124A7">
                            <w:pPr>
                              <w:pStyle w:val="NoSpacing"/>
                              <w:spacing w:line="360" w:lineRule="auto"/>
                            </w:pPr>
                            <w:r>
                              <w:t>Electricity</w:t>
                            </w:r>
                          </w:p>
                          <w:p w:rsidR="003C4EF7" w:rsidRDefault="003C4EF7" w:rsidP="007124A7">
                            <w:pPr>
                              <w:pStyle w:val="NoSpacing"/>
                              <w:spacing w:line="360" w:lineRule="auto"/>
                            </w:pPr>
                            <w:r>
                              <w:t>Gas/Heat</w:t>
                            </w:r>
                          </w:p>
                          <w:p w:rsidR="003C4EF7" w:rsidRDefault="003C4EF7" w:rsidP="007124A7">
                            <w:pPr>
                              <w:pStyle w:val="NoSpacing"/>
                              <w:spacing w:line="360" w:lineRule="auto"/>
                            </w:pPr>
                            <w:r>
                              <w:t>Health Care</w:t>
                            </w:r>
                          </w:p>
                          <w:p w:rsidR="003C4EF7" w:rsidRDefault="003C4EF7" w:rsidP="007124A7">
                            <w:pPr>
                              <w:pStyle w:val="NoSpacing"/>
                              <w:spacing w:line="360" w:lineRule="auto"/>
                            </w:pPr>
                            <w:r>
                              <w:t>Car payment</w:t>
                            </w:r>
                          </w:p>
                          <w:p w:rsidR="003C4EF7" w:rsidRDefault="003C4EF7" w:rsidP="007124A7">
                            <w:pPr>
                              <w:pStyle w:val="NoSpacing"/>
                              <w:spacing w:line="360" w:lineRule="auto"/>
                            </w:pPr>
                            <w:r>
                              <w:t>Insurance</w:t>
                            </w:r>
                          </w:p>
                          <w:p w:rsidR="003C4EF7" w:rsidRDefault="003C4EF7" w:rsidP="007124A7">
                            <w:pPr>
                              <w:pStyle w:val="NoSpacing"/>
                              <w:spacing w:line="360" w:lineRule="auto"/>
                            </w:pPr>
                            <w:r>
                              <w:t>Childcare</w:t>
                            </w:r>
                          </w:p>
                          <w:p w:rsidR="003C4EF7" w:rsidRDefault="003C4EF7" w:rsidP="007124A7">
                            <w:pPr>
                              <w:pStyle w:val="NoSpacing"/>
                              <w:spacing w:line="360" w:lineRule="auto"/>
                            </w:pPr>
                            <w:r>
                              <w:t>Phone</w:t>
                            </w:r>
                          </w:p>
                          <w:p w:rsidR="003C4EF7" w:rsidRDefault="003C4EF7" w:rsidP="007124A7">
                            <w:pPr>
                              <w:pStyle w:val="NoSpacing"/>
                              <w:spacing w:line="360" w:lineRule="auto"/>
                            </w:pPr>
                            <w:r>
                              <w:t>Internet</w:t>
                            </w:r>
                          </w:p>
                          <w:p w:rsidR="003C4EF7" w:rsidRDefault="003C4EF7" w:rsidP="007124A7">
                            <w:pPr>
                              <w:pStyle w:val="NoSpacing"/>
                              <w:spacing w:line="360" w:lineRule="auto"/>
                            </w:pPr>
                            <w:r>
                              <w:t>Cable</w:t>
                            </w:r>
                          </w:p>
                          <w:p w:rsidR="003C4EF7" w:rsidRDefault="003C4EF7" w:rsidP="007124A7">
                            <w:pPr>
                              <w:pStyle w:val="NoSpacing"/>
                              <w:spacing w:line="360" w:lineRule="auto"/>
                            </w:pPr>
                            <w:r>
                              <w:t>Pet Supplies</w:t>
                            </w:r>
                          </w:p>
                          <w:p w:rsidR="003C4EF7" w:rsidRDefault="003C4EF7" w:rsidP="007124A7">
                            <w:pPr>
                              <w:pStyle w:val="NoSpacing"/>
                              <w:spacing w:line="360" w:lineRule="auto"/>
                            </w:pPr>
                            <w:r>
                              <w:t>Clothing</w:t>
                            </w:r>
                          </w:p>
                          <w:p w:rsidR="003C4EF7" w:rsidRDefault="003C4EF7" w:rsidP="007124A7">
                            <w:pPr>
                              <w:pStyle w:val="NoSpacing"/>
                              <w:spacing w:line="360" w:lineRule="auto"/>
                            </w:pPr>
                            <w:r>
                              <w:t>Entertainment</w:t>
                            </w:r>
                          </w:p>
                          <w:p w:rsidR="003C4EF7" w:rsidRDefault="003C4EF7" w:rsidP="007124A7">
                            <w:pPr>
                              <w:pStyle w:val="NoSpacing"/>
                              <w:spacing w:line="360" w:lineRule="auto"/>
                            </w:pPr>
                            <w:r>
                              <w:t>Gifts</w:t>
                            </w:r>
                          </w:p>
                          <w:p w:rsidR="003C4EF7" w:rsidRDefault="003C4EF7" w:rsidP="007124A7">
                            <w:pPr>
                              <w:pStyle w:val="NoSpacing"/>
                              <w:spacing w:line="360" w:lineRule="auto"/>
                            </w:pPr>
                            <w:r>
                              <w:t>Charity</w:t>
                            </w:r>
                          </w:p>
                          <w:p w:rsidR="003C4EF7" w:rsidRDefault="003C4EF7" w:rsidP="007124A7">
                            <w:pPr>
                              <w:pStyle w:val="NoSpacing"/>
                              <w:spacing w:line="360" w:lineRule="auto"/>
                            </w:pPr>
                            <w:r>
                              <w:t>Savings</w:t>
                            </w:r>
                          </w:p>
                          <w:p w:rsidR="003C4EF7" w:rsidRDefault="003C4EF7" w:rsidP="007124A7">
                            <w:pPr>
                              <w:pStyle w:val="NoSpacing"/>
                              <w:spacing w:line="360" w:lineRule="auto"/>
                            </w:pPr>
                            <w:r>
                              <w:t>Other</w:t>
                            </w:r>
                            <w:r>
                              <w:tab/>
                            </w:r>
                            <w:r>
                              <w:tab/>
                            </w:r>
                            <w:r>
                              <w:tab/>
                              <w:t>_______</w:t>
                            </w:r>
                          </w:p>
                          <w:p w:rsidR="003C4EF7" w:rsidRDefault="003C4EF7" w:rsidP="007124A7">
                            <w:pPr>
                              <w:pStyle w:val="NoSpacing"/>
                              <w:spacing w:line="360" w:lineRule="auto"/>
                            </w:pPr>
                            <w:r>
                              <w:t>TOTAL</w:t>
                            </w:r>
                            <w:r>
                              <w:tab/>
                            </w:r>
                            <w:r>
                              <w:tab/>
                            </w:r>
                            <w:r>
                              <w:tab/>
                              <w:t>$</w:t>
                            </w:r>
                          </w:p>
                          <w:p w:rsidR="00A20B6B" w:rsidRDefault="00A20B6B" w:rsidP="007124A7">
                            <w:pPr>
                              <w:spacing w:after="0" w:line="36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304.2pt;margin-top:51.1pt;width:261.15pt;height:653.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" filled="f" stroked="f">
                <v:textbox>
                  <w:txbxContent>
                    <w:p w:rsidR="003C4EF7" w:rsidRDefault="003C4EF7" w:rsidP="007124A7">
                      <w:pPr>
                        <w:spacing w:after="0" w:line="360" w:lineRule="auto"/>
                        <w:jc w:val="center"/>
                      </w:pPr>
                      <w:r>
                        <w:t xml:space="preserve">Here is one basic </w:t>
                      </w:r>
                      <w:r w:rsidR="007124A7">
                        <w:t xml:space="preserve">sample, adapted from </w:t>
                      </w:r>
                      <w:hyperlink r:id="rId18" w:history="1">
                        <w:r w:rsidR="007124A7" w:rsidRPr="00BA0C1C">
                          <w:rPr>
                            <w:rStyle w:val="Hyperlink"/>
                          </w:rPr>
                          <w:t>www.mint.com</w:t>
                        </w:r>
                      </w:hyperlink>
                    </w:p>
                    <w:p w:rsidR="003C4EF7" w:rsidRDefault="003C4EF7" w:rsidP="007124A7">
                      <w:pPr>
                        <w:spacing w:after="0" w:line="360" w:lineRule="auto"/>
                      </w:pPr>
                      <w:r>
                        <w:t>INCOME:</w:t>
                      </w:r>
                    </w:p>
                    <w:p w:rsidR="003C4EF7" w:rsidRPr="00281FD5" w:rsidRDefault="003C4EF7" w:rsidP="007124A7">
                      <w:pPr>
                        <w:pStyle w:val="NoSpacing"/>
                        <w:spacing w:line="360" w:lineRule="auto"/>
                      </w:pPr>
                      <w:r w:rsidRPr="00281FD5">
                        <w:t>Item</w:t>
                      </w:r>
                      <w:r w:rsidRPr="00281FD5">
                        <w:tab/>
                      </w:r>
                      <w:r w:rsidRPr="00281FD5">
                        <w:tab/>
                      </w:r>
                      <w:r w:rsidRPr="00281FD5">
                        <w:tab/>
                        <w:t>Amount</w:t>
                      </w:r>
                    </w:p>
                    <w:p w:rsidR="003C4EF7" w:rsidRDefault="003C4EF7" w:rsidP="007124A7">
                      <w:pPr>
                        <w:pStyle w:val="NoSpacing"/>
                        <w:spacing w:line="360" w:lineRule="auto"/>
                      </w:pPr>
                      <w:r>
                        <w:t>Salary</w:t>
                      </w:r>
                      <w:r>
                        <w:tab/>
                      </w:r>
                      <w:r>
                        <w:tab/>
                      </w:r>
                      <w:r>
                        <w:tab/>
                        <w:t>$</w:t>
                      </w:r>
                    </w:p>
                    <w:p w:rsidR="003C4EF7" w:rsidRDefault="003C4EF7" w:rsidP="007124A7">
                      <w:pPr>
                        <w:pStyle w:val="NoSpacing"/>
                        <w:spacing w:line="360" w:lineRule="auto"/>
                      </w:pPr>
                      <w:r>
                        <w:t>Spouse’s Salary</w:t>
                      </w:r>
                    </w:p>
                    <w:p w:rsidR="003C4EF7" w:rsidRDefault="003C4EF7" w:rsidP="007124A7">
                      <w:pPr>
                        <w:pStyle w:val="NoSpacing"/>
                        <w:spacing w:line="360" w:lineRule="auto"/>
                      </w:pPr>
                      <w:r>
                        <w:t>Interest/Dividends</w:t>
                      </w:r>
                    </w:p>
                    <w:p w:rsidR="003C4EF7" w:rsidRDefault="003C4EF7" w:rsidP="007124A7">
                      <w:pPr>
                        <w:pStyle w:val="NoSpacing"/>
                        <w:spacing w:line="360" w:lineRule="auto"/>
                      </w:pPr>
                      <w:r>
                        <w:t>Child Support</w:t>
                      </w:r>
                    </w:p>
                    <w:p w:rsidR="003C4EF7" w:rsidRPr="001F394F" w:rsidRDefault="003C4EF7" w:rsidP="007124A7">
                      <w:pPr>
                        <w:pStyle w:val="NoSpacing"/>
                        <w:spacing w:line="360" w:lineRule="auto"/>
                        <w:rPr>
                          <w:u w:val="single"/>
                        </w:rPr>
                      </w:pPr>
                      <w:r>
                        <w:t>Other</w:t>
                      </w:r>
                      <w:r>
                        <w:tab/>
                      </w:r>
                      <w:r>
                        <w:tab/>
                      </w:r>
                      <w:r>
                        <w:tab/>
                      </w:r>
                      <w:r>
                        <w:rPr>
                          <w:u w:val="single"/>
                        </w:rPr>
                        <w:t>_________</w:t>
                      </w:r>
                    </w:p>
                    <w:p w:rsidR="003C4EF7" w:rsidRDefault="003C4EF7" w:rsidP="007124A7">
                      <w:pPr>
                        <w:pStyle w:val="NoSpacing"/>
                        <w:spacing w:line="360" w:lineRule="auto"/>
                      </w:pPr>
                      <w:r w:rsidRPr="00281FD5">
                        <w:t>TOTAL</w:t>
                      </w:r>
                      <w:r>
                        <w:tab/>
                      </w:r>
                      <w:r>
                        <w:tab/>
                      </w:r>
                      <w:r>
                        <w:tab/>
                        <w:t>$</w:t>
                      </w:r>
                    </w:p>
                    <w:p w:rsidR="003C4EF7" w:rsidRDefault="003C4EF7" w:rsidP="007124A7">
                      <w:pPr>
                        <w:spacing w:after="0" w:line="360" w:lineRule="auto"/>
                        <w:rPr>
                          <w:b/>
                        </w:rPr>
                      </w:pPr>
                    </w:p>
                    <w:p w:rsidR="003C4EF7" w:rsidRDefault="003C4EF7" w:rsidP="007124A7">
                      <w:pPr>
                        <w:pStyle w:val="NoSpacing"/>
                        <w:spacing w:line="360" w:lineRule="auto"/>
                      </w:pPr>
                      <w:r>
                        <w:t>EXPENSES:</w:t>
                      </w:r>
                    </w:p>
                    <w:p w:rsidR="003C4EF7" w:rsidRDefault="003C4EF7" w:rsidP="007124A7">
                      <w:pPr>
                        <w:pStyle w:val="NoSpacing"/>
                        <w:spacing w:line="360" w:lineRule="auto"/>
                      </w:pPr>
                      <w:r>
                        <w:t>Rent/Mortgage</w:t>
                      </w:r>
                      <w:r>
                        <w:tab/>
                      </w:r>
                      <w:r>
                        <w:tab/>
                        <w:t>$</w:t>
                      </w:r>
                    </w:p>
                    <w:p w:rsidR="003C4EF7" w:rsidRDefault="003C4EF7" w:rsidP="007124A7">
                      <w:pPr>
                        <w:pStyle w:val="NoSpacing"/>
                        <w:spacing w:line="360" w:lineRule="auto"/>
                      </w:pPr>
                      <w:r>
                        <w:t>Food</w:t>
                      </w:r>
                    </w:p>
                    <w:p w:rsidR="003C4EF7" w:rsidRDefault="003C4EF7" w:rsidP="007124A7">
                      <w:pPr>
                        <w:pStyle w:val="NoSpacing"/>
                        <w:spacing w:line="360" w:lineRule="auto"/>
                      </w:pPr>
                      <w:r>
                        <w:t>Electricity</w:t>
                      </w:r>
                    </w:p>
                    <w:p w:rsidR="003C4EF7" w:rsidRDefault="003C4EF7" w:rsidP="007124A7">
                      <w:pPr>
                        <w:pStyle w:val="NoSpacing"/>
                        <w:spacing w:line="360" w:lineRule="auto"/>
                      </w:pPr>
                      <w:r>
                        <w:t>Gas/Heat</w:t>
                      </w:r>
                    </w:p>
                    <w:p w:rsidR="003C4EF7" w:rsidRDefault="003C4EF7" w:rsidP="007124A7">
                      <w:pPr>
                        <w:pStyle w:val="NoSpacing"/>
                        <w:spacing w:line="360" w:lineRule="auto"/>
                      </w:pPr>
                      <w:r>
                        <w:t>Health Care</w:t>
                      </w:r>
                    </w:p>
                    <w:p w:rsidR="003C4EF7" w:rsidRDefault="003C4EF7" w:rsidP="007124A7">
                      <w:pPr>
                        <w:pStyle w:val="NoSpacing"/>
                        <w:spacing w:line="360" w:lineRule="auto"/>
                      </w:pPr>
                      <w:r>
                        <w:t>Car payment</w:t>
                      </w:r>
                    </w:p>
                    <w:p w:rsidR="003C4EF7" w:rsidRDefault="003C4EF7" w:rsidP="007124A7">
                      <w:pPr>
                        <w:pStyle w:val="NoSpacing"/>
                        <w:spacing w:line="360" w:lineRule="auto"/>
                      </w:pPr>
                      <w:r>
                        <w:t>Insurance</w:t>
                      </w:r>
                    </w:p>
                    <w:p w:rsidR="003C4EF7" w:rsidRDefault="003C4EF7" w:rsidP="007124A7">
                      <w:pPr>
                        <w:pStyle w:val="NoSpacing"/>
                        <w:spacing w:line="360" w:lineRule="auto"/>
                      </w:pPr>
                      <w:r>
                        <w:t>Childcare</w:t>
                      </w:r>
                    </w:p>
                    <w:p w:rsidR="003C4EF7" w:rsidRDefault="003C4EF7" w:rsidP="007124A7">
                      <w:pPr>
                        <w:pStyle w:val="NoSpacing"/>
                        <w:spacing w:line="360" w:lineRule="auto"/>
                      </w:pPr>
                      <w:r>
                        <w:t>Phone</w:t>
                      </w:r>
                    </w:p>
                    <w:p w:rsidR="003C4EF7" w:rsidRDefault="003C4EF7" w:rsidP="007124A7">
                      <w:pPr>
                        <w:pStyle w:val="NoSpacing"/>
                        <w:spacing w:line="360" w:lineRule="auto"/>
                      </w:pPr>
                      <w:r>
                        <w:t>Internet</w:t>
                      </w:r>
                    </w:p>
                    <w:p w:rsidR="003C4EF7" w:rsidRDefault="003C4EF7" w:rsidP="007124A7">
                      <w:pPr>
                        <w:pStyle w:val="NoSpacing"/>
                        <w:spacing w:line="360" w:lineRule="auto"/>
                      </w:pPr>
                      <w:r>
                        <w:t>Cable</w:t>
                      </w:r>
                    </w:p>
                    <w:p w:rsidR="003C4EF7" w:rsidRDefault="003C4EF7" w:rsidP="007124A7">
                      <w:pPr>
                        <w:pStyle w:val="NoSpacing"/>
                        <w:spacing w:line="360" w:lineRule="auto"/>
                      </w:pPr>
                      <w:r>
                        <w:t>Pet Supplies</w:t>
                      </w:r>
                    </w:p>
                    <w:p w:rsidR="003C4EF7" w:rsidRDefault="003C4EF7" w:rsidP="007124A7">
                      <w:pPr>
                        <w:pStyle w:val="NoSpacing"/>
                        <w:spacing w:line="360" w:lineRule="auto"/>
                      </w:pPr>
                      <w:r>
                        <w:t>Clothing</w:t>
                      </w:r>
                    </w:p>
                    <w:p w:rsidR="003C4EF7" w:rsidRDefault="003C4EF7" w:rsidP="007124A7">
                      <w:pPr>
                        <w:pStyle w:val="NoSpacing"/>
                        <w:spacing w:line="360" w:lineRule="auto"/>
                      </w:pPr>
                      <w:r>
                        <w:t>Entertainment</w:t>
                      </w:r>
                    </w:p>
                    <w:p w:rsidR="003C4EF7" w:rsidRDefault="003C4EF7" w:rsidP="007124A7">
                      <w:pPr>
                        <w:pStyle w:val="NoSpacing"/>
                        <w:spacing w:line="360" w:lineRule="auto"/>
                      </w:pPr>
                      <w:r>
                        <w:t>Gifts</w:t>
                      </w:r>
                    </w:p>
                    <w:p w:rsidR="003C4EF7" w:rsidRDefault="003C4EF7" w:rsidP="007124A7">
                      <w:pPr>
                        <w:pStyle w:val="NoSpacing"/>
                        <w:spacing w:line="360" w:lineRule="auto"/>
                      </w:pPr>
                      <w:r>
                        <w:t>Charity</w:t>
                      </w:r>
                    </w:p>
                    <w:p w:rsidR="003C4EF7" w:rsidRDefault="003C4EF7" w:rsidP="007124A7">
                      <w:pPr>
                        <w:pStyle w:val="NoSpacing"/>
                        <w:spacing w:line="360" w:lineRule="auto"/>
                      </w:pPr>
                      <w:r>
                        <w:t>Savings</w:t>
                      </w:r>
                    </w:p>
                    <w:p w:rsidR="003C4EF7" w:rsidRDefault="003C4EF7" w:rsidP="007124A7">
                      <w:pPr>
                        <w:pStyle w:val="NoSpacing"/>
                        <w:spacing w:line="360" w:lineRule="auto"/>
                      </w:pPr>
                      <w:r>
                        <w:t>Other</w:t>
                      </w:r>
                      <w:r>
                        <w:tab/>
                      </w:r>
                      <w:r>
                        <w:tab/>
                      </w:r>
                      <w:r>
                        <w:tab/>
                        <w:t>_______</w:t>
                      </w:r>
                    </w:p>
                    <w:p w:rsidR="003C4EF7" w:rsidRDefault="003C4EF7" w:rsidP="007124A7">
                      <w:pPr>
                        <w:pStyle w:val="NoSpacing"/>
                        <w:spacing w:line="360" w:lineRule="auto"/>
                      </w:pPr>
                      <w:r>
                        <w:t>TOTAL</w:t>
                      </w:r>
                      <w:r>
                        <w:tab/>
                      </w:r>
                      <w:r>
                        <w:tab/>
                      </w:r>
                      <w:r>
                        <w:tab/>
                        <w:t>$</w:t>
                      </w:r>
                    </w:p>
                    <w:p w:rsidR="00A20B6B" w:rsidRDefault="00A20B6B" w:rsidP="007124A7">
                      <w:pPr>
                        <w:spacing w:after="0" w:line="360" w:lineRule="auto"/>
                        <w:jc w:val="center"/>
                      </w:pPr>
                    </w:p>
                  </w:txbxContent>
                </v:textbox>
              </v:shape>
            </w:pict>
          </mc:Fallback>
        </mc:AlternateContent>
      </w:r>
      <w:r w:rsidR="009F75FC">
        <w:br w:type="page"/>
      </w:r>
    </w:p>
    <w:p w:rsidR="009F75FC" w:rsidRDefault="009F75FC"/>
    <w:p w:rsidR="009F75FC" w:rsidRDefault="00DF5704">
      <w:r>
        <w:rPr>
          <w:noProof/>
        </w:rPr>
        <mc:AlternateContent>
          <mc:Choice Requires="wpg">
            <w:drawing>
              <wp:anchor distT="0" distB="0" distL="114300" distR="114300" simplePos="0" relativeHeight="251659776" behindDoc="1" locked="0" layoutInCell="1" allowOverlap="1" wp14:anchorId="7E919373" wp14:editId="31D298A4">
                <wp:simplePos x="0" y="0"/>
                <wp:positionH relativeFrom="column">
                  <wp:posOffset>7620</wp:posOffset>
                </wp:positionH>
                <wp:positionV relativeFrom="paragraph">
                  <wp:posOffset>27305</wp:posOffset>
                </wp:positionV>
                <wp:extent cx="7225665" cy="9154160"/>
                <wp:effectExtent l="0" t="0" r="0" b="8890"/>
                <wp:wrapTight wrapText="bothSides">
                  <wp:wrapPolygon edited="0">
                    <wp:start x="11389" y="0"/>
                    <wp:lineTo x="11162" y="135"/>
                    <wp:lineTo x="10763" y="584"/>
                    <wp:lineTo x="10706" y="1438"/>
                    <wp:lineTo x="0" y="1618"/>
                    <wp:lineTo x="0" y="20947"/>
                    <wp:lineTo x="683" y="21576"/>
                    <wp:lineTo x="797" y="21576"/>
                    <wp:lineTo x="21013" y="21576"/>
                    <wp:lineTo x="21526" y="21171"/>
                    <wp:lineTo x="21526" y="494"/>
                    <wp:lineTo x="21298" y="225"/>
                    <wp:lineTo x="20956" y="0"/>
                    <wp:lineTo x="11389" y="0"/>
                  </wp:wrapPolygon>
                </wp:wrapTight>
                <wp:docPr id="311" name="Group 311"/>
                <wp:cNvGraphicFramePr/>
                <a:graphic xmlns:a="http://schemas.openxmlformats.org/drawingml/2006/main">
                  <a:graphicData uri="http://schemas.microsoft.com/office/word/2010/wordprocessingGroup">
                    <wpg:wgp>
                      <wpg:cNvGrpSpPr/>
                      <wpg:grpSpPr>
                        <a:xfrm>
                          <a:off x="0" y="0"/>
                          <a:ext cx="7225665" cy="9154160"/>
                          <a:chOff x="1" y="151604"/>
                          <a:chExt cx="7217408" cy="8389146"/>
                        </a:xfrm>
                      </wpg:grpSpPr>
                      <wps:wsp>
                        <wps:cNvPr id="312" name="Freeform 137"/>
                        <wps:cNvSpPr>
                          <a:spLocks/>
                        </wps:cNvSpPr>
                        <wps:spPr bwMode="auto">
                          <a:xfrm>
                            <a:off x="3619803" y="151604"/>
                            <a:ext cx="3597606" cy="8389146"/>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solidFill>
                            <a:schemeClr val="accent6">
                              <a:lumMod val="60000"/>
                              <a:lumOff val="40000"/>
                              <a:alpha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91"/>
                        <wps:cNvSpPr>
                          <a:spLocks/>
                        </wps:cNvSpPr>
                        <wps:spPr bwMode="auto">
                          <a:xfrm>
                            <a:off x="1" y="793184"/>
                            <a:ext cx="3576994" cy="7747565"/>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solidFill>
                            <a:schemeClr val="accent5">
                              <a:lumMod val="60000"/>
                              <a:lumOff val="40000"/>
                              <a:alpha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Text Box 134"/>
                        <wps:cNvSpPr txBox="1">
                          <a:spLocks noChangeArrowheads="1"/>
                        </wps:cNvSpPr>
                        <wps:spPr bwMode="auto">
                          <a:xfrm>
                            <a:off x="68503" y="1045453"/>
                            <a:ext cx="3398599" cy="6627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92F" w:rsidRPr="008F092F" w:rsidRDefault="008F092F" w:rsidP="008F092F">
                              <w:pPr>
                                <w:tabs>
                                  <w:tab w:val="left" w:pos="5175"/>
                                </w:tabs>
                                <w:spacing w:after="0" w:line="240" w:lineRule="auto"/>
                                <w:jc w:val="center"/>
                                <w:rPr>
                                  <w:b/>
                                  <w:color w:val="000000" w:themeColor="text1"/>
                                  <w:sz w:val="24"/>
                                </w:rPr>
                              </w:pPr>
                              <w:r w:rsidRPr="008F092F">
                                <w:rPr>
                                  <w:b/>
                                  <w:color w:val="000000" w:themeColor="text1"/>
                                  <w:sz w:val="24"/>
                                </w:rPr>
                                <w:t>The Benefits of Being a Benchwarmer</w:t>
                              </w:r>
                            </w:p>
                            <w:p w:rsidR="008F092F" w:rsidRPr="000979BF" w:rsidRDefault="008F092F" w:rsidP="008F092F">
                              <w:pPr>
                                <w:tabs>
                                  <w:tab w:val="left" w:pos="5175"/>
                                </w:tabs>
                                <w:spacing w:after="0" w:line="240" w:lineRule="auto"/>
                                <w:rPr>
                                  <w:color w:val="000000" w:themeColor="text1"/>
                                </w:rPr>
                              </w:pPr>
                            </w:p>
                            <w:p w:rsidR="008F092F" w:rsidRPr="000979BF" w:rsidRDefault="008F092F" w:rsidP="008F092F">
                              <w:pPr>
                                <w:tabs>
                                  <w:tab w:val="left" w:pos="5175"/>
                                </w:tabs>
                                <w:spacing w:after="0" w:line="240" w:lineRule="auto"/>
                                <w:rPr>
                                  <w:color w:val="000000" w:themeColor="text1"/>
                                </w:rPr>
                              </w:pPr>
                              <w:r w:rsidRPr="000979BF">
                                <w:rPr>
                                  <w:color w:val="000000" w:themeColor="text1"/>
                                </w:rPr>
                                <w:t xml:space="preserve">Being a part of a sports team is a special experience. </w:t>
                              </w:r>
                              <w:r>
                                <w:rPr>
                                  <w:color w:val="000000" w:themeColor="text1"/>
                                </w:rPr>
                                <w:t>P</w:t>
                              </w:r>
                              <w:r w:rsidRPr="000979BF">
                                <w:rPr>
                                  <w:color w:val="000000" w:themeColor="text1"/>
                                </w:rPr>
                                <w:t>laying team sports helps to teach cooperation, teamwork, and instill confidence and self-esteem in the individual. So what do you do when your child attends all the practices, works hard at skill building, and is committed to the team but sits on the bench most of the game? It’s not easy for parents to watch their child on the sideline, and it’s even harder to keep quiet about it. You are trusting the fate of your child’s sports education to the will of the coach or coaching staff, and needless to say it can be a lesson in self-control to remain silent if your child becomes more of a spectator than a player. Do not fret because here are some wonderful benefits of warming the bench:</w:t>
                              </w:r>
                            </w:p>
                            <w:p w:rsidR="008F092F" w:rsidRPr="000979BF" w:rsidRDefault="008F092F" w:rsidP="008F092F">
                              <w:pPr>
                                <w:tabs>
                                  <w:tab w:val="left" w:pos="5175"/>
                                </w:tabs>
                                <w:spacing w:after="0" w:line="240" w:lineRule="auto"/>
                                <w:rPr>
                                  <w:color w:val="000000" w:themeColor="text1"/>
                                </w:rPr>
                              </w:pPr>
                            </w:p>
                            <w:p w:rsidR="008F092F" w:rsidRPr="000979BF" w:rsidRDefault="008F092F" w:rsidP="008F092F">
                              <w:pPr>
                                <w:tabs>
                                  <w:tab w:val="left" w:pos="5175"/>
                                </w:tabs>
                                <w:spacing w:after="0" w:line="240" w:lineRule="auto"/>
                                <w:rPr>
                                  <w:color w:val="000000" w:themeColor="text1"/>
                                </w:rPr>
                              </w:pPr>
                              <w:r w:rsidRPr="000979BF">
                                <w:rPr>
                                  <w:color w:val="000000" w:themeColor="text1"/>
                                </w:rPr>
                                <w:t>IT’S MOTIVATING</w:t>
                              </w:r>
                            </w:p>
                            <w:p w:rsidR="008F092F" w:rsidRDefault="008F092F" w:rsidP="008F092F">
                              <w:pPr>
                                <w:tabs>
                                  <w:tab w:val="left" w:pos="5175"/>
                                </w:tabs>
                                <w:spacing w:after="0" w:line="240" w:lineRule="auto"/>
                                <w:rPr>
                                  <w:color w:val="000000" w:themeColor="text1"/>
                                </w:rPr>
                              </w:pPr>
                              <w:r w:rsidRPr="000979BF">
                                <w:rPr>
                                  <w:color w:val="000000" w:themeColor="text1"/>
                                </w:rPr>
                                <w:t>Sitting the bench for all or part of a game is a great motivator to athletes. It pushes them to practice harder, pay more attention, and play at a higher level in the hopes that they’ll gain more playing time. It also teaches that hard work and diligence can take you very far in life, sometimes farther than natural talent or skill. It usually takes a combination of these things to achieve the greatest success.</w:t>
                              </w:r>
                            </w:p>
                            <w:p w:rsidR="000060E2" w:rsidRDefault="000060E2" w:rsidP="008F092F">
                              <w:pPr>
                                <w:tabs>
                                  <w:tab w:val="left" w:pos="5175"/>
                                </w:tabs>
                                <w:spacing w:after="0" w:line="240" w:lineRule="auto"/>
                                <w:rPr>
                                  <w:color w:val="000000" w:themeColor="text1"/>
                                </w:rPr>
                              </w:pPr>
                            </w:p>
                            <w:p w:rsidR="000060E2" w:rsidRPr="000979BF" w:rsidRDefault="000060E2" w:rsidP="008F092F">
                              <w:pPr>
                                <w:tabs>
                                  <w:tab w:val="left" w:pos="5175"/>
                                </w:tabs>
                                <w:spacing w:after="0" w:line="240" w:lineRule="auto"/>
                                <w:rPr>
                                  <w:color w:val="000000" w:themeColor="text1"/>
                                </w:rPr>
                              </w:pPr>
                            </w:p>
                            <w:p w:rsidR="007579D6" w:rsidRDefault="007579D6" w:rsidP="008F092F">
                              <w:pPr>
                                <w:pStyle w:val="Text"/>
                              </w:pPr>
                            </w:p>
                            <w:p w:rsidR="008F092F" w:rsidRPr="007579D6" w:rsidRDefault="008F092F" w:rsidP="008F092F">
                              <w:pPr>
                                <w:pStyle w:val="Text"/>
                              </w:pPr>
                              <w:r>
                                <w:rPr>
                                  <w:noProof/>
                                  <w:lang w:bidi="ar-SA"/>
                                </w:rPr>
                                <w:drawing>
                                  <wp:inline distT="0" distB="0" distL="0" distR="0" wp14:anchorId="2784C33C" wp14:editId="2B429D54">
                                    <wp:extent cx="1873885" cy="194881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extLst>
                                                <a:ext uri="{28A0092B-C50C-407E-A947-70E740481C1C}">
                                                  <a14:useLocalDpi xmlns:a14="http://schemas.microsoft.com/office/drawing/2010/main" val="0"/>
                                                </a:ext>
                                              </a:extLst>
                                            </a:blip>
                                            <a:stretch>
                                              <a:fillRect/>
                                            </a:stretch>
                                          </pic:blipFill>
                                          <pic:spPr>
                                            <a:xfrm>
                                              <a:off x="0" y="0"/>
                                              <a:ext cx="1873885" cy="1948815"/>
                                            </a:xfrm>
                                            <a:prstGeom prst="rect">
                                              <a:avLst/>
                                            </a:prstGeom>
                                          </pic:spPr>
                                        </pic:pic>
                                      </a:graphicData>
                                    </a:graphic>
                                  </wp:inline>
                                </w:drawing>
                              </w:r>
                            </w:p>
                          </w:txbxContent>
                        </wps:txbx>
                        <wps:bodyPr rot="0" vert="horz" wrap="square" lIns="91440" tIns="45720" rIns="91440" bIns="45720" anchor="t" anchorCtr="0" upright="1">
                          <a:noAutofit/>
                        </wps:bodyPr>
                      </wps:wsp>
                      <wps:wsp>
                        <wps:cNvPr id="317" name="Text Box 138"/>
                        <wps:cNvSpPr txBox="1">
                          <a:spLocks noChangeArrowheads="1"/>
                        </wps:cNvSpPr>
                        <wps:spPr bwMode="auto">
                          <a:xfrm>
                            <a:off x="3701415" y="815008"/>
                            <a:ext cx="3489960" cy="6515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60E2" w:rsidRDefault="000060E2" w:rsidP="008F092F">
                              <w:pPr>
                                <w:tabs>
                                  <w:tab w:val="left" w:pos="5175"/>
                                </w:tabs>
                                <w:spacing w:after="0" w:line="240" w:lineRule="auto"/>
                                <w:rPr>
                                  <w:color w:val="000000" w:themeColor="text1"/>
                                </w:rPr>
                              </w:pPr>
                            </w:p>
                            <w:p w:rsidR="000060E2" w:rsidRDefault="000060E2" w:rsidP="008F092F">
                              <w:pPr>
                                <w:tabs>
                                  <w:tab w:val="left" w:pos="5175"/>
                                </w:tabs>
                                <w:spacing w:after="0" w:line="240" w:lineRule="auto"/>
                                <w:rPr>
                                  <w:color w:val="000000" w:themeColor="text1"/>
                                </w:rPr>
                              </w:pPr>
                            </w:p>
                            <w:p w:rsidR="008F092F" w:rsidRPr="000979BF" w:rsidRDefault="008F092F" w:rsidP="008F092F">
                              <w:pPr>
                                <w:tabs>
                                  <w:tab w:val="left" w:pos="5175"/>
                                </w:tabs>
                                <w:spacing w:after="0" w:line="240" w:lineRule="auto"/>
                                <w:rPr>
                                  <w:color w:val="000000" w:themeColor="text1"/>
                                </w:rPr>
                              </w:pPr>
                              <w:r w:rsidRPr="000979BF">
                                <w:rPr>
                                  <w:color w:val="000000" w:themeColor="text1"/>
                                </w:rPr>
                                <w:t>IT’S EYE-OPENING</w:t>
                              </w:r>
                            </w:p>
                            <w:p w:rsidR="008F092F" w:rsidRPr="000979BF" w:rsidRDefault="008F092F" w:rsidP="008F092F">
                              <w:pPr>
                                <w:tabs>
                                  <w:tab w:val="left" w:pos="5175"/>
                                </w:tabs>
                                <w:spacing w:after="0" w:line="240" w:lineRule="auto"/>
                                <w:rPr>
                                  <w:color w:val="000000" w:themeColor="text1"/>
                                </w:rPr>
                              </w:pPr>
                              <w:r w:rsidRPr="000979BF">
                                <w:rPr>
                                  <w:color w:val="000000" w:themeColor="text1"/>
                                </w:rPr>
                                <w:t>Athletes can also learn a great deal by watching their teammates execute plays, compete against other teams, and listen to the coach’s calls. They have a front row seat to what is working (and not working) on the field or court. Watching other, more skilled players can help to push a teammate to set new goals and work harder in achieving them.</w:t>
                              </w:r>
                            </w:p>
                            <w:p w:rsidR="008F092F" w:rsidRPr="000979BF" w:rsidRDefault="008F092F" w:rsidP="008F092F">
                              <w:pPr>
                                <w:tabs>
                                  <w:tab w:val="left" w:pos="5175"/>
                                </w:tabs>
                                <w:spacing w:after="0" w:line="240" w:lineRule="auto"/>
                                <w:rPr>
                                  <w:color w:val="000000" w:themeColor="text1"/>
                                </w:rPr>
                              </w:pPr>
                            </w:p>
                            <w:p w:rsidR="008F092F" w:rsidRPr="000979BF" w:rsidRDefault="008F092F" w:rsidP="008F092F">
                              <w:pPr>
                                <w:tabs>
                                  <w:tab w:val="left" w:pos="5175"/>
                                </w:tabs>
                                <w:spacing w:after="0" w:line="240" w:lineRule="auto"/>
                                <w:rPr>
                                  <w:color w:val="000000" w:themeColor="text1"/>
                                </w:rPr>
                              </w:pPr>
                              <w:r w:rsidRPr="000979BF">
                                <w:rPr>
                                  <w:color w:val="000000" w:themeColor="text1"/>
                                </w:rPr>
                                <w:t xml:space="preserve">IT BUILDS CHARACTER </w:t>
                              </w:r>
                            </w:p>
                            <w:p w:rsidR="008F092F" w:rsidRDefault="008F092F" w:rsidP="008F092F">
                              <w:pPr>
                                <w:tabs>
                                  <w:tab w:val="left" w:pos="5175"/>
                                </w:tabs>
                                <w:spacing w:after="0" w:line="240" w:lineRule="auto"/>
                                <w:rPr>
                                  <w:color w:val="000000" w:themeColor="text1"/>
                                </w:rPr>
                              </w:pPr>
                              <w:r>
                                <w:rPr>
                                  <w:color w:val="000000" w:themeColor="text1"/>
                                </w:rPr>
                                <w:t>It’s</w:t>
                              </w:r>
                              <w:r w:rsidRPr="000979BF">
                                <w:rPr>
                                  <w:color w:val="000000" w:themeColor="text1"/>
                                </w:rPr>
                                <w:t xml:space="preserve"> humbling to sit on the sidelines</w:t>
                              </w:r>
                              <w:r>
                                <w:rPr>
                                  <w:color w:val="000000" w:themeColor="text1"/>
                                </w:rPr>
                                <w:t xml:space="preserve"> and it</w:t>
                              </w:r>
                              <w:r w:rsidRPr="000979BF">
                                <w:rPr>
                                  <w:color w:val="000000" w:themeColor="text1"/>
                                </w:rPr>
                                <w:t xml:space="preserve"> produces a more selfless attitude with regards to playing on a </w:t>
                              </w:r>
                              <w:r>
                                <w:rPr>
                                  <w:color w:val="000000" w:themeColor="text1"/>
                                </w:rPr>
                                <w:t xml:space="preserve">team. Even the best players should take some time out and </w:t>
                              </w:r>
                              <w:r w:rsidRPr="000979BF">
                                <w:rPr>
                                  <w:color w:val="000000" w:themeColor="text1"/>
                                </w:rPr>
                                <w:t>learn to cheer on and encourage the other players</w:t>
                              </w:r>
                              <w:r>
                                <w:rPr>
                                  <w:color w:val="000000" w:themeColor="text1"/>
                                </w:rPr>
                                <w:t>.</w:t>
                              </w:r>
                              <w:r w:rsidRPr="000979BF">
                                <w:rPr>
                                  <w:color w:val="000000" w:themeColor="text1"/>
                                </w:rPr>
                                <w:t xml:space="preserve"> As children grow in age and skill level, they learn that more talent equals more playing time. This can produce an attitude of pride and selfishness that doesn’t bode well for any team, so sitting on the bench can be a good tool for coaches to use when a player needs to cool down a bit. As the famous saying goes, “There’s no I in team.”</w:t>
                              </w:r>
                            </w:p>
                            <w:p w:rsidR="008F092F" w:rsidRPr="000979BF" w:rsidRDefault="008F092F" w:rsidP="008F092F">
                              <w:pPr>
                                <w:tabs>
                                  <w:tab w:val="left" w:pos="5175"/>
                                </w:tabs>
                                <w:spacing w:after="0" w:line="240" w:lineRule="auto"/>
                                <w:rPr>
                                  <w:color w:val="000000" w:themeColor="text1"/>
                                </w:rPr>
                              </w:pPr>
                            </w:p>
                            <w:p w:rsidR="008F092F" w:rsidRPr="000979BF" w:rsidRDefault="008F092F" w:rsidP="008F092F">
                              <w:pPr>
                                <w:tabs>
                                  <w:tab w:val="left" w:pos="5175"/>
                                </w:tabs>
                                <w:spacing w:after="0" w:line="240" w:lineRule="auto"/>
                                <w:rPr>
                                  <w:color w:val="000000" w:themeColor="text1"/>
                                </w:rPr>
                              </w:pPr>
                              <w:r w:rsidRPr="000979BF">
                                <w:rPr>
                                  <w:color w:val="000000" w:themeColor="text1"/>
                                </w:rPr>
                                <w:t>It is undoubtedly hard to watch your child be a ‘bench jockey,' but it’s an experience where the pros outweigh the cons. You can help your child see this as a motivating experience by constantly encouraging them and reminding them to never stop striving to reach their goals. Offering to help them get some extra practice in and praising their efforts and growth are great ways to remind them that playing games are meant to be fun! By keeping this in mind you can help your child leap over the hurdles in front of them and then reap the reward of watching them reach their potential on and off the court.</w:t>
                              </w:r>
                            </w:p>
                            <w:p w:rsidR="008F092F" w:rsidRPr="000979BF" w:rsidRDefault="008F092F" w:rsidP="008F092F">
                              <w:pPr>
                                <w:tabs>
                                  <w:tab w:val="left" w:pos="5175"/>
                                </w:tabs>
                                <w:spacing w:after="0" w:line="240" w:lineRule="auto"/>
                                <w:rPr>
                                  <w:color w:val="000000" w:themeColor="text1"/>
                                </w:rPr>
                              </w:pPr>
                            </w:p>
                            <w:p w:rsidR="008F092F" w:rsidRPr="000979BF" w:rsidRDefault="008F092F" w:rsidP="008F092F">
                              <w:pPr>
                                <w:tabs>
                                  <w:tab w:val="left" w:pos="5175"/>
                                </w:tabs>
                                <w:spacing w:after="0" w:line="240" w:lineRule="auto"/>
                                <w:jc w:val="center"/>
                                <w:rPr>
                                  <w:color w:val="000000" w:themeColor="text1"/>
                                </w:rPr>
                              </w:pPr>
                              <w:r w:rsidRPr="000979BF">
                                <w:rPr>
                                  <w:color w:val="000000" w:themeColor="text1"/>
                                </w:rPr>
                                <w:t xml:space="preserve">Information provided by Horizon Prep at </w:t>
                              </w:r>
                              <w:hyperlink r:id="rId20" w:history="1">
                                <w:r w:rsidRPr="000979BF">
                                  <w:rPr>
                                    <w:rStyle w:val="Hyperlink"/>
                                  </w:rPr>
                                  <w:t>http://www.horizonprep.org/blog/the-benefits-of-being-a-benchwarmer</w:t>
                                </w:r>
                              </w:hyperlink>
                            </w:p>
                            <w:p w:rsidR="007579D6" w:rsidRDefault="007579D6" w:rsidP="001625B6">
                              <w:pPr>
                                <w:pStyle w:val="TextRightAligned"/>
                                <w:ind w:left="720"/>
                                <w:jc w:val="left"/>
                                <w:rPr>
                                  <w:b/>
                                  <w:bCs/>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919373" id="Group 311" o:spid="_x0000_s1034" style="position:absolute;margin-left:.6pt;margin-top:2.15pt;width:568.95pt;height:720.8pt;z-index:-251656704" coordorigin=",1516" coordsize="72174,83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">
                <v:shape id="Freeform 137" o:spid="_x0000_s1035" style="position:absolute;left:36198;top:1516;width:35976;height:83891;visibility:visible;mso-wrap-style:square;v-text-anchor:top" coordsize="7197,1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opacity="52428f"/>
                  <v:path arrowok="t" o:connecttype="custom" o:connectlocs="3295181,502;3342669,8533;3388158,25598;3430148,51196;3469138,83821;3504129,124477;3534122,170152;3558616,221850;3577611,277564;3591108,337794;3597106,401037;3597106,7988109;3591108,8051352;3577611,8111582;3558616,8167798;3534122,8218994;3504129,8265171;3469138,8304823;3430148,8338452;3388158,8363548;3342669,8380613;3295181,8388644;302425,8388644;254937,8380613;209448,8363548;167458,8338452;127968,8304823;93477,8265171;63484,8218994;38490,8167798;19995,8111582;6498,8051352;500,7988109;500,401037;6498,337794;19995,277564;38490,221850;63484,170152;93477,124477;127968,83821;167458,51196;209448,25598;254937,8533;302425,502" o:connectangles="0,0,0,0,0,0,0,0,0,0,0,0,0,0,0,0,0,0,0,0,0,0,0,0,0,0,0,0,0,0,0,0,0,0,0,0,0,0,0,0,0,0,0,0"/>
                </v:shape>
                <v:shape id="Freeform 91" o:spid="_x0000_s1036" style="position:absolute;top:7931;width:35769;height:77476;visibility:visible;mso-wrap-style:square;v-text-anchor:top" coordsize="6059,12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92cddc [1944]" stroked="f">
                  <v:fill opacity="49087f"/>
                  <v:path arrowok="t" o:connecttype="custom" o:connectlocs="3172597,1242;3215693,6211;3257609,16770;3297163,32297;3335537,52172;3370958,77016;3405789,104965;3437079,137262;3466006,172665;3491982,212415;3515597,254029;3534488,298748;3551609,345951;3563416,395639;3572271,446569;3576404,499362;3576994,7221496;3575223,7274910;3568729,7327082;3557512,7377391;3543934,7426458;3525042,7471798;3503789,7514654;3479585,7555646;3452428,7593533;3421729,7627693;3389259,7657506;3353838,7683592;3316055,7705951;3277091,7723963;3236356,7737006;3193850,7745081;3150754,7747565;404987,7746944;361891,7741354;320566,7731416;280421,7715889;242638,7695393;206036,7671170;171205,7642600;139915,7610924;111578,7574279;85012,7535771;61988,7493536;42506,7449438;26566,7401614;13578,7352547;4723,7300996;590,7248824;590,621" o:connectangles="0,0,0,0,0,0,0,0,0,0,0,0,0,0,0,0,0,0,0,0,0,0,0,0,0,0,0,0,0,0,0,0,0,0,0,0,0,0,0,0,0,0,0,0,0,0,0,0,0,0"/>
                </v:shape>
                <v:shape id="Text Box 134" o:spid="_x0000_s1037" type="#_x0000_t202" style="position:absolute;left:685;top:10454;width:33986;height:66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" filled="f" stroked="f">
                  <v:textbox>
                    <w:txbxContent>
                      <w:p w:rsidR="008F092F" w:rsidRPr="008F092F" w:rsidRDefault="008F092F" w:rsidP="008F092F">
                        <w:pPr>
                          <w:tabs>
                            <w:tab w:val="left" w:pos="5175"/>
                          </w:tabs>
                          <w:spacing w:after="0" w:line="240" w:lineRule="auto"/>
                          <w:jc w:val="center"/>
                          <w:rPr>
                            <w:b/>
                            <w:color w:val="000000" w:themeColor="text1"/>
                            <w:sz w:val="24"/>
                          </w:rPr>
                        </w:pPr>
                        <w:r w:rsidRPr="008F092F">
                          <w:rPr>
                            <w:b/>
                            <w:color w:val="000000" w:themeColor="text1"/>
                            <w:sz w:val="24"/>
                          </w:rPr>
                          <w:t>The Benefits of Being a Benchwarmer</w:t>
                        </w:r>
                      </w:p>
                      <w:p w:rsidR="008F092F" w:rsidRPr="000979BF" w:rsidRDefault="008F092F" w:rsidP="008F092F">
                        <w:pPr>
                          <w:tabs>
                            <w:tab w:val="left" w:pos="5175"/>
                          </w:tabs>
                          <w:spacing w:after="0" w:line="240" w:lineRule="auto"/>
                          <w:rPr>
                            <w:color w:val="000000" w:themeColor="text1"/>
                          </w:rPr>
                        </w:pPr>
                      </w:p>
                      <w:p w:rsidR="008F092F" w:rsidRPr="000979BF" w:rsidRDefault="008F092F" w:rsidP="008F092F">
                        <w:pPr>
                          <w:tabs>
                            <w:tab w:val="left" w:pos="5175"/>
                          </w:tabs>
                          <w:spacing w:after="0" w:line="240" w:lineRule="auto"/>
                          <w:rPr>
                            <w:color w:val="000000" w:themeColor="text1"/>
                          </w:rPr>
                        </w:pPr>
                        <w:r w:rsidRPr="000979BF">
                          <w:rPr>
                            <w:color w:val="000000" w:themeColor="text1"/>
                          </w:rPr>
                          <w:t xml:space="preserve">Being a part of a sports team is a special experience. </w:t>
                        </w:r>
                        <w:r>
                          <w:rPr>
                            <w:color w:val="000000" w:themeColor="text1"/>
                          </w:rPr>
                          <w:t>P</w:t>
                        </w:r>
                        <w:r w:rsidRPr="000979BF">
                          <w:rPr>
                            <w:color w:val="000000" w:themeColor="text1"/>
                          </w:rPr>
                          <w:t>laying team sports helps to teach cooperation, teamwork, and instill confidence and self-esteem in the individual. So what do you do when your child attends all the practices, works hard at skill building, and is committed to the team but sits on the bench most of the game? It’s not easy for parents to watch their child on the sideline, and it’s even harder to keep quiet about it. You are trusting the fate of your child’s sports education to the will of the coach or coaching staff, and needless to say it can be a lesson in self-control to remain silent if your child becomes more of a spectator than a player. Do not fret because here are some wonderful benefits of warming the bench:</w:t>
                        </w:r>
                      </w:p>
                      <w:p w:rsidR="008F092F" w:rsidRPr="000979BF" w:rsidRDefault="008F092F" w:rsidP="008F092F">
                        <w:pPr>
                          <w:tabs>
                            <w:tab w:val="left" w:pos="5175"/>
                          </w:tabs>
                          <w:spacing w:after="0" w:line="240" w:lineRule="auto"/>
                          <w:rPr>
                            <w:color w:val="000000" w:themeColor="text1"/>
                          </w:rPr>
                        </w:pPr>
                      </w:p>
                      <w:p w:rsidR="008F092F" w:rsidRPr="000979BF" w:rsidRDefault="008F092F" w:rsidP="008F092F">
                        <w:pPr>
                          <w:tabs>
                            <w:tab w:val="left" w:pos="5175"/>
                          </w:tabs>
                          <w:spacing w:after="0" w:line="240" w:lineRule="auto"/>
                          <w:rPr>
                            <w:color w:val="000000" w:themeColor="text1"/>
                          </w:rPr>
                        </w:pPr>
                        <w:r w:rsidRPr="000979BF">
                          <w:rPr>
                            <w:color w:val="000000" w:themeColor="text1"/>
                          </w:rPr>
                          <w:t>IT’S MOTIVATING</w:t>
                        </w:r>
                      </w:p>
                      <w:p w:rsidR="008F092F" w:rsidRDefault="008F092F" w:rsidP="008F092F">
                        <w:pPr>
                          <w:tabs>
                            <w:tab w:val="left" w:pos="5175"/>
                          </w:tabs>
                          <w:spacing w:after="0" w:line="240" w:lineRule="auto"/>
                          <w:rPr>
                            <w:color w:val="000000" w:themeColor="text1"/>
                          </w:rPr>
                        </w:pPr>
                        <w:r w:rsidRPr="000979BF">
                          <w:rPr>
                            <w:color w:val="000000" w:themeColor="text1"/>
                          </w:rPr>
                          <w:t>Sitting the bench for all or part of a game is a great motivator to athletes. It pushes them to practice harder, pay more attention, and play at a higher level in the hopes that they’ll gain more playing time. It also teaches that hard work and diligence can take you very far in life, sometimes farther than natural talent or skill. It usually takes a combination of these things to achieve the greatest success.</w:t>
                        </w:r>
                      </w:p>
                      <w:p w:rsidR="000060E2" w:rsidRDefault="000060E2" w:rsidP="008F092F">
                        <w:pPr>
                          <w:tabs>
                            <w:tab w:val="left" w:pos="5175"/>
                          </w:tabs>
                          <w:spacing w:after="0" w:line="240" w:lineRule="auto"/>
                          <w:rPr>
                            <w:color w:val="000000" w:themeColor="text1"/>
                          </w:rPr>
                        </w:pPr>
                      </w:p>
                      <w:p w:rsidR="000060E2" w:rsidRPr="000979BF" w:rsidRDefault="000060E2" w:rsidP="008F092F">
                        <w:pPr>
                          <w:tabs>
                            <w:tab w:val="left" w:pos="5175"/>
                          </w:tabs>
                          <w:spacing w:after="0" w:line="240" w:lineRule="auto"/>
                          <w:rPr>
                            <w:color w:val="000000" w:themeColor="text1"/>
                          </w:rPr>
                        </w:pPr>
                      </w:p>
                      <w:p w:rsidR="007579D6" w:rsidRDefault="007579D6" w:rsidP="008F092F">
                        <w:pPr>
                          <w:pStyle w:val="Text"/>
                        </w:pPr>
                      </w:p>
                      <w:p w:rsidR="008F092F" w:rsidRPr="007579D6" w:rsidRDefault="008F092F" w:rsidP="008F092F">
                        <w:pPr>
                          <w:pStyle w:val="Text"/>
                        </w:pPr>
                        <w:r>
                          <w:rPr>
                            <w:noProof/>
                            <w:lang w:bidi="ar-SA"/>
                          </w:rPr>
                          <w:drawing>
                            <wp:inline distT="0" distB="0" distL="0" distR="0" wp14:anchorId="2784C33C" wp14:editId="2B429D54">
                              <wp:extent cx="1873885" cy="194881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extLst>
                                          <a:ext uri="{28A0092B-C50C-407E-A947-70E740481C1C}">
                                            <a14:useLocalDpi xmlns:a14="http://schemas.microsoft.com/office/drawing/2010/main" val="0"/>
                                          </a:ext>
                                        </a:extLst>
                                      </a:blip>
                                      <a:stretch>
                                        <a:fillRect/>
                                      </a:stretch>
                                    </pic:blipFill>
                                    <pic:spPr>
                                      <a:xfrm>
                                        <a:off x="0" y="0"/>
                                        <a:ext cx="1873885" cy="1948815"/>
                                      </a:xfrm>
                                      <a:prstGeom prst="rect">
                                        <a:avLst/>
                                      </a:prstGeom>
                                    </pic:spPr>
                                  </pic:pic>
                                </a:graphicData>
                              </a:graphic>
                            </wp:inline>
                          </w:drawing>
                        </w:r>
                      </w:p>
                    </w:txbxContent>
                  </v:textbox>
                </v:shape>
                <v:shape id="Text Box 138" o:spid="_x0000_s1038" type="#_x0000_t202" style="position:absolute;left:37014;top:8150;width:34899;height:65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" filled="f" stroked="f">
                  <v:textbox>
                    <w:txbxContent>
                      <w:p w:rsidR="000060E2" w:rsidRDefault="000060E2" w:rsidP="008F092F">
                        <w:pPr>
                          <w:tabs>
                            <w:tab w:val="left" w:pos="5175"/>
                          </w:tabs>
                          <w:spacing w:after="0" w:line="240" w:lineRule="auto"/>
                          <w:rPr>
                            <w:color w:val="000000" w:themeColor="text1"/>
                          </w:rPr>
                        </w:pPr>
                      </w:p>
                      <w:p w:rsidR="000060E2" w:rsidRDefault="000060E2" w:rsidP="008F092F">
                        <w:pPr>
                          <w:tabs>
                            <w:tab w:val="left" w:pos="5175"/>
                          </w:tabs>
                          <w:spacing w:after="0" w:line="240" w:lineRule="auto"/>
                          <w:rPr>
                            <w:color w:val="000000" w:themeColor="text1"/>
                          </w:rPr>
                        </w:pPr>
                      </w:p>
                      <w:p w:rsidR="008F092F" w:rsidRPr="000979BF" w:rsidRDefault="008F092F" w:rsidP="008F092F">
                        <w:pPr>
                          <w:tabs>
                            <w:tab w:val="left" w:pos="5175"/>
                          </w:tabs>
                          <w:spacing w:after="0" w:line="240" w:lineRule="auto"/>
                          <w:rPr>
                            <w:color w:val="000000" w:themeColor="text1"/>
                          </w:rPr>
                        </w:pPr>
                        <w:r w:rsidRPr="000979BF">
                          <w:rPr>
                            <w:color w:val="000000" w:themeColor="text1"/>
                          </w:rPr>
                          <w:t>IT’S EYE-OPENING</w:t>
                        </w:r>
                      </w:p>
                      <w:p w:rsidR="008F092F" w:rsidRPr="000979BF" w:rsidRDefault="008F092F" w:rsidP="008F092F">
                        <w:pPr>
                          <w:tabs>
                            <w:tab w:val="left" w:pos="5175"/>
                          </w:tabs>
                          <w:spacing w:after="0" w:line="240" w:lineRule="auto"/>
                          <w:rPr>
                            <w:color w:val="000000" w:themeColor="text1"/>
                          </w:rPr>
                        </w:pPr>
                        <w:r w:rsidRPr="000979BF">
                          <w:rPr>
                            <w:color w:val="000000" w:themeColor="text1"/>
                          </w:rPr>
                          <w:t>Athletes can also learn a great deal by watching their teammates execute plays, compete against other teams, and listen to the coach’s calls. They have a front row seat to what is working (and not working) on the field or court. Watching other, more skilled players can help to push a teammate to set new goals and work harder in achieving them.</w:t>
                        </w:r>
                      </w:p>
                      <w:p w:rsidR="008F092F" w:rsidRPr="000979BF" w:rsidRDefault="008F092F" w:rsidP="008F092F">
                        <w:pPr>
                          <w:tabs>
                            <w:tab w:val="left" w:pos="5175"/>
                          </w:tabs>
                          <w:spacing w:after="0" w:line="240" w:lineRule="auto"/>
                          <w:rPr>
                            <w:color w:val="000000" w:themeColor="text1"/>
                          </w:rPr>
                        </w:pPr>
                      </w:p>
                      <w:p w:rsidR="008F092F" w:rsidRPr="000979BF" w:rsidRDefault="008F092F" w:rsidP="008F092F">
                        <w:pPr>
                          <w:tabs>
                            <w:tab w:val="left" w:pos="5175"/>
                          </w:tabs>
                          <w:spacing w:after="0" w:line="240" w:lineRule="auto"/>
                          <w:rPr>
                            <w:color w:val="000000" w:themeColor="text1"/>
                          </w:rPr>
                        </w:pPr>
                        <w:r w:rsidRPr="000979BF">
                          <w:rPr>
                            <w:color w:val="000000" w:themeColor="text1"/>
                          </w:rPr>
                          <w:t xml:space="preserve">IT BUILDS CHARACTER </w:t>
                        </w:r>
                      </w:p>
                      <w:p w:rsidR="008F092F" w:rsidRDefault="008F092F" w:rsidP="008F092F">
                        <w:pPr>
                          <w:tabs>
                            <w:tab w:val="left" w:pos="5175"/>
                          </w:tabs>
                          <w:spacing w:after="0" w:line="240" w:lineRule="auto"/>
                          <w:rPr>
                            <w:color w:val="000000" w:themeColor="text1"/>
                          </w:rPr>
                        </w:pPr>
                        <w:r>
                          <w:rPr>
                            <w:color w:val="000000" w:themeColor="text1"/>
                          </w:rPr>
                          <w:t>It’s</w:t>
                        </w:r>
                        <w:r w:rsidRPr="000979BF">
                          <w:rPr>
                            <w:color w:val="000000" w:themeColor="text1"/>
                          </w:rPr>
                          <w:t xml:space="preserve"> humbling to sit on the sidelines</w:t>
                        </w:r>
                        <w:r>
                          <w:rPr>
                            <w:color w:val="000000" w:themeColor="text1"/>
                          </w:rPr>
                          <w:t xml:space="preserve"> and it</w:t>
                        </w:r>
                        <w:r w:rsidRPr="000979BF">
                          <w:rPr>
                            <w:color w:val="000000" w:themeColor="text1"/>
                          </w:rPr>
                          <w:t xml:space="preserve"> produces a more selfless attitude with regards to playing on a </w:t>
                        </w:r>
                        <w:r>
                          <w:rPr>
                            <w:color w:val="000000" w:themeColor="text1"/>
                          </w:rPr>
                          <w:t xml:space="preserve">team. Even the best players should take some time out and </w:t>
                        </w:r>
                        <w:r w:rsidRPr="000979BF">
                          <w:rPr>
                            <w:color w:val="000000" w:themeColor="text1"/>
                          </w:rPr>
                          <w:t>learn to cheer on and encourage the other players</w:t>
                        </w:r>
                        <w:r>
                          <w:rPr>
                            <w:color w:val="000000" w:themeColor="text1"/>
                          </w:rPr>
                          <w:t>.</w:t>
                        </w:r>
                        <w:r w:rsidRPr="000979BF">
                          <w:rPr>
                            <w:color w:val="000000" w:themeColor="text1"/>
                          </w:rPr>
                          <w:t xml:space="preserve"> As children grow in age and skill level, they learn that more talent equals more playing time. This can produce an attitude of pride and selfishness that doesn’t bode well for any team, so sitting on the bench can be a good tool for coaches to use when a player needs to cool down a bit. As the famous saying goes, “There’s no I in team.”</w:t>
                        </w:r>
                      </w:p>
                      <w:p w:rsidR="008F092F" w:rsidRPr="000979BF" w:rsidRDefault="008F092F" w:rsidP="008F092F">
                        <w:pPr>
                          <w:tabs>
                            <w:tab w:val="left" w:pos="5175"/>
                          </w:tabs>
                          <w:spacing w:after="0" w:line="240" w:lineRule="auto"/>
                          <w:rPr>
                            <w:color w:val="000000" w:themeColor="text1"/>
                          </w:rPr>
                        </w:pPr>
                      </w:p>
                      <w:p w:rsidR="008F092F" w:rsidRPr="000979BF" w:rsidRDefault="008F092F" w:rsidP="008F092F">
                        <w:pPr>
                          <w:tabs>
                            <w:tab w:val="left" w:pos="5175"/>
                          </w:tabs>
                          <w:spacing w:after="0" w:line="240" w:lineRule="auto"/>
                          <w:rPr>
                            <w:color w:val="000000" w:themeColor="text1"/>
                          </w:rPr>
                        </w:pPr>
                        <w:r w:rsidRPr="000979BF">
                          <w:rPr>
                            <w:color w:val="000000" w:themeColor="text1"/>
                          </w:rPr>
                          <w:t>It is undoubtedly hard to watch your child be a ‘bench jockey,' but it’s an experience where the pros outweigh the cons. You can help your child see this as a motivating experience by constantly encouraging them and reminding them to never stop striving to reach their goals. Offering to help them get some extra practice in and praising their efforts and growth are great ways to remind them that playing games are meant to be fun! By keeping this in mind you can help your child leap over the hurdles in front of them and then reap the reward of watching them reach their potential on and off the court.</w:t>
                        </w:r>
                      </w:p>
                      <w:p w:rsidR="008F092F" w:rsidRPr="000979BF" w:rsidRDefault="008F092F" w:rsidP="008F092F">
                        <w:pPr>
                          <w:tabs>
                            <w:tab w:val="left" w:pos="5175"/>
                          </w:tabs>
                          <w:spacing w:after="0" w:line="240" w:lineRule="auto"/>
                          <w:rPr>
                            <w:color w:val="000000" w:themeColor="text1"/>
                          </w:rPr>
                        </w:pPr>
                      </w:p>
                      <w:p w:rsidR="008F092F" w:rsidRPr="000979BF" w:rsidRDefault="008F092F" w:rsidP="008F092F">
                        <w:pPr>
                          <w:tabs>
                            <w:tab w:val="left" w:pos="5175"/>
                          </w:tabs>
                          <w:spacing w:after="0" w:line="240" w:lineRule="auto"/>
                          <w:jc w:val="center"/>
                          <w:rPr>
                            <w:color w:val="000000" w:themeColor="text1"/>
                          </w:rPr>
                        </w:pPr>
                        <w:r w:rsidRPr="000979BF">
                          <w:rPr>
                            <w:color w:val="000000" w:themeColor="text1"/>
                          </w:rPr>
                          <w:t xml:space="preserve">Information provided by Horizon Prep at </w:t>
                        </w:r>
                        <w:hyperlink r:id="rId21" w:history="1">
                          <w:r w:rsidRPr="000979BF">
                            <w:rPr>
                              <w:rStyle w:val="Hyperlink"/>
                            </w:rPr>
                            <w:t>http://www.horizonprep.org/blog/the-benefits-of-being-a-benchwarmer</w:t>
                          </w:r>
                        </w:hyperlink>
                      </w:p>
                      <w:p w:rsidR="007579D6" w:rsidRDefault="007579D6" w:rsidP="001625B6">
                        <w:pPr>
                          <w:pStyle w:val="TextRightAligned"/>
                          <w:ind w:left="720"/>
                          <w:jc w:val="left"/>
                          <w:rPr>
                            <w:b/>
                            <w:bCs/>
                          </w:rPr>
                        </w:pPr>
                      </w:p>
                    </w:txbxContent>
                  </v:textbox>
                </v:shape>
                <w10:wrap type="tight"/>
              </v:group>
            </w:pict>
          </mc:Fallback>
        </mc:AlternateContent>
      </w:r>
      <w:r w:rsidR="009F75FC">
        <w:br w:type="page"/>
      </w:r>
    </w:p>
    <w:p w:rsidR="00DD60A4" w:rsidRDefault="00FD7DB5">
      <w:r>
        <w:rPr>
          <w:noProof/>
        </w:rPr>
        <w:lastRenderedPageBreak/>
        <mc:AlternateContent>
          <mc:Choice Requires="wpg">
            <w:drawing>
              <wp:anchor distT="0" distB="0" distL="114300" distR="114300" simplePos="0" relativeHeight="251712512" behindDoc="0" locked="0" layoutInCell="1" allowOverlap="1" wp14:anchorId="4D963A71" wp14:editId="174CEB74">
                <wp:simplePos x="0" y="0"/>
                <wp:positionH relativeFrom="column">
                  <wp:posOffset>106680</wp:posOffset>
                </wp:positionH>
                <wp:positionV relativeFrom="paragraph">
                  <wp:posOffset>281940</wp:posOffset>
                </wp:positionV>
                <wp:extent cx="7207886" cy="9199880"/>
                <wp:effectExtent l="0" t="133350" r="0" b="1270"/>
                <wp:wrapNone/>
                <wp:docPr id="76" name="Group 76"/>
                <wp:cNvGraphicFramePr/>
                <a:graphic xmlns:a="http://schemas.openxmlformats.org/drawingml/2006/main">
                  <a:graphicData uri="http://schemas.microsoft.com/office/word/2010/wordprocessingGroup">
                    <wpg:wgp>
                      <wpg:cNvGrpSpPr/>
                      <wpg:grpSpPr>
                        <a:xfrm>
                          <a:off x="0" y="0"/>
                          <a:ext cx="7207886" cy="9199880"/>
                          <a:chOff x="-1" y="43180"/>
                          <a:chExt cx="7207886" cy="9199880"/>
                        </a:xfrm>
                      </wpg:grpSpPr>
                      <wps:wsp>
                        <wps:cNvPr id="20" name="Freeform 142"/>
                        <wps:cNvSpPr>
                          <a:spLocks/>
                        </wps:cNvSpPr>
                        <wps:spPr bwMode="auto">
                          <a:xfrm flipH="1">
                            <a:off x="-1" y="209867"/>
                            <a:ext cx="3795713" cy="8939847"/>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solidFill>
                            <a:schemeClr val="accent6">
                              <a:lumMod val="60000"/>
                              <a:lumOff val="40000"/>
                              <a:alpha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44"/>
                        <wps:cNvSpPr>
                          <a:spLocks/>
                        </wps:cNvSpPr>
                        <wps:spPr bwMode="auto">
                          <a:xfrm flipH="1">
                            <a:off x="3829048" y="773091"/>
                            <a:ext cx="3328670" cy="8469969"/>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solidFill>
                            <a:schemeClr val="accent5">
                              <a:lumMod val="60000"/>
                              <a:lumOff val="40000"/>
                              <a:alpha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 name="Group 156"/>
                        <wpg:cNvGrpSpPr>
                          <a:grpSpLocks/>
                        </wpg:cNvGrpSpPr>
                        <wpg:grpSpPr bwMode="auto">
                          <a:xfrm rot="15809442">
                            <a:off x="5614987" y="-595312"/>
                            <a:ext cx="954405" cy="2231390"/>
                            <a:chOff x="6338" y="1518"/>
                            <a:chExt cx="4721" cy="9242"/>
                          </a:xfrm>
                        </wpg:grpSpPr>
                        <wps:wsp>
                          <wps:cNvPr id="12" name="Freeform 157"/>
                          <wps:cNvSpPr>
                            <a:spLocks/>
                          </wps:cNvSpPr>
                          <wps:spPr bwMode="auto">
                            <a:xfrm>
                              <a:off x="6408" y="4119"/>
                              <a:ext cx="4121" cy="6164"/>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58"/>
                          <wps:cNvSpPr>
                            <a:spLocks/>
                          </wps:cNvSpPr>
                          <wps:spPr bwMode="auto">
                            <a:xfrm>
                              <a:off x="7512" y="5586"/>
                              <a:ext cx="2958" cy="4618"/>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159"/>
                          <wps:cNvSpPr>
                            <a:spLocks/>
                          </wps:cNvSpPr>
                          <wps:spPr bwMode="auto">
                            <a:xfrm>
                              <a:off x="6408" y="2761"/>
                              <a:ext cx="2182" cy="2978"/>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0"/>
                          <wps:cNvSpPr>
                            <a:spLocks/>
                          </wps:cNvSpPr>
                          <wps:spPr bwMode="auto">
                            <a:xfrm>
                              <a:off x="6608" y="1518"/>
                              <a:ext cx="1388" cy="2299"/>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61"/>
                          <wps:cNvSpPr>
                            <a:spLocks/>
                          </wps:cNvSpPr>
                          <wps:spPr bwMode="auto">
                            <a:xfrm>
                              <a:off x="7399" y="2123"/>
                              <a:ext cx="406" cy="1040"/>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62"/>
                          <wps:cNvSpPr>
                            <a:spLocks/>
                          </wps:cNvSpPr>
                          <wps:spPr bwMode="auto">
                            <a:xfrm>
                              <a:off x="8293" y="4994"/>
                              <a:ext cx="2592" cy="5576"/>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63"/>
                          <wps:cNvSpPr>
                            <a:spLocks/>
                          </wps:cNvSpPr>
                          <wps:spPr bwMode="auto">
                            <a:xfrm>
                              <a:off x="8257" y="3428"/>
                              <a:ext cx="2103" cy="2097"/>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64"/>
                          <wps:cNvSpPr>
                            <a:spLocks/>
                          </wps:cNvSpPr>
                          <wps:spPr bwMode="auto">
                            <a:xfrm>
                              <a:off x="9091" y="1770"/>
                              <a:ext cx="1269" cy="1933"/>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65"/>
                          <wps:cNvSpPr>
                            <a:spLocks/>
                          </wps:cNvSpPr>
                          <wps:spPr bwMode="auto">
                            <a:xfrm>
                              <a:off x="9939" y="2459"/>
                              <a:ext cx="293" cy="1148"/>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66"/>
                          <wps:cNvSpPr>
                            <a:spLocks/>
                          </wps:cNvSpPr>
                          <wps:spPr bwMode="auto">
                            <a:xfrm>
                              <a:off x="9017" y="5608"/>
                              <a:ext cx="1869" cy="5044"/>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67"/>
                          <wps:cNvSpPr>
                            <a:spLocks/>
                          </wps:cNvSpPr>
                          <wps:spPr bwMode="auto">
                            <a:xfrm>
                              <a:off x="7978" y="8307"/>
                              <a:ext cx="3081" cy="2453"/>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68"/>
                          <wps:cNvSpPr>
                            <a:spLocks/>
                          </wps:cNvSpPr>
                          <wps:spPr bwMode="auto">
                            <a:xfrm>
                              <a:off x="7176" y="8079"/>
                              <a:ext cx="1691" cy="1578"/>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69"/>
                          <wps:cNvSpPr>
                            <a:spLocks/>
                          </wps:cNvSpPr>
                          <wps:spPr bwMode="auto">
                            <a:xfrm>
                              <a:off x="6338" y="8065"/>
                              <a:ext cx="1278" cy="875"/>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70"/>
                          <wps:cNvSpPr>
                            <a:spLocks/>
                          </wps:cNvSpPr>
                          <wps:spPr bwMode="auto">
                            <a:xfrm>
                              <a:off x="6608" y="8152"/>
                              <a:ext cx="862" cy="256"/>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71"/>
                          <wps:cNvSpPr>
                            <a:spLocks/>
                          </wps:cNvSpPr>
                          <wps:spPr bwMode="auto">
                            <a:xfrm>
                              <a:off x="8796" y="9277"/>
                              <a:ext cx="2211" cy="138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4" name="Text Box 183"/>
                        <wps:cNvSpPr txBox="1">
                          <a:spLocks noChangeArrowheads="1"/>
                        </wps:cNvSpPr>
                        <wps:spPr bwMode="auto">
                          <a:xfrm>
                            <a:off x="3819524" y="1247732"/>
                            <a:ext cx="3319236" cy="6423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67E" w:rsidRDefault="007D467E" w:rsidP="00E93E23">
                              <w:pPr>
                                <w:pStyle w:val="TextRightAligned"/>
                              </w:pPr>
                            </w:p>
                            <w:p w:rsidR="00A54D43" w:rsidRDefault="00A54D43" w:rsidP="00A54D43">
                              <w:r w:rsidRPr="00645E20">
                                <w:rPr>
                                  <w:b/>
                                </w:rPr>
                                <w:t>Keep him moving.</w:t>
                              </w:r>
                              <w:r>
                                <w:t xml:space="preserve"> Exercise is critical, but not close to bedtime — three hours before bedtime at the latest.</w:t>
                              </w:r>
                            </w:p>
                            <w:p w:rsidR="00A54D43" w:rsidRDefault="00A54D43" w:rsidP="00A54D43">
                              <w:r w:rsidRPr="00645E20">
                                <w:rPr>
                                  <w:b/>
                                </w:rPr>
                                <w:t>Hone time-management skills.</w:t>
                              </w:r>
                              <w:r>
                                <w:t xml:space="preserve"> As the homework load increases and time is eaten up by extracurricular activities, many preteens and teens find it hard to figure out just how long that English paper will take — and they stay up very late to do it. Insisting that a teen turn his light out at 11 p.m. will get you nowhere fast. Better to have him learn from experience that he probably won't get a good grade on a paper that was written at 2 a.m. the night before it was due.</w:t>
                              </w:r>
                            </w:p>
                            <w:p w:rsidR="00A54D43" w:rsidRDefault="00A54D43" w:rsidP="00A54D43"/>
                            <w:p w:rsidR="00A54D43" w:rsidRDefault="00A54D43" w:rsidP="00A54D43">
                              <w:pPr>
                                <w:jc w:val="center"/>
                              </w:pPr>
                              <w:r>
                                <w:t xml:space="preserve">Information provided by Scholastic.com at </w:t>
                              </w:r>
                              <w:hyperlink r:id="rId22" w:history="1">
                                <w:r w:rsidRPr="00C70730">
                                  <w:rPr>
                                    <w:rStyle w:val="Hyperlink"/>
                                  </w:rPr>
                                  <w:t>http://www.scholastic.com/parents/resources/article/health-nutrition/sleepless-everywhere</w:t>
                                </w:r>
                              </w:hyperlink>
                            </w:p>
                            <w:p w:rsidR="007D467E" w:rsidRDefault="007D467E" w:rsidP="007D467E">
                              <w:pPr>
                                <w:pStyle w:val="TextRightAligned"/>
                                <w:jc w:val="center"/>
                              </w:pPr>
                            </w:p>
                            <w:p w:rsidR="00A54D43" w:rsidRDefault="00A54D43" w:rsidP="007D467E">
                              <w:pPr>
                                <w:pStyle w:val="TextRightAligned"/>
                                <w:jc w:val="center"/>
                              </w:pPr>
                              <w:r>
                                <w:rPr>
                                  <w:noProof/>
                                  <w:lang w:bidi="ar-SA"/>
                                </w:rPr>
                                <w:drawing>
                                  <wp:inline distT="0" distB="0" distL="0" distR="0" wp14:anchorId="54806B6C" wp14:editId="5DA5EFF0">
                                    <wp:extent cx="1779260" cy="18288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79938" cy="1829497"/>
                                            </a:xfrm>
                                            <a:prstGeom prst="rect">
                                              <a:avLst/>
                                            </a:prstGeom>
                                            <a:ln>
                                              <a:noFill/>
                                            </a:ln>
                                            <a:effectLst>
                                              <a:softEdge rad="112500"/>
                                            </a:effectLst>
                                          </pic:spPr>
                                        </pic:pic>
                                      </a:graphicData>
                                    </a:graphic>
                                  </wp:inline>
                                </w:drawing>
                              </w:r>
                            </w:p>
                            <w:p w:rsidR="00A54D43" w:rsidRDefault="00A54D43" w:rsidP="007D467E">
                              <w:pPr>
                                <w:pStyle w:val="TextRightAligned"/>
                                <w:jc w:val="center"/>
                              </w:pPr>
                            </w:p>
                            <w:p w:rsidR="007D467E" w:rsidRDefault="007D467E" w:rsidP="00E93E23">
                              <w:pPr>
                                <w:pStyle w:val="TextRightAligned"/>
                              </w:pPr>
                            </w:p>
                            <w:p w:rsidR="00E93E23" w:rsidRDefault="0095662F" w:rsidP="00E93E23">
                              <w:pPr>
                                <w:pStyle w:val="TextRightAligned"/>
                                <w:rPr>
                                  <w:rStyle w:val="TextRightAlignedChar"/>
                                </w:rPr>
                              </w:pPr>
                              <w:r>
                                <w:t xml:space="preserve">Articles written by Miranda Findlay.  </w:t>
                              </w:r>
                            </w:p>
                          </w:txbxContent>
                        </wps:txbx>
                        <wps:bodyPr rot="0" vert="horz" wrap="square" lIns="91440" tIns="45720" rIns="91440" bIns="45720" anchor="t" anchorCtr="0" upright="1">
                          <a:noAutofit/>
                        </wps:bodyPr>
                      </wps:wsp>
                      <wps:wsp>
                        <wps:cNvPr id="35" name="Text Box 184"/>
                        <wps:cNvSpPr txBox="1">
                          <a:spLocks noChangeArrowheads="1"/>
                        </wps:cNvSpPr>
                        <wps:spPr bwMode="auto">
                          <a:xfrm>
                            <a:off x="123825" y="253332"/>
                            <a:ext cx="3579494" cy="8979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60E2" w:rsidRDefault="000060E2" w:rsidP="00A54D43">
                              <w:pPr>
                                <w:jc w:val="center"/>
                                <w:rPr>
                                  <w:b/>
                                  <w:sz w:val="24"/>
                                </w:rPr>
                              </w:pPr>
                            </w:p>
                            <w:p w:rsidR="000060E2" w:rsidRDefault="000060E2" w:rsidP="00A54D43">
                              <w:pPr>
                                <w:jc w:val="center"/>
                                <w:rPr>
                                  <w:b/>
                                  <w:sz w:val="24"/>
                                </w:rPr>
                              </w:pPr>
                            </w:p>
                            <w:p w:rsidR="00A54D43" w:rsidRPr="008F092F" w:rsidRDefault="00A54D43" w:rsidP="00A54D43">
                              <w:pPr>
                                <w:jc w:val="center"/>
                                <w:rPr>
                                  <w:b/>
                                  <w:sz w:val="24"/>
                                </w:rPr>
                              </w:pPr>
                              <w:r w:rsidRPr="008F092F">
                                <w:rPr>
                                  <w:b/>
                                  <w:sz w:val="24"/>
                                </w:rPr>
                                <w:t>Promoting Healthy Sleeping Habits</w:t>
                              </w:r>
                            </w:p>
                            <w:p w:rsidR="00A54D43" w:rsidRDefault="00A54D43" w:rsidP="00A54D43">
                              <w:r>
                                <w:rPr>
                                  <w:noProof/>
                                </w:rPr>
                                <w:t>More</w:t>
                              </w:r>
                              <w:r>
                                <w:t xml:space="preserve"> than two-thirds of children sleep less than they should—less than even their parents realize. Many fail to meet the minimum recommended hours during a 24-hour period. </w:t>
                              </w:r>
                            </w:p>
                            <w:p w:rsidR="00A54D43" w:rsidRDefault="00A54D43" w:rsidP="00A54D43">
                              <w:r>
                                <w:t>When kids hit puberty and adolescence, they actually need even more sleep, and not getting it can have serious consequences for their learning, long-term memory, and safety. Children who regularly sleep nine hours perform better in school, are happier, suffer fewer accidents, and are less likely to develop weight or emotional problems later on than those who try to function on less.</w:t>
                              </w:r>
                            </w:p>
                            <w:p w:rsidR="00A54D43" w:rsidRDefault="00A54D43" w:rsidP="00A54D43">
                              <w:r>
                                <w:t>As kids enter the teenage years, changes in the brain that regulate sleep and waking literally hardwire them to stay up longer and sleep in later: a typical school day usually starts around 8:00 am, when the students' bodies are there, but their brains are still asleep. Add homework and extracurricular activities and most kids have little time to catch up on sleep.</w:t>
                              </w:r>
                            </w:p>
                            <w:p w:rsidR="00A54D43" w:rsidRDefault="00A54D43" w:rsidP="00A54D43">
                              <w:r>
                                <w:t>Unfortunately in our fast-paced society, sleep is low on most people's priority list. You can help your child maximize their hours of sleep by teaching the following habits:</w:t>
                              </w:r>
                            </w:p>
                            <w:p w:rsidR="00A54D43" w:rsidRDefault="00A54D43" w:rsidP="00A54D43">
                              <w:r w:rsidRPr="00645E20">
                                <w:rPr>
                                  <w:b/>
                                </w:rPr>
                                <w:t>Cut caffeine.</w:t>
                              </w:r>
                              <w:r>
                                <w:t xml:space="preserve"> Check the label on that new flavor of cola, water, or sports drink. Cola drinks may contain as much as 23 mg of caffeine. Ditto for iced tea. Chocolate milk? That'll be 5 mg; a chocolate candy bar, 6 mg. A small scoop of coffee ice cream packs a whopping 58 mg. After 2 p.m., decaf your kids.</w:t>
                              </w:r>
                            </w:p>
                            <w:p w:rsidR="00A54D43" w:rsidRDefault="00A54D43" w:rsidP="00A54D43">
                              <w:r w:rsidRPr="00645E20">
                                <w:rPr>
                                  <w:b/>
                                </w:rPr>
                                <w:t>Establish calming bedtime rituals.</w:t>
                              </w:r>
                              <w:r>
                                <w:t xml:space="preserve"> That means no stimulating activities, such as watching TV, playing video games, or even surfing the Web for at least a half-hour before lights out. After a shower or bath, suggest snuggling under the covers and chatting quietly, or allowing her to read or listen to quiet music or an audio-book.</w:t>
                              </w:r>
                            </w:p>
                            <w:p w:rsidR="00DD60A4" w:rsidRDefault="00DD60A4" w:rsidP="00A54D43">
                              <w:pPr>
                                <w:pStyle w:val="Text"/>
                                <w:ind w:left="0"/>
                                <w:rPr>
                                  <w:rStyle w:val="TextChar"/>
                                </w:rPr>
                              </w:pP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4D963A71" id="Group 76" o:spid="_x0000_s1039" style="position:absolute;margin-left:8.4pt;margin-top:22.2pt;width:567.55pt;height:724.4pt;z-index:251712512;mso-height-relative:margin" coordorigin=",431" coordsize="72078,91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">
                <v:shape id="Freeform 142" o:spid="_x0000_s1040" style="position:absolute;top:2098;width:37957;height:89399;flip:x;visibility:visible;mso-wrap-style:square;v-text-anchor:top" coordsize="7197,1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opacity="52428f"/>
                  <v:path arrowok="t" o:connecttype="custom" o:connectlocs="3476635,535;3526738,9093;3574732,27278;3619033,54557;3660171,89324;3697089,132648;3728733,181322;3754576,236413;3774617,295784;3788857,359969;3795186,427363;3795186,8512484;3788857,8579878;3774617,8644063;3754576,8703969;3728733,8758525;3697089,8807734;3660171,8849989;3619033,8885825;3574732,8912569;3526738,8930754;3476635,8939312;319078,8939312;268975,8930754;220981,8912569;176680,8885825;135015,8849989;98624,8807734;66980,8758525;40610,8703969;21096,8644063;6856,8579878;527,8512484;527,427363;6856,359969;21096,295784;40610,236413;66980,181322;98624,132648;135015,89324;176680,54557;220981,27278;268975,9093;319078,535" o:connectangles="0,0,0,0,0,0,0,0,0,0,0,0,0,0,0,0,0,0,0,0,0,0,0,0,0,0,0,0,0,0,0,0,0,0,0,0,0,0,0,0,0,0,0,0"/>
                </v:shape>
                <v:shape id="Freeform 144" o:spid="_x0000_s1041" style="position:absolute;left:38290;top:7730;width:33287;height:84700;flip:x;visibility:visible;mso-wrap-style:square;v-text-anchor:top" coordsize="6059,12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92cddc [1944]" stroked="f">
                  <v:fill opacity="49087f"/>
                  <v:path arrowok="t" o:connecttype="custom" o:connectlocs="2952347,1358;2992452,6790;3031458,18333;3068266,35309;3103975,57037;3136938,84197;3169351,114753;3198468,150061;3225387,188765;3249560,232221;3271535,277715;3289115,326604;3305047,378208;3316034,432529;3324275,488208;3328121,545924;3328670,7894848;3327022,7953242;3320979,8010279;3310541,8065279;3297905,8118921;3280325,8168489;3260547,8215340;3238023,8260155;3212752,8301575;3184184,8338920;3153968,8371513;3121006,8400031;3085846,8424475;3049587,8444167;3011680,8458426;2972125,8467253;2932020,8469969;376872,8469290;336768,8463179;298311,8452315;260954,8435339;225794,8412932;191732,8386451;159319,8355216;130202,8320587;103832,8280525;79110,8238427;57684,8192254;39555,8144044;24722,8091761;12636,8038119;4395,7981761;549,7924724;549,679" o:connectangles="0,0,0,0,0,0,0,0,0,0,0,0,0,0,0,0,0,0,0,0,0,0,0,0,0,0,0,0,0,0,0,0,0,0,0,0,0,0,0,0,0,0,0,0,0,0,0,0,0,0"/>
                </v:shape>
                <v:group id="Group 156" o:spid="_x0000_s1042" style="position:absolute;left:56149;top:-5954;width:9544;height:22314;rotation:-6324833fd" coordorigin="6338,1518" coordsize="4721,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">
                  <v:shape id="Freeform 157" o:spid="_x0000_s1043" style="position:absolute;left:6408;top:4119;width:4121;height:6164;visibility:visible;mso-wrap-style:square;v-text-anchor:top" coordsize="8242,1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3751,6020;3525,5804;3304,5587;3087,5371;2874,5153;2665,4936;2461,4717;2262,4498;2067,4278;1877,4057;1692,3835;1516,3617;1345,3399;1177,3179;1013,2958;852,2737;695,2515;541,2293;390,2071;95,1628;125,1358;314,1182;507,1012;670,877;770,800;871,725;974,653;1077,584;1180,519;1389,396;1601,281;1814,171;2028,67;2177,107;2200,428;2226,747;2256,1061;2291,1372;2331,1679;2378,1982;2431,2281;2493,2575;2564,2865;2644,3150;2734,3425;2833,3693;2943,3957;3064,4217;3192,4474;3330,4728;3475,4979;3628,5228;3786,5474;3951,5718;4121,5961;4040,6038;3958,6114" o:connectangles="0,0,0,0,0,0,0,0,0,0,0,0,0,0,0,0,0,0,0,0,0,0,0,0,0,0,0,0,0,0,0,0,0,0,0,0,0,0,0,0,0,0,0,0,0,0,0,0,0,0,0,0,0,0,0,0,0"/>
                  </v:shape>
                  <v:shape id="Freeform 158" o:spid="_x0000_s1044" style="position:absolute;left:7512;top:5586;width:2958;height:4618;visibility:visible;mso-wrap-style:square;v-text-anchor:top" coordsize="5915,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2897,4607;2804,4522;2682,4408;2580,4310;2463,4197;2334,4069;2194,3928;2046,3775;1891,3612;1733,3438;1572,3257;1410,3069;1251,2876;1095,2678;947,2480;808,2282;676,2083;554,1884;441,1687;338,1494;248,1305;169,1125;105,952;55,790;20,639;2,502;2,381;20,276;58,190;116,123;196,59;281,11;364,0;446,25;527,82;607,169;687,282;768,419;849,579;932,757;1017,951;1104,1159;1239,1488;1382,1834;1481,2068;1585,2300;1695,2528;1810,2752;1928,2971;2048,3181;2168,3383;2285,3575;2399,3754;2507,3920;2608,4070;2699,4204;2780,4320;2876,4456;2937,4542;2955,4569;2949,4582;2923,4606" o:connectangles="0,0,0,0,0,0,0,0,0,0,0,0,0,0,0,0,0,0,0,0,0,0,0,0,0,0,0,0,0,0,0,0,0,0,0,0,0,0,0,0,0,0,0,0,0,0,0,0,0,0,0,0,0,0,0,0,0,0,0,0,0,0"/>
                  </v:shape>
                  <v:shape id="Freeform 159" o:spid="_x0000_s1045" style="position:absolute;left:6408;top:2761;width:2182;height:2978;visibility:visible;mso-wrap-style:square;v-text-anchor:top" coordsize="4362,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184,1117;146,1378;97,1784;56,2176;24,2520;5,2780;1,2891;15,2944;42,2972;80,2977;129,2960;186,2921;249,2862;317,2784;388,2689;459,2576;530,2447;606,2345;692,2302;787,2300;888,2327;1063,2389;1171,2411;1277,2404;1379,2351;1475,2236;1564,2045;1643,1854;1711,1737;1771,1679;1825,1662;1874,1670;1922,1686;1970,1692;2021,1673;2075,1610;2136,1488;2142,1265;2009,944;1868,622;1738,334;1638,115;1587,0;1539,105;1463,220;1362,340;1240,461;1102,579;951,691;792,790;629,875;466,940;306,981" o:connectangles="0,0,0,0,0,0,0,0,0,0,0,0,0,0,0,0,0,0,0,0,0,0,0,0,0,0,0,0,0,0,0,0,0,0,0,0,0,0,0,0,0,0,0,0,0,0,0,0,0,0,0,0,0"/>
                  </v:shape>
                  <v:shape id="Freeform 160" o:spid="_x0000_s1046" style="position:absolute;left:6608;top:1518;width:1388;height:2299;visibility:visible;mso-wrap-style:square;v-text-anchor:top" coordsize="2776,4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615,302;515,581;422,855;334,1124;251,1391;173,1654;100,1914;33,2172;52,2295;157,2276;265,2245;375,2204;485,2153;594,2095;701,2029;806,1957;906,1882;1000,1803;1087,1722;1166,1641;1236,1561;1295,1482;1342,1407;1376,1336;1346,1230;1263,1083;1182,934;1104,784;1029,632;958,478;907,362;875,284;844,205;813,126;797,70;793,44;787,25;781,11;774,3;765,0;757,3;748,8;739,18;729,31;715,56;694,96;675,140" o:connectangles="0,0,0,0,0,0,0,0,0,0,0,0,0,0,0,0,0,0,0,0,0,0,0,0,0,0,0,0,0,0,0,0,0,0,0,0,0,0,0,0,0,0,0,0,0,0,0"/>
                  </v:shape>
                  <v:shape id="Freeform 161" o:spid="_x0000_s1047" style="position:absolute;left:7399;top:2123;width:406;height:1040;visibility:visible;mso-wrap-style:square;v-text-anchor:top" coordsize="8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24,50;75,157;131,269;188,381;244,490;297,590;343,678;381,747;402,786;406,812;403,838;392,865;376,891;355,918;330,943;302,966;272,988;241,1006;209,1021;179,1032;151,1039;125,1040;104,1037;86,1026;75,1009;65,974;55,923;47,859;39,784;32,701;23,568;13,386;6,218;2,87;0,10" o:connectangles="0,0,0,0,0,0,0,0,0,0,0,0,0,0,0,0,0,0,0,0,0,0,0,0,0,0,0,0,0,0,0,0,0,0,0"/>
                  </v:shape>
                  <v:shape id="Freeform 162" o:spid="_x0000_s1048" style="position:absolute;left:8293;top:4994;width:2592;height:5576;visibility:visible;mso-wrap-style:square;v-text-anchor:top" coordsize="5184,1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2143,5308;1967,5083;1797,4858;1632,4631;1474,4402;1323,4171;1180,3937;1044,3701;918,3462;801,3218;694,2970;596,2715;506,2456;426,2192;352,1924;285,1653;225,1378;169,1099;119,817;72,533;28,245;67,46;266,29;464,15;661,5;856,0;1052,2;1239,11;1426,26;1610,47;1792,71;1972,99;1987,297;1923,578;1864,857;1811,1134;1765,1410;1726,1683;1696,1954;1676,2223;1668,2489;1672,2754;1689,3016;1720,3267;1765,3515;1822,3761;1892,4004;1972,4245;2062,4484;2162,4721;2271,4956;2386,5190;2508,5422;2551,5562;2428,5517;2304,5472" o:connectangles="0,0,0,0,0,0,0,0,0,0,0,0,0,0,0,0,0,0,0,0,0,0,0,0,0,0,0,0,0,0,0,0,0,0,0,0,0,0,0,0,0,0,0,0,0,0,0,0,0,0,0,0,0,0,0,0"/>
                  </v:shape>
                  <v:shape id="Freeform 163" o:spid="_x0000_s1049" style="position:absolute;left:8257;top:3428;width:2103;height:2097;visibility:visible;mso-wrap-style:square;v-text-anchor:top" coordsize="4206,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732,218;549,571;370,928;211,1254;86,1519;18,1670;2,1737;4,1792;25,1833;61,1862;111,1875;174,1875;247,1860;328,1828;417,1780;511,1715;606,1652;698,1647;787,1689;874,1764;1023,1920;1117,2007;1216,2071;1321,2097;1436,2070;1560,1973;1683,1830;1768,1745;1818,1714;1844,1722;1854,1755;1855,1799;1858,1838;1870,1860;1900,1850;1958,1793;2050,1674;2064,1319;2077,940;2087,581;2096,288;2102,104;2061,121;1978,180;1876,227;1758,262;1629,282;1493,285;1354,271;1216,237;1083,182;960,103;850,0" o:connectangles="0,0,0,0,0,0,0,0,0,0,0,0,0,0,0,0,0,0,0,0,0,0,0,0,0,0,0,0,0,0,0,0,0,0,0,0,0,0,0,0,0,0,0,0,0,0,0,0,0,0,0,0,0"/>
                  </v:shape>
                  <v:shape id="Freeform 164" o:spid="_x0000_s1050" style="position:absolute;left:9091;top:1770;width:1269;height:1933;visibility:visible;mso-wrap-style:square;v-text-anchor:top" coordsize="2537,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1055,175;908,365;763,558;620,752;478,947;339,1143;202,1340;67,1538;36,1676;111,1743;193,1799;280,1845;371,1880;463,1907;558,1924;652,1932;745,1932;835,1925;921,1910;1002,1888;1076,1861;1143,1827;1201,1788;1249,1745;1267,1623;1262,1426;1258,1228;1255,1028;1253,828;1251,627;1250,425;1249,222;1251,103;1253,74;1253,50;1251,31;1247,17;1242,8;1234,2;1226,0;1216,2;1206,7;1195,13;1183,23;1165,39;1140,66" o:connectangles="0,0,0,0,0,0,0,0,0,0,0,0,0,0,0,0,0,0,0,0,0,0,0,0,0,0,0,0,0,0,0,0,0,0,0,0,0,0,0,0,0,0,0,0,0,0"/>
                  </v:shape>
                  <v:shape id="Freeform 165" o:spid="_x0000_s1051" style="position:absolute;left:9939;top:2459;width:293;height:1148;visibility:visible;mso-wrap-style:square;v-text-anchor:top" coordsize="585,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281,67;283,209;284,358;285,507;287,652;289,785;291,900;292,992;292,1043;287,1071;276,1094;260,1112;240,1127;217,1138;191,1145;165,1147;138,1147;111,1143;85,1136;61,1127;40,1113;23,1097;9,1078;2,1057;0,1031;5,990;15,934;31,866;61,747;110,568;164,384;214,217;255,86;278,10" o:connectangles="0,0,0,0,0,0,0,0,0,0,0,0,0,0,0,0,0,0,0,0,0,0,0,0,0,0,0,0,0,0,0,0,0,0"/>
                  </v:shape>
                  <v:shape id="Freeform 166" o:spid="_x0000_s1052" style="position:absolute;left:9017;top:5608;width:1869;height:5044;visibility:visible;mso-wrap-style:square;v-text-anchor:top" coordsize="3738,1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1825,4996;1741,4899;1623,4755;1476,4570;1311,4347;1132,4092;948,3808;767,3501;596,3175;442,2834;312,2481;206,2123;123,1767;63,1424;23,1099;3,802;2,539;17,321;50,154;97,47;158,7;236,10;297,83;346,217;384,404;417,637;468,1107;503,1424;545,1759;598,2104;667,2451;751,2783;850,3102;960,3404;1075,3686;1191,3943;1303,4171;1405,4367;1493,4525;1562,4642;1608,4714;1641,4759;1730,4870;1836,5004" o:connectangles="0,0,0,0,0,0,0,0,0,0,0,0,0,0,0,0,0,0,0,0,0,0,0,0,0,0,0,0,0,0,0,0,0,0,0,0,0,0,0,0,0,0,0,0"/>
                  </v:shape>
                  <v:shape id="Freeform 167" o:spid="_x0000_s1053" style="position:absolute;left:7978;top:8307;width:3081;height:2453;visibility:visible;mso-wrap-style:square;v-text-anchor:top" coordsize="6161,4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228,1343;485,1421;742,1506;1001,1599;1260,1700;1525,1810;1824,1942;2138,2084;2437,2223;2693,2342;2876,2428;2939,2450;2988,2451;3025,2436;3052,2407;3069,2368;3078,2322;3081,2271;3077,2221;3069,2173;3057,2132;3042,2097;3004,2051;2940,1988;2784,1848;2534,1634;2240,1382;1979,1152;1822,1008;1527,729;1260,469;1038,248;879,87;800,7;782,5;725,31;633,79;576,112;516,152;452,198;387,250;322,309;259,375;199,447;145,525;98,608;58,695;28,787;8,882;0,982;5,1083;23,1188;58,1294" o:connectangles="0,0,0,0,0,0,0,0,0,0,0,0,0,0,0,0,0,0,0,0,0,0,0,0,0,0,0,0,0,0,0,0,0,0,0,0,0,0,0,0,0,0,0,0,0,0,0,0,0,0,0,0,0"/>
                  </v:shape>
                  <v:shape id="Freeform 168" o:spid="_x0000_s1054" style="position:absolute;left:7176;top:8079;width:1691;height:1578;visibility:visible;mso-wrap-style:square;v-text-anchor:top" coordsize="3384,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113,949;299,1092;491,1238;668,1374;814,1485;897,1549;937,1570;973,1578;1006,1573;1036,1558;1064,1532;1089,1499;1113,1458;1144,1396;1188,1290;1200,1231;1196,1163;1175,1067;1151,972;1139,906;1139,849;1158,805;1202,776;1275,767;1386,780;1501,791;1584,772;1641,730;1675,670;1690,598;1689,518;1676,436;1655,358;1630,289;1604,234;1579,198;1524,167;1434,137;1319,109;1184,83;1038,60;887,40;741,24;604,11;486,3;393,0;394,36;420,96;432,165;431,242;415,324;385,411;339,500;278,592;201,683;109,774;0,862" o:connectangles="0,0,0,0,0,0,0,0,0,0,0,0,0,0,0,0,0,0,0,0,0,0,0,0,0,0,0,0,0,0,0,0,0,0,0,0,0,0,0,0,0,0,0,0,0,0,0,0,0,0,0,0,0,0,0,0,0"/>
                  </v:shape>
                  <v:shape id="Freeform 169" o:spid="_x0000_s1055" style="position:absolute;left:6338;top:8065;width:1278;height:875;visibility:visible;mso-wrap-style:square;v-text-anchor:top" coordsize="2555,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87,437;183,491;280,547;378,603;477,661;578,720;680,781;783,843;876,846;949,786;1014,724;1072,662;1123,600;1166,537;1202,475;1231,414;1253,355;1268,297;1276,242;1278,190;1273,140;1261,95;1243,53;1219,17;1168,3;1094,9;1020,17;948,27;875,38;803,50;731,64;660,79;589,97;519,116;450,136;381,158;313,182;246,207;179,235;113,264;70,285;51,295;35,306;23,316;14,325;7,335;3,344;0,352;0,361;2,369;5,377;9,384;18,394;32,406" o:connectangles="0,0,0,0,0,0,0,0,0,0,0,0,0,0,0,0,0,0,0,0,0,0,0,0,0,0,0,0,0,0,0,0,0,0,0,0,0,0,0,0,0,0,0,0,0,0,0,0,0,0,0,0,0,0"/>
                  </v:shape>
                  <v:shape id="Freeform 170" o:spid="_x0000_s1056" style="position:absolute;left:6608;top:8152;width:862;height:256;visibility:visible;mso-wrap-style:square;v-text-anchor:top" coordsize="172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25,185;76,167;156,141;269,108;384,79;496,53;601,32;692,15;766,4;807,0;827,3;843,11;854,23;860,40;862,59;861,81;857,104;849,128;839,152;827,175;812,196;796,216;778,232;760,244;740,252;719,255;688,256;624,254;514,246;390,236;263,223;149,211;59,201;8,196" o:connectangles="0,0,0,0,0,0,0,0,0,0,0,0,0,0,0,0,0,0,0,0,0,0,0,0,0,0,0,0,0,0,0,0,0,0"/>
                  </v:shape>
                  <v:shape id="Freeform 171" o:spid="_x0000_s1057" style="position:absolute;left:8796;top:9277;width:2211;height:1384;visibility:visible;mso-wrap-style:square;v-text-anchor:top" coordsize="4421,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2203,1323;2150,1286;2049,1218;1910,1125;1741,1010;1549,881;1343,743;1131,601;923,463;774,366;677,306;583,249;493,196;409,148;330,106;257,70;192,41;135,19;87,5;49,0;21,4;4,18;0,43;9,77;28,115;58,155;98,198;147,243;203,289;267,337;339,386;416,437;498,488;585,541;676,593;816,673;1012,780;1212,887;1412,993;1603,1092;1777,1181;1929,1258;2053,1319;2142,1362;2182,1380;2195,1384;2199,1374;2207,1343" o:connectangles="0,0,0,0,0,0,0,0,0,0,0,0,0,0,0,0,0,0,0,0,0,0,0,0,0,0,0,0,0,0,0,0,0,0,0,0,0,0,0,0,0,0,0,0,0,0,0,0"/>
                  </v:shape>
                </v:group>
                <v:shape id="_x0000_s1058" type="#_x0000_t202" style="position:absolute;left:38195;top:12477;width:33192;height:64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7D467E" w:rsidRDefault="007D467E" w:rsidP="00E93E23">
                        <w:pPr>
                          <w:pStyle w:val="TextRightAligned"/>
                        </w:pPr>
                      </w:p>
                      <w:p w:rsidR="00A54D43" w:rsidRDefault="00A54D43" w:rsidP="00A54D43">
                        <w:r w:rsidRPr="00645E20">
                          <w:rPr>
                            <w:b/>
                          </w:rPr>
                          <w:t>Keep him moving.</w:t>
                        </w:r>
                        <w:r>
                          <w:t xml:space="preserve"> Exercise is critical, but not close to bedtime — three hours before bedtime at the latest.</w:t>
                        </w:r>
                      </w:p>
                      <w:p w:rsidR="00A54D43" w:rsidRDefault="00A54D43" w:rsidP="00A54D43">
                        <w:r w:rsidRPr="00645E20">
                          <w:rPr>
                            <w:b/>
                          </w:rPr>
                          <w:t>Hone time-management skills.</w:t>
                        </w:r>
                        <w:r>
                          <w:t xml:space="preserve"> As the homework load increases and time is eaten up by extracurricular activities, many preteens and teens find it hard to figure out just how long that English paper will take — and they stay up very late to do it. Insisting that a teen turn his light out at 11 p.m. will get you nowhere fast. Better to have him learn from experience that he probably won't get a good grade on a paper that was written at 2 a.m. the night before it was due.</w:t>
                        </w:r>
                      </w:p>
                      <w:p w:rsidR="00A54D43" w:rsidRDefault="00A54D43" w:rsidP="00A54D43"/>
                      <w:p w:rsidR="00A54D43" w:rsidRDefault="00A54D43" w:rsidP="00A54D43">
                        <w:pPr>
                          <w:jc w:val="center"/>
                        </w:pPr>
                        <w:r>
                          <w:t xml:space="preserve">Information provided by Scholastic.com at </w:t>
                        </w:r>
                        <w:hyperlink r:id="rId24" w:history="1">
                          <w:r w:rsidRPr="00C70730">
                            <w:rPr>
                              <w:rStyle w:val="Hyperlink"/>
                            </w:rPr>
                            <w:t>http://www.scholastic.com/parents/resources/article/health-nutrition/sleepless-everywhere</w:t>
                          </w:r>
                        </w:hyperlink>
                      </w:p>
                      <w:p w:rsidR="007D467E" w:rsidRDefault="007D467E" w:rsidP="007D467E">
                        <w:pPr>
                          <w:pStyle w:val="TextRightAligned"/>
                          <w:jc w:val="center"/>
                        </w:pPr>
                      </w:p>
                      <w:p w:rsidR="00A54D43" w:rsidRDefault="00A54D43" w:rsidP="007D467E">
                        <w:pPr>
                          <w:pStyle w:val="TextRightAligned"/>
                          <w:jc w:val="center"/>
                        </w:pPr>
                        <w:r>
                          <w:rPr>
                            <w:noProof/>
                            <w:lang w:bidi="ar-SA"/>
                          </w:rPr>
                          <w:drawing>
                            <wp:inline distT="0" distB="0" distL="0" distR="0" wp14:anchorId="54806B6C" wp14:editId="5DA5EFF0">
                              <wp:extent cx="1779260" cy="18288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79938" cy="1829497"/>
                                      </a:xfrm>
                                      <a:prstGeom prst="rect">
                                        <a:avLst/>
                                      </a:prstGeom>
                                      <a:ln>
                                        <a:noFill/>
                                      </a:ln>
                                      <a:effectLst>
                                        <a:softEdge rad="112500"/>
                                      </a:effectLst>
                                    </pic:spPr>
                                  </pic:pic>
                                </a:graphicData>
                              </a:graphic>
                            </wp:inline>
                          </w:drawing>
                        </w:r>
                      </w:p>
                      <w:p w:rsidR="00A54D43" w:rsidRDefault="00A54D43" w:rsidP="007D467E">
                        <w:pPr>
                          <w:pStyle w:val="TextRightAligned"/>
                          <w:jc w:val="center"/>
                        </w:pPr>
                      </w:p>
                      <w:p w:rsidR="007D467E" w:rsidRDefault="007D467E" w:rsidP="00E93E23">
                        <w:pPr>
                          <w:pStyle w:val="TextRightAligned"/>
                        </w:pPr>
                      </w:p>
                      <w:p w:rsidR="00E93E23" w:rsidRDefault="0095662F" w:rsidP="00E93E23">
                        <w:pPr>
                          <w:pStyle w:val="TextRightAligned"/>
                          <w:rPr>
                            <w:rStyle w:val="TextRightAlignedChar"/>
                          </w:rPr>
                        </w:pPr>
                        <w:r>
                          <w:t xml:space="preserve">Articles written by Miranda Findlay.  </w:t>
                        </w:r>
                      </w:p>
                    </w:txbxContent>
                  </v:textbox>
                </v:shape>
                <v:shape id="_x0000_s1059" type="#_x0000_t202" style="position:absolute;left:1238;top:2533;width:35795;height:89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0060E2" w:rsidRDefault="000060E2" w:rsidP="00A54D43">
                        <w:pPr>
                          <w:jc w:val="center"/>
                          <w:rPr>
                            <w:b/>
                            <w:sz w:val="24"/>
                          </w:rPr>
                        </w:pPr>
                      </w:p>
                      <w:p w:rsidR="000060E2" w:rsidRDefault="000060E2" w:rsidP="00A54D43">
                        <w:pPr>
                          <w:jc w:val="center"/>
                          <w:rPr>
                            <w:b/>
                            <w:sz w:val="24"/>
                          </w:rPr>
                        </w:pPr>
                      </w:p>
                      <w:p w:rsidR="00A54D43" w:rsidRPr="008F092F" w:rsidRDefault="00A54D43" w:rsidP="00A54D43">
                        <w:pPr>
                          <w:jc w:val="center"/>
                          <w:rPr>
                            <w:b/>
                            <w:sz w:val="24"/>
                          </w:rPr>
                        </w:pPr>
                        <w:r w:rsidRPr="008F092F">
                          <w:rPr>
                            <w:b/>
                            <w:sz w:val="24"/>
                          </w:rPr>
                          <w:t>Promoting Healthy Sleeping Habits</w:t>
                        </w:r>
                      </w:p>
                      <w:p w:rsidR="00A54D43" w:rsidRDefault="00A54D43" w:rsidP="00A54D43">
                        <w:r>
                          <w:rPr>
                            <w:noProof/>
                          </w:rPr>
                          <w:t>More</w:t>
                        </w:r>
                        <w:r>
                          <w:t xml:space="preserve"> than two-thirds of children sleep less than they should—less than even their parents realize. Many fail to meet the minimum recommended hours during a 24-hour period. </w:t>
                        </w:r>
                      </w:p>
                      <w:p w:rsidR="00A54D43" w:rsidRDefault="00A54D43" w:rsidP="00A54D43">
                        <w:r>
                          <w:t>When kids hit puberty and adolescence, they actually need even more sleep, and not getting it can have serious consequences for their learning, long-term memory, and safety. Children who regularly sleep nine hours perform better in school, are happier, suffer fewer accidents, and are less likely to develop weight or emotional problems later on than those who try to function on less.</w:t>
                        </w:r>
                      </w:p>
                      <w:p w:rsidR="00A54D43" w:rsidRDefault="00A54D43" w:rsidP="00A54D43">
                        <w:r>
                          <w:t>As kids enter the teenage years, changes in the brain that regulate sleep and waking literally hardwire them to stay up longer and sleep in later: a typical school day usually starts around 8:00 am, when the students' bodies are there, but their brains are still asleep. Add homework and extracurricular activities and most kids have little time to catch up on sleep.</w:t>
                        </w:r>
                      </w:p>
                      <w:p w:rsidR="00A54D43" w:rsidRDefault="00A54D43" w:rsidP="00A54D43">
                        <w:r>
                          <w:t>Unfortunately in our fast-paced society, sleep is low on most people's priority list. You can help your child maximize their hours of sleep by teaching the following habits:</w:t>
                        </w:r>
                      </w:p>
                      <w:p w:rsidR="00A54D43" w:rsidRDefault="00A54D43" w:rsidP="00A54D43">
                        <w:r w:rsidRPr="00645E20">
                          <w:rPr>
                            <w:b/>
                          </w:rPr>
                          <w:t>Cut caffeine.</w:t>
                        </w:r>
                        <w:r>
                          <w:t xml:space="preserve"> Check the label on that new flavor of cola, water, or sports drink. Cola drinks may contain as much as 23 mg of caffeine. Ditto for iced tea. Chocolate milk? That'll be 5 mg; a chocolate candy bar, 6 mg. A small scoop of coffee ice cream packs a whopping 58 mg. After 2 p.m., decaf your kids.</w:t>
                        </w:r>
                      </w:p>
                      <w:p w:rsidR="00A54D43" w:rsidRDefault="00A54D43" w:rsidP="00A54D43">
                        <w:r w:rsidRPr="00645E20">
                          <w:rPr>
                            <w:b/>
                          </w:rPr>
                          <w:t>Establish calming bedtime rituals.</w:t>
                        </w:r>
                        <w:r>
                          <w:t xml:space="preserve"> That means no stimulating activities, such as watching TV, playing video games, or even surfing the Web for at least a half-hour before lights out. After a shower or bath, suggest snuggling under the covers and chatting quietly, or allowing her to read or listen to quiet music or an audio-book.</w:t>
                        </w:r>
                      </w:p>
                      <w:p w:rsidR="00DD60A4" w:rsidRDefault="00DD60A4" w:rsidP="00A54D43">
                        <w:pPr>
                          <w:pStyle w:val="Text"/>
                          <w:ind w:left="0"/>
                          <w:rPr>
                            <w:rStyle w:val="TextChar"/>
                          </w:rPr>
                        </w:pPr>
                      </w:p>
                    </w:txbxContent>
                  </v:textbox>
                </v:shape>
              </v:group>
            </w:pict>
          </mc:Fallback>
        </mc:AlternateContent>
      </w:r>
      <w:r w:rsidR="00820C87" w:rsidRPr="00533167">
        <w:rPr>
          <w:noProof/>
        </w:rPr>
        <mc:AlternateContent>
          <mc:Choice Requires="wps">
            <w:drawing>
              <wp:anchor distT="0" distB="0" distL="114300" distR="114300" simplePos="0" relativeHeight="251725824" behindDoc="0" locked="0" layoutInCell="1" allowOverlap="1" wp14:anchorId="05E616E4" wp14:editId="6708ECF0">
                <wp:simplePos x="0" y="0"/>
                <wp:positionH relativeFrom="margin">
                  <wp:posOffset>4353560</wp:posOffset>
                </wp:positionH>
                <wp:positionV relativeFrom="margin">
                  <wp:posOffset>7941945</wp:posOffset>
                </wp:positionV>
                <wp:extent cx="2533650" cy="1577340"/>
                <wp:effectExtent l="0" t="0" r="0" b="381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577340"/>
                        </a:xfrm>
                        <a:prstGeom prst="rect">
                          <a:avLst/>
                        </a:prstGeom>
                        <a:noFill/>
                        <a:ln w="9525">
                          <a:noFill/>
                          <a:miter lim="800000"/>
                          <a:headEnd/>
                          <a:tailEnd/>
                        </a:ln>
                      </wps:spPr>
                      <wps:txbx>
                        <w:txbxContent>
                          <w:p w:rsidR="000F0167" w:rsidRPr="00005557" w:rsidRDefault="000F0167" w:rsidP="000F0167">
                            <w:pPr>
                              <w:jc w:val="center"/>
                              <w:rPr>
                                <w:sz w:val="16"/>
                              </w:rPr>
                            </w:pPr>
                            <w:r>
                              <w:rPr>
                                <w:sz w:val="16"/>
                              </w:rPr>
                              <w:t>College Day</w:t>
                            </w:r>
                            <w:r w:rsidRPr="00005557">
                              <w:rPr>
                                <w:sz w:val="16"/>
                              </w:rPr>
                              <w:br/>
                              <w:t>Multicultural Education &amp; Resource Center</w:t>
                            </w:r>
                            <w:r w:rsidRPr="00005557">
                              <w:rPr>
                                <w:sz w:val="16"/>
                              </w:rPr>
                              <w:br/>
                              <w:t>3001 Hedgcock</w:t>
                            </w:r>
                            <w:r w:rsidRPr="00005557">
                              <w:rPr>
                                <w:sz w:val="16"/>
                              </w:rPr>
                              <w:br/>
                              <w:t>1401 Presque Isle</w:t>
                            </w:r>
                            <w:r w:rsidRPr="00005557">
                              <w:rPr>
                                <w:sz w:val="16"/>
                              </w:rPr>
                              <w:br/>
                              <w:t>Marquette, MI 49855</w:t>
                            </w:r>
                            <w:r w:rsidRPr="00005557">
                              <w:rPr>
                                <w:sz w:val="16"/>
                              </w:rPr>
                              <w:br/>
                              <w:t>1-906-227-1554</w:t>
                            </w:r>
                            <w:r>
                              <w:rPr>
                                <w:sz w:val="16"/>
                              </w:rPr>
                              <w:br/>
                              <w:t>This newsletter and past editions are available at:</w:t>
                            </w:r>
                            <w:r w:rsidRPr="00005557">
                              <w:rPr>
                                <w:sz w:val="16"/>
                              </w:rPr>
                              <w:br/>
                            </w:r>
                            <w:r w:rsidRPr="00533167">
                              <w:rPr>
                                <w:color w:val="0070C0"/>
                                <w:sz w:val="16"/>
                                <w:szCs w:val="16"/>
                                <w:u w:val="single"/>
                              </w:rPr>
                              <w:t>http://www.nmu.edu/multiculturaledandres/node/30</w:t>
                            </w:r>
                            <w:r>
                              <w:rPr>
                                <w:sz w:val="16"/>
                              </w:rPr>
                              <w:br/>
                              <w:t>College Day Director Shirley Brozzo</w:t>
                            </w:r>
                            <w:r>
                              <w:rPr>
                                <w:sz w:val="16"/>
                              </w:rPr>
                              <w:br/>
                              <w:t>College Day Student Coordinator Liz Noble</w:t>
                            </w:r>
                          </w:p>
                          <w:p w:rsidR="00E238B2" w:rsidRPr="00005557" w:rsidRDefault="00E238B2" w:rsidP="00E238B2">
                            <w:pPr>
                              <w:jc w:val="cente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616E4" id="_x0000_s1060" type="#_x0000_t202" style="position:absolute;margin-left:342.8pt;margin-top:625.35pt;width:199.5pt;height:124.2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" filled="f" stroked="f">
                <v:textbox>
                  <w:txbxContent>
                    <w:p w:rsidR="000F0167" w:rsidRPr="00005557" w:rsidRDefault="000F0167" w:rsidP="000F0167">
                      <w:pPr>
                        <w:jc w:val="center"/>
                        <w:rPr>
                          <w:sz w:val="16"/>
                        </w:rPr>
                      </w:pPr>
                      <w:r>
                        <w:rPr>
                          <w:sz w:val="16"/>
                        </w:rPr>
                        <w:t>College Day</w:t>
                      </w:r>
                      <w:r w:rsidRPr="00005557">
                        <w:rPr>
                          <w:sz w:val="16"/>
                        </w:rPr>
                        <w:br/>
                        <w:t>Multicultural Education &amp; Resource Center</w:t>
                      </w:r>
                      <w:r w:rsidRPr="00005557">
                        <w:rPr>
                          <w:sz w:val="16"/>
                        </w:rPr>
                        <w:br/>
                        <w:t>3001 Hedgcock</w:t>
                      </w:r>
                      <w:r w:rsidRPr="00005557">
                        <w:rPr>
                          <w:sz w:val="16"/>
                        </w:rPr>
                        <w:br/>
                        <w:t>1401 Presque Isle</w:t>
                      </w:r>
                      <w:r w:rsidRPr="00005557">
                        <w:rPr>
                          <w:sz w:val="16"/>
                        </w:rPr>
                        <w:br/>
                        <w:t>Marquette, MI 49855</w:t>
                      </w:r>
                      <w:r w:rsidRPr="00005557">
                        <w:rPr>
                          <w:sz w:val="16"/>
                        </w:rPr>
                        <w:br/>
                        <w:t>1-906-227-1554</w:t>
                      </w:r>
                      <w:r>
                        <w:rPr>
                          <w:sz w:val="16"/>
                        </w:rPr>
                        <w:br/>
                        <w:t>This newsletter and past editions are available at:</w:t>
                      </w:r>
                      <w:r w:rsidRPr="00005557">
                        <w:rPr>
                          <w:sz w:val="16"/>
                        </w:rPr>
                        <w:br/>
                      </w:r>
                      <w:r w:rsidRPr="00533167">
                        <w:rPr>
                          <w:color w:val="0070C0"/>
                          <w:sz w:val="16"/>
                          <w:szCs w:val="16"/>
                          <w:u w:val="single"/>
                        </w:rPr>
                        <w:t>http://www.nmu.edu/multiculturaledandres/node/30</w:t>
                      </w:r>
                      <w:r>
                        <w:rPr>
                          <w:sz w:val="16"/>
                        </w:rPr>
                        <w:br/>
                        <w:t>College Day Director Shirley Brozzo</w:t>
                      </w:r>
                      <w:r>
                        <w:rPr>
                          <w:sz w:val="16"/>
                        </w:rPr>
                        <w:br/>
                        <w:t>College Day Student Coordinator Liz Noble</w:t>
                      </w:r>
                    </w:p>
                    <w:p w:rsidR="00E238B2" w:rsidRPr="00005557" w:rsidRDefault="00E238B2" w:rsidP="00E238B2">
                      <w:pPr>
                        <w:jc w:val="center"/>
                        <w:rPr>
                          <w:sz w:val="16"/>
                        </w:rPr>
                      </w:pPr>
                    </w:p>
                  </w:txbxContent>
                </v:textbox>
                <w10:wrap type="square" anchorx="margin" anchory="margin"/>
              </v:shape>
            </w:pict>
          </mc:Fallback>
        </mc:AlternateContent>
      </w:r>
    </w:p>
    <w:sectPr w:rsidR="00DD60A4" w:rsidSect="009364CF">
      <w:type w:val="continuous"/>
      <w:pgSz w:w="12240" w:h="15840" w:code="1"/>
      <w:pgMar w:top="360" w:right="360" w:bottom="360" w:left="36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1B96" w:rsidRDefault="00961B96">
      <w:pPr>
        <w:spacing w:after="0" w:line="240" w:lineRule="auto"/>
      </w:pPr>
      <w:r>
        <w:separator/>
      </w:r>
    </w:p>
  </w:endnote>
  <w:endnote w:type="continuationSeparator" w:id="0">
    <w:p w:rsidR="00961B96" w:rsidRDefault="00961B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pitch w:val="variable"/>
    <w:sig w:usb0="E1002EFF" w:usb1="C000605B" w:usb2="00000029" w:usb3="00000000" w:csb0="000101FF" w:csb1="00000000"/>
  </w:font>
  <w:font w:name="GungsuhChe">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1B96" w:rsidRDefault="00961B96">
      <w:pPr>
        <w:spacing w:after="0" w:line="240" w:lineRule="auto"/>
      </w:pPr>
      <w:r>
        <w:separator/>
      </w:r>
    </w:p>
  </w:footnote>
  <w:footnote w:type="continuationSeparator" w:id="0">
    <w:p w:rsidR="00961B96" w:rsidRDefault="00961B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D371C2"/>
    <w:multiLevelType w:val="hybridMultilevel"/>
    <w:tmpl w:val="F8961B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6D5E97"/>
    <w:multiLevelType w:val="hybridMultilevel"/>
    <w:tmpl w:val="1EEA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2C0A5A"/>
    <w:multiLevelType w:val="hybridMultilevel"/>
    <w:tmpl w:val="7AA0C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8C6927"/>
    <w:multiLevelType w:val="hybridMultilevel"/>
    <w:tmpl w:val="69344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26C61BC"/>
    <w:multiLevelType w:val="hybridMultilevel"/>
    <w:tmpl w:val="F1167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DA3257F"/>
    <w:multiLevelType w:val="hybridMultilevel"/>
    <w:tmpl w:val="62D60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635"/>
    <w:rsid w:val="00005557"/>
    <w:rsid w:val="000060E2"/>
    <w:rsid w:val="00042EE4"/>
    <w:rsid w:val="0005072A"/>
    <w:rsid w:val="000D39C5"/>
    <w:rsid w:val="000F0167"/>
    <w:rsid w:val="000F7667"/>
    <w:rsid w:val="00100D11"/>
    <w:rsid w:val="001625B6"/>
    <w:rsid w:val="00184794"/>
    <w:rsid w:val="00196ADA"/>
    <w:rsid w:val="001B19E7"/>
    <w:rsid w:val="001B5384"/>
    <w:rsid w:val="001D22C0"/>
    <w:rsid w:val="001F7C38"/>
    <w:rsid w:val="00241833"/>
    <w:rsid w:val="002E4DC3"/>
    <w:rsid w:val="0031698D"/>
    <w:rsid w:val="00340E0B"/>
    <w:rsid w:val="00387F5C"/>
    <w:rsid w:val="003A3B04"/>
    <w:rsid w:val="003C4EF7"/>
    <w:rsid w:val="003E21F0"/>
    <w:rsid w:val="0043793A"/>
    <w:rsid w:val="004B1491"/>
    <w:rsid w:val="004D5171"/>
    <w:rsid w:val="004F0F33"/>
    <w:rsid w:val="004F29AE"/>
    <w:rsid w:val="00533D67"/>
    <w:rsid w:val="00575BD4"/>
    <w:rsid w:val="00591832"/>
    <w:rsid w:val="005A3A03"/>
    <w:rsid w:val="005A59E8"/>
    <w:rsid w:val="005D2C93"/>
    <w:rsid w:val="005F375B"/>
    <w:rsid w:val="006145CD"/>
    <w:rsid w:val="00615239"/>
    <w:rsid w:val="00631E57"/>
    <w:rsid w:val="00694CF9"/>
    <w:rsid w:val="006C0F00"/>
    <w:rsid w:val="00707635"/>
    <w:rsid w:val="007124A7"/>
    <w:rsid w:val="00723AB2"/>
    <w:rsid w:val="007579D6"/>
    <w:rsid w:val="00774D38"/>
    <w:rsid w:val="007B2312"/>
    <w:rsid w:val="007D05CA"/>
    <w:rsid w:val="007D467E"/>
    <w:rsid w:val="007D6C9E"/>
    <w:rsid w:val="007F5DDC"/>
    <w:rsid w:val="00806C3A"/>
    <w:rsid w:val="00820C87"/>
    <w:rsid w:val="00821235"/>
    <w:rsid w:val="0084015F"/>
    <w:rsid w:val="00854F52"/>
    <w:rsid w:val="008A7C5F"/>
    <w:rsid w:val="008F092F"/>
    <w:rsid w:val="008F0F68"/>
    <w:rsid w:val="008F2834"/>
    <w:rsid w:val="008F7A20"/>
    <w:rsid w:val="00902049"/>
    <w:rsid w:val="009364CF"/>
    <w:rsid w:val="00952CB0"/>
    <w:rsid w:val="0095662F"/>
    <w:rsid w:val="00961B96"/>
    <w:rsid w:val="0096511B"/>
    <w:rsid w:val="0099469D"/>
    <w:rsid w:val="009B3D9E"/>
    <w:rsid w:val="009F75FC"/>
    <w:rsid w:val="00A026E7"/>
    <w:rsid w:val="00A0456B"/>
    <w:rsid w:val="00A060B3"/>
    <w:rsid w:val="00A20B6B"/>
    <w:rsid w:val="00A54D43"/>
    <w:rsid w:val="00A64603"/>
    <w:rsid w:val="00AB487C"/>
    <w:rsid w:val="00AD5F6A"/>
    <w:rsid w:val="00B27C12"/>
    <w:rsid w:val="00B75E8D"/>
    <w:rsid w:val="00B979F0"/>
    <w:rsid w:val="00BA7DC5"/>
    <w:rsid w:val="00BC2ABC"/>
    <w:rsid w:val="00C243F9"/>
    <w:rsid w:val="00CA39C9"/>
    <w:rsid w:val="00CD7B4D"/>
    <w:rsid w:val="00CF42F4"/>
    <w:rsid w:val="00D34B6B"/>
    <w:rsid w:val="00D354BD"/>
    <w:rsid w:val="00D41CD3"/>
    <w:rsid w:val="00D71330"/>
    <w:rsid w:val="00DD16FB"/>
    <w:rsid w:val="00DD60A4"/>
    <w:rsid w:val="00DF5704"/>
    <w:rsid w:val="00E06B3D"/>
    <w:rsid w:val="00E238B2"/>
    <w:rsid w:val="00E24321"/>
    <w:rsid w:val="00E5002C"/>
    <w:rsid w:val="00E75DF4"/>
    <w:rsid w:val="00E93E23"/>
    <w:rsid w:val="00F05901"/>
    <w:rsid w:val="00F20BC7"/>
    <w:rsid w:val="00F317CB"/>
    <w:rsid w:val="00F4516F"/>
    <w:rsid w:val="00F464D9"/>
    <w:rsid w:val="00F53472"/>
    <w:rsid w:val="00F7165A"/>
    <w:rsid w:val="00F85C09"/>
    <w:rsid w:val="00FB4B58"/>
    <w:rsid w:val="00FD3484"/>
    <w:rsid w:val="00FD63B5"/>
    <w:rsid w:val="00FD7D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05D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8F092F"/>
    <w:pPr>
      <w:spacing w:after="0" w:line="240" w:lineRule="auto"/>
      <w:ind w:left="720"/>
    </w:pPr>
    <w:rPr>
      <w:rFonts w:eastAsia="GungsuhChe"/>
      <w:color w:val="000000" w:themeColor="text1"/>
      <w:szCs w:val="26"/>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8F092F"/>
    <w:rPr>
      <w:rFonts w:eastAsia="GungsuhChe"/>
      <w:color w:val="000000" w:themeColor="text1"/>
      <w:szCs w:val="26"/>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styleId="ListParagraph">
    <w:name w:val="List Paragraph"/>
    <w:basedOn w:val="Normal"/>
    <w:uiPriority w:val="34"/>
    <w:qFormat/>
    <w:rsid w:val="00D354BD"/>
    <w:pPr>
      <w:ind w:left="720"/>
      <w:contextualSpacing/>
    </w:pPr>
    <w:rPr>
      <w:rFonts w:eastAsiaTheme="minorHAnsi"/>
    </w:rPr>
  </w:style>
  <w:style w:type="character" w:styleId="Hyperlink">
    <w:name w:val="Hyperlink"/>
    <w:basedOn w:val="DefaultParagraphFont"/>
    <w:uiPriority w:val="99"/>
    <w:unhideWhenUsed/>
    <w:rsid w:val="00D354BD"/>
    <w:rPr>
      <w:color w:val="0000FF" w:themeColor="hyperlink"/>
      <w:u w:val="single"/>
    </w:rPr>
  </w:style>
  <w:style w:type="table" w:styleId="TableGrid">
    <w:name w:val="Table Grid"/>
    <w:basedOn w:val="TableNormal"/>
    <w:uiPriority w:val="59"/>
    <w:rsid w:val="00A20B6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579D6"/>
    <w:pPr>
      <w:spacing w:after="0" w:line="240" w:lineRule="auto"/>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4955832">
      <w:bodyDiv w:val="1"/>
      <w:marLeft w:val="0"/>
      <w:marRight w:val="0"/>
      <w:marTop w:val="0"/>
      <w:marBottom w:val="0"/>
      <w:divBdr>
        <w:top w:val="none" w:sz="0" w:space="0" w:color="auto"/>
        <w:left w:val="none" w:sz="0" w:space="0" w:color="auto"/>
        <w:bottom w:val="none" w:sz="0" w:space="0" w:color="auto"/>
        <w:right w:val="none" w:sz="0" w:space="0" w:color="auto"/>
      </w:divBdr>
    </w:div>
    <w:div w:id="872763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www.mint.com" TargetMode="External"/><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hyperlink" Target="http://www.horizonprep.org/blog/the-benefits-of-being-a-benchwarmer" TargetMode="External"/><Relationship Id="rId7" Type="http://schemas.openxmlformats.org/officeDocument/2006/relationships/footnotes" Target="footnotes.xml"/><Relationship Id="rId12" Type="http://schemas.openxmlformats.org/officeDocument/2006/relationships/hyperlink" Target="https://www.parenttoolkit.com/health-and-wellness/advice/physical-health/7th-grade-physical-health-tips" TargetMode="External"/><Relationship Id="rId17" Type="http://schemas.openxmlformats.org/officeDocument/2006/relationships/hyperlink" Target="http://www.mint.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mint.com/budgeting-3" TargetMode="External"/><Relationship Id="rId20" Type="http://schemas.openxmlformats.org/officeDocument/2006/relationships/hyperlink" Target="http://www.horizonprep.org/blog/the-benefits-of-being-a-benchwarme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yperlink" Target="http://www.scholastic.com/parents/resources/article/health-nutrition/sleepless-everywhere" TargetMode="External"/><Relationship Id="rId5" Type="http://schemas.openxmlformats.org/officeDocument/2006/relationships/settings" Target="settings.xml"/><Relationship Id="rId15" Type="http://schemas.openxmlformats.org/officeDocument/2006/relationships/hyperlink" Target="https://www.mint.com/budgeting-3" TargetMode="External"/><Relationship Id="rId23"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image" Target="media/image4.jp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parenttoolkit.com/health-and-wellness/advice/physical-health/7th-grade-physical-health-tips" TargetMode="External"/><Relationship Id="rId22" Type="http://schemas.openxmlformats.org/officeDocument/2006/relationships/hyperlink" Target="http://www.scholastic.com/parents/resources/article/health-nutrition/sleepless-everywhere"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gregori\AppData\Roaming\Microsoft\Templates\Clas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0A0EC87DA334DC49DADEFFC6B4844C2"/>
        <w:category>
          <w:name w:val="General"/>
          <w:gallery w:val="placeholder"/>
        </w:category>
        <w:types>
          <w:type w:val="bbPlcHdr"/>
        </w:types>
        <w:behaviors>
          <w:behavior w:val="content"/>
        </w:behaviors>
        <w:guid w:val="{593A8C47-F033-4E1B-BEFE-5E70F2D3270F}"/>
      </w:docPartPr>
      <w:docPartBody>
        <w:p w:rsidR="00526D8B" w:rsidRDefault="009D0CAD">
          <w:pPr>
            <w:pStyle w:val="20A0EC87DA334DC49DADEFFC6B4844C2"/>
          </w:pPr>
          <w:r w:rsidRPr="00806C3A">
            <w:t>Weekly Class Newsletter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pitch w:val="variable"/>
    <w:sig w:usb0="E1002EFF" w:usb1="C000605B" w:usb2="00000029" w:usb3="00000000" w:csb0="000101FF" w:csb1="00000000"/>
  </w:font>
  <w:font w:name="GungsuhChe">
    <w:charset w:val="81"/>
    <w:family w:val="modern"/>
    <w:pitch w:val="fixed"/>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CAD"/>
    <w:rsid w:val="000068E7"/>
    <w:rsid w:val="000D06FC"/>
    <w:rsid w:val="002E0F13"/>
    <w:rsid w:val="003F1C4E"/>
    <w:rsid w:val="0042749B"/>
    <w:rsid w:val="00526D8B"/>
    <w:rsid w:val="007D0B81"/>
    <w:rsid w:val="008412AE"/>
    <w:rsid w:val="008573D9"/>
    <w:rsid w:val="009D0CAD"/>
    <w:rsid w:val="009E1D6D"/>
    <w:rsid w:val="00A13447"/>
    <w:rsid w:val="00B37CE3"/>
    <w:rsid w:val="00B97A66"/>
    <w:rsid w:val="00BC653B"/>
    <w:rsid w:val="00BD53C7"/>
    <w:rsid w:val="00C13E72"/>
    <w:rsid w:val="00C65908"/>
    <w:rsid w:val="00CE4414"/>
    <w:rsid w:val="00F878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A0EC87DA334DC49DADEFFC6B4844C2">
    <w:name w:val="20A0EC87DA334DC49DADEFFC6B4844C2"/>
  </w:style>
  <w:style w:type="paragraph" w:customStyle="1" w:styleId="FD59E297A35D4BA195CE1096E978F49B">
    <w:name w:val="FD59E297A35D4BA195CE1096E978F49B"/>
  </w:style>
  <w:style w:type="paragraph" w:customStyle="1" w:styleId="9CBBFA082A584169A28FD81D31367F9F">
    <w:name w:val="9CBBFA082A584169A28FD81D31367F9F"/>
  </w:style>
  <w:style w:type="paragraph" w:customStyle="1" w:styleId="SectionLabelALLCAPS">
    <w:name w:val="Section Label (ALL CAPS)"/>
    <w:basedOn w:val="Normal"/>
    <w:link w:val="SectionLabelALLCAPSChar"/>
    <w:qFormat/>
    <w:pPr>
      <w:spacing w:before="120" w:after="80" w:line="240" w:lineRule="auto"/>
    </w:pPr>
    <w:rPr>
      <w:rFonts w:eastAsiaTheme="majorHAnsi"/>
      <w:b/>
      <w:caps/>
      <w:color w:val="000000" w:themeColor="text1"/>
      <w:sz w:val="24"/>
      <w:szCs w:val="24"/>
      <w:lang w:bidi="en-US"/>
    </w:rPr>
  </w:style>
  <w:style w:type="character" w:customStyle="1" w:styleId="SectionLabelALLCAPSChar">
    <w:name w:val="Section Label (ALL CAPS) Char"/>
    <w:basedOn w:val="DefaultParagraphFont"/>
    <w:link w:val="SectionLabelALLCAPS"/>
    <w:rPr>
      <w:rFonts w:eastAsiaTheme="majorHAnsi"/>
      <w:b/>
      <w:caps/>
      <w:color w:val="000000" w:themeColor="text1"/>
      <w:sz w:val="24"/>
      <w:szCs w:val="24"/>
      <w:lang w:bidi="en-US"/>
    </w:rPr>
  </w:style>
  <w:style w:type="paragraph" w:customStyle="1" w:styleId="6400841613F14EB893F690C6BD1A687D">
    <w:name w:val="6400841613F14EB893F690C6BD1A687D"/>
  </w:style>
  <w:style w:type="paragraph" w:customStyle="1" w:styleId="Text">
    <w:name w:val="Text"/>
    <w:basedOn w:val="Normal"/>
    <w:link w:val="TextChar"/>
    <w:autoRedefine/>
    <w:qFormat/>
    <w:pPr>
      <w:spacing w:after="80" w:line="240" w:lineRule="auto"/>
    </w:pPr>
    <w:rPr>
      <w:rFonts w:eastAsia="GungsuhChe"/>
      <w:color w:val="000000" w:themeColor="text1"/>
      <w:szCs w:val="26"/>
      <w:lang w:bidi="en-US"/>
    </w:rPr>
  </w:style>
  <w:style w:type="character" w:customStyle="1" w:styleId="TextChar">
    <w:name w:val="Text Char"/>
    <w:basedOn w:val="DefaultParagraphFont"/>
    <w:link w:val="Text"/>
    <w:rPr>
      <w:rFonts w:eastAsia="GungsuhChe"/>
      <w:color w:val="000000" w:themeColor="text1"/>
      <w:szCs w:val="26"/>
      <w:lang w:bidi="en-US"/>
    </w:rPr>
  </w:style>
  <w:style w:type="paragraph" w:customStyle="1" w:styleId="138A02183E6344A097E64A5842D19307">
    <w:name w:val="138A02183E6344A097E64A5842D19307"/>
  </w:style>
  <w:style w:type="paragraph" w:customStyle="1" w:styleId="SectionLabelRightAligned">
    <w:name w:val="Section Label (Right Aligned)"/>
    <w:basedOn w:val="Normal"/>
    <w:link w:val="SectionLabelRightAlignedChar"/>
    <w:qFormat/>
    <w:pPr>
      <w:jc w:val="right"/>
    </w:pPr>
    <w:rPr>
      <w:rFonts w:eastAsiaTheme="majorHAnsi"/>
      <w:b/>
      <w:smallCaps/>
      <w:color w:val="000000" w:themeColor="text1"/>
    </w:rPr>
  </w:style>
  <w:style w:type="character" w:customStyle="1" w:styleId="SectionLabelRightAlignedChar">
    <w:name w:val="Section Label (Right Aligned) Char"/>
    <w:basedOn w:val="DefaultParagraphFont"/>
    <w:link w:val="SectionLabelRightAligned"/>
    <w:rPr>
      <w:rFonts w:eastAsiaTheme="majorHAnsi"/>
      <w:b/>
      <w:smallCaps/>
      <w:color w:val="000000" w:themeColor="text1"/>
    </w:rPr>
  </w:style>
  <w:style w:type="paragraph" w:customStyle="1" w:styleId="13E4F17599074B809A5BE07EF32C74B3">
    <w:name w:val="13E4F17599074B809A5BE07EF32C74B3"/>
  </w:style>
  <w:style w:type="paragraph" w:customStyle="1" w:styleId="TextRightAligned">
    <w:name w:val="Text (Right Aligned)"/>
    <w:basedOn w:val="Normal"/>
    <w:link w:val="TextRightAlignedChar"/>
    <w:qFormat/>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Pr>
      <w:rFonts w:eastAsia="GungsuhChe"/>
      <w:color w:val="000000" w:themeColor="text1"/>
      <w:szCs w:val="26"/>
      <w:lang w:bidi="en-US"/>
    </w:rPr>
  </w:style>
  <w:style w:type="paragraph" w:customStyle="1" w:styleId="D1651671E1A64FCCBE67F671353F88E5">
    <w:name w:val="D1651671E1A64FCCBE67F671353F88E5"/>
  </w:style>
  <w:style w:type="paragraph" w:customStyle="1" w:styleId="C8F8D5F42DE24633BFD378171956DA6E">
    <w:name w:val="C8F8D5F42DE24633BFD378171956DA6E"/>
  </w:style>
  <w:style w:type="paragraph" w:customStyle="1" w:styleId="6AC10E2CB64B44D7B3540ED9C9C14360">
    <w:name w:val="6AC10E2CB64B44D7B3540ED9C9C14360"/>
  </w:style>
  <w:style w:type="paragraph" w:customStyle="1" w:styleId="BED2685C832B489CAF4B5D0C50864F1A">
    <w:name w:val="BED2685C832B489CAF4B5D0C50864F1A"/>
  </w:style>
  <w:style w:type="paragraph" w:customStyle="1" w:styleId="Lettertext">
    <w:name w:val="Letter_text"/>
    <w:basedOn w:val="Normal"/>
    <w:link w:val="LettertextChar"/>
    <w:autoRedefine/>
    <w:qFormat/>
    <w:pPr>
      <w:spacing w:after="80" w:line="240" w:lineRule="auto"/>
    </w:pPr>
    <w:rPr>
      <w:rFonts w:eastAsia="GungsuhChe"/>
      <w:color w:val="000000" w:themeColor="text1"/>
      <w:szCs w:val="26"/>
      <w:lang w:bidi="en-US"/>
    </w:rPr>
  </w:style>
  <w:style w:type="character" w:customStyle="1" w:styleId="LettertextChar">
    <w:name w:val="Letter_text Char"/>
    <w:basedOn w:val="DefaultParagraphFont"/>
    <w:link w:val="Lettertext"/>
    <w:rPr>
      <w:rFonts w:eastAsia="GungsuhChe"/>
      <w:color w:val="000000" w:themeColor="text1"/>
      <w:szCs w:val="26"/>
      <w:lang w:bidi="en-US"/>
    </w:rPr>
  </w:style>
  <w:style w:type="paragraph" w:customStyle="1" w:styleId="A4B6569DBAAD46ADB7808B1DDD48963A">
    <w:name w:val="A4B6569DBAAD46ADB7808B1DDD48963A"/>
  </w:style>
  <w:style w:type="paragraph" w:customStyle="1" w:styleId="61F6EB149BE24CC19203F70F45011125">
    <w:name w:val="61F6EB149BE24CC19203F70F45011125"/>
  </w:style>
  <w:style w:type="character" w:styleId="PlaceholderText">
    <w:name w:val="Placeholder Text"/>
    <w:basedOn w:val="DefaultParagraphFont"/>
    <w:uiPriority w:val="99"/>
    <w:semiHidden/>
    <w:rPr>
      <w:color w:val="808080"/>
    </w:rPr>
  </w:style>
  <w:style w:type="paragraph" w:customStyle="1" w:styleId="6F593207A25842DF9BAB0875AB5D6B1D">
    <w:name w:val="6F593207A25842DF9BAB0875AB5D6B1D"/>
  </w:style>
  <w:style w:type="paragraph" w:customStyle="1" w:styleId="Photocaption">
    <w:name w:val="Photo_caption"/>
    <w:basedOn w:val="Normal"/>
    <w:link w:val="PhotocaptionChar"/>
    <w:qFormat/>
    <w:pPr>
      <w:spacing w:after="120" w:line="240" w:lineRule="auto"/>
      <w:jc w:val="center"/>
    </w:pPr>
    <w:rPr>
      <w:rFonts w:eastAsiaTheme="minorHAnsi"/>
      <w:b/>
      <w:i/>
      <w:sz w:val="20"/>
      <w:szCs w:val="24"/>
      <w:lang w:bidi="en-US"/>
    </w:rPr>
  </w:style>
  <w:style w:type="character" w:customStyle="1" w:styleId="PhotocaptionChar">
    <w:name w:val="Photo_caption Char"/>
    <w:basedOn w:val="DefaultParagraphFont"/>
    <w:link w:val="Photocaption"/>
    <w:rPr>
      <w:rFonts w:eastAsiaTheme="minorHAnsi"/>
      <w:b/>
      <w:i/>
      <w:sz w:val="20"/>
      <w:szCs w:val="24"/>
      <w:lang w:bidi="en-US"/>
    </w:rPr>
  </w:style>
  <w:style w:type="paragraph" w:customStyle="1" w:styleId="30B13BBD41C84D7EAE7819A8899650E1">
    <w:name w:val="30B13BBD41C84D7EAE7819A8899650E1"/>
  </w:style>
  <w:style w:type="paragraph" w:customStyle="1" w:styleId="C2BD9A8DBDB149D58DDAB66896255CB8">
    <w:name w:val="C2BD9A8DBDB149D58DDAB66896255C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customXml/itemProps2.xml><?xml version="1.0" encoding="utf-8"?>
<ds:datastoreItem xmlns:ds="http://schemas.openxmlformats.org/officeDocument/2006/customXml" ds:itemID="{9E4AC2CA-0039-471B-95EB-2A309E947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ClassNewsletter.dotx</Template>
  <TotalTime>0</TotalTime>
  <Pages>4</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lastModifiedBy/>
  <cp:revision>1</cp:revision>
  <dcterms:created xsi:type="dcterms:W3CDTF">2018-08-23T14:57:00Z</dcterms:created>
  <dcterms:modified xsi:type="dcterms:W3CDTF">2019-02-27T14:54:00Z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