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tbl>
      <w:tblPr>
        <w:tblW w:w="12207" w:type="dxa"/>
        <w:tblInd w:w="-1772" w:type="dxa"/>
        <w:tblLook w:val="0000" w:firstRow="0" w:lastRow="0" w:firstColumn="0" w:lastColumn="0" w:noHBand="0" w:noVBand="0"/>
      </w:tblPr>
      <w:tblGrid>
        <w:gridCol w:w="4832"/>
        <w:gridCol w:w="2559"/>
        <w:gridCol w:w="4816"/>
      </w:tblGrid>
      <w:tr w:rsidR="007A5BFD" w:rsidTr="00BF600D">
        <w:trPr>
          <w:trHeight w:val="810"/>
        </w:trPr>
        <w:tc>
          <w:tcPr>
            <w:tcW w:w="7560" w:type="dxa"/>
            <w:gridSpan w:val="2"/>
            <w:vMerge w:val="restart"/>
          </w:tcPr>
          <w:bookmarkStart w:id="0" w:name="_GoBack"/>
          <w:bookmarkEnd w:id="0"/>
          <w:p w:rsidR="00EF7B7B" w:rsidRDefault="00B57D40" w:rsidP="00EF03D7">
            <w:pPr>
              <w:ind w:left="720"/>
              <w:rPr>
                <w:noProof/>
              </w:rPr>
            </w:pPr>
            <w:r>
              <w:rPr>
                <w:noProof/>
              </w:rPr>
              <mc:AlternateContent>
                <mc:Choice Requires="wps">
                  <w:drawing>
                    <wp:anchor distT="0" distB="0" distL="114300" distR="114300" simplePos="0" relativeHeight="251692544" behindDoc="1" locked="0" layoutInCell="1" allowOverlap="1" wp14:anchorId="3ECB3AEC" wp14:editId="15A044B5">
                      <wp:simplePos x="0" y="0"/>
                      <wp:positionH relativeFrom="column">
                        <wp:posOffset>-907747</wp:posOffset>
                      </wp:positionH>
                      <wp:positionV relativeFrom="paragraph">
                        <wp:posOffset>-264795</wp:posOffset>
                      </wp:positionV>
                      <wp:extent cx="6703060" cy="2033270"/>
                      <wp:effectExtent l="57150" t="19050" r="40640" b="10033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rgbClr val="00B050">
                                  <a:alpha val="50000"/>
                                </a:srgbClr>
                              </a:solidFill>
                              <a:ln>
                                <a:noFill/>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C4C0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8" o:spid="_x0000_s1026" type="#_x0000_t7" alt="rectangular colored shape" style="position:absolute;margin-left:-71.5pt;margin-top:-20.85pt;width:527.8pt;height:160.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" adj="1638" fillcolor="#00b050" stroked="f">
                      <v:fill opacity="32896f"/>
                      <v:shadow on="t" color="black" opacity="26214f" origin=",-.5" offset="0,3pt"/>
                    </v:shape>
                  </w:pict>
                </mc:Fallback>
              </mc:AlternateContent>
            </w:r>
            <w:r w:rsidR="00EF7B7B">
              <w:rPr>
                <w:noProof/>
              </w:rPr>
              <mc:AlternateContent>
                <mc:Choice Requires="wps">
                  <w:drawing>
                    <wp:inline distT="0" distB="0" distL="0" distR="0" wp14:anchorId="4078867B" wp14:editId="6ACBF565">
                      <wp:extent cx="3862317" cy="1569493"/>
                      <wp:effectExtent l="0" t="0" r="10160" b="12065"/>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17"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7B7B" w:rsidRPr="00537B1F" w:rsidRDefault="007A5BFD" w:rsidP="00BC36AD">
                                  <w:pPr>
                                    <w:pStyle w:val="Masthead"/>
                                    <w:rPr>
                                      <w:b/>
                                      <w:color w:val="FFC000" w:themeColor="accent3"/>
                                      <w:sz w:val="72"/>
                                      <w:szCs w:val="72"/>
                                    </w:rPr>
                                  </w:pPr>
                                  <w:r w:rsidRPr="00537B1F">
                                    <w:rPr>
                                      <w:b/>
                                      <w:color w:val="FFC000" w:themeColor="accent3"/>
                                      <w:sz w:val="72"/>
                                      <w:szCs w:val="72"/>
                                    </w:rPr>
                                    <w:t>GEAR UP</w:t>
                                  </w:r>
                                </w:p>
                                <w:p w:rsidR="007A5BFD" w:rsidRPr="00537B1F" w:rsidRDefault="007A5BFD" w:rsidP="00BC36AD">
                                  <w:pPr>
                                    <w:pStyle w:val="Masthead"/>
                                    <w:rPr>
                                      <w:b/>
                                      <w:color w:val="FFC000" w:themeColor="accent3"/>
                                      <w:sz w:val="72"/>
                                      <w:szCs w:val="72"/>
                                    </w:rPr>
                                  </w:pPr>
                                  <w:r w:rsidRPr="00537B1F">
                                    <w:rPr>
                                      <w:b/>
                                      <w:color w:val="FFC000" w:themeColor="accent3"/>
                                      <w:sz w:val="72"/>
                                      <w:szCs w:val="72"/>
                                    </w:rPr>
                                    <w:t>Monthly Update</w:t>
                                  </w:r>
                                </w:p>
                              </w:txbxContent>
                            </wps:txbx>
                            <wps:bodyPr rot="0" vert="horz" wrap="square" lIns="0" tIns="0" rIns="0" bIns="0" anchor="t" anchorCtr="0" upright="1">
                              <a:noAutofit/>
                            </wps:bodyPr>
                          </wps:wsp>
                        </a:graphicData>
                      </a:graphic>
                    </wp:inline>
                  </w:drawing>
                </mc:Choice>
                <mc:Fallback>
                  <w:pict>
                    <v:shapetype w14:anchorId="4078867B" id="_x0000_t202" coordsize="21600,21600" o:spt="202" path="m,l,21600r21600,l21600,xe">
                      <v:stroke joinstyle="miter"/>
                      <v:path gradientshapeok="t" o:connecttype="rect"/>
                    </v:shapetype>
                    <v:shape id="Text Box 358" o:spid="_x0000_s1026" type="#_x0000_t202" style="width:304.1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" filled="f" stroked="f">
                      <v:textbox inset="0,0,0,0">
                        <w:txbxContent>
                          <w:p w:rsidR="00EF7B7B" w:rsidRPr="00537B1F" w:rsidRDefault="007A5BFD" w:rsidP="00BC36AD">
                            <w:pPr>
                              <w:pStyle w:val="Masthead"/>
                              <w:rPr>
                                <w:b/>
                                <w:color w:val="FFC000" w:themeColor="accent3"/>
                                <w:sz w:val="72"/>
                                <w:szCs w:val="72"/>
                              </w:rPr>
                            </w:pPr>
                            <w:r w:rsidRPr="00537B1F">
                              <w:rPr>
                                <w:b/>
                                <w:color w:val="FFC000" w:themeColor="accent3"/>
                                <w:sz w:val="72"/>
                                <w:szCs w:val="72"/>
                              </w:rPr>
                              <w:t>GEAR UP</w:t>
                            </w:r>
                          </w:p>
                          <w:p w:rsidR="007A5BFD" w:rsidRPr="00537B1F" w:rsidRDefault="007A5BFD" w:rsidP="00BC36AD">
                            <w:pPr>
                              <w:pStyle w:val="Masthead"/>
                              <w:rPr>
                                <w:b/>
                                <w:color w:val="FFC000" w:themeColor="accent3"/>
                                <w:sz w:val="72"/>
                                <w:szCs w:val="72"/>
                              </w:rPr>
                            </w:pPr>
                            <w:r w:rsidRPr="00537B1F">
                              <w:rPr>
                                <w:b/>
                                <w:color w:val="FFC000" w:themeColor="accent3"/>
                                <w:sz w:val="72"/>
                                <w:szCs w:val="72"/>
                              </w:rPr>
                              <w:t>Monthly Update</w:t>
                            </w:r>
                          </w:p>
                        </w:txbxContent>
                      </v:textbox>
                      <w10:anchorlock/>
                    </v:shape>
                  </w:pict>
                </mc:Fallback>
              </mc:AlternateContent>
            </w:r>
          </w:p>
        </w:tc>
        <w:tc>
          <w:tcPr>
            <w:tcW w:w="4647" w:type="dxa"/>
          </w:tcPr>
          <w:p w:rsidR="00EF7B7B" w:rsidRDefault="00A123F0" w:rsidP="00EF03D7">
            <w:pPr>
              <w:ind w:left="720"/>
              <w:rPr>
                <w:noProof/>
              </w:rPr>
            </w:pPr>
            <w:r>
              <w:rPr>
                <w:noProof/>
              </w:rPr>
              <mc:AlternateContent>
                <mc:Choice Requires="wps">
                  <w:drawing>
                    <wp:anchor distT="0" distB="0" distL="114300" distR="114300" simplePos="0" relativeHeight="251693568" behindDoc="1" locked="0" layoutInCell="1" allowOverlap="1" wp14:anchorId="76191E4D" wp14:editId="3CAC732C">
                      <wp:simplePos x="0" y="0"/>
                      <wp:positionH relativeFrom="column">
                        <wp:posOffset>142875</wp:posOffset>
                      </wp:positionH>
                      <wp:positionV relativeFrom="paragraph">
                        <wp:posOffset>239538</wp:posOffset>
                      </wp:positionV>
                      <wp:extent cx="5117465" cy="927735"/>
                      <wp:effectExtent l="0" t="0" r="6985" b="5715"/>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EBD86" id="Parallelogram 259" o:spid="_x0000_s1026" type="#_x0000_t7" alt="rectangular colored shape" style="position:absolute;margin-left:11.25pt;margin-top:18.85pt;width:402.95pt;height:73.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" adj="979" fillcolor="#ffc000 [3206]" stroked="f"/>
                  </w:pict>
                </mc:Fallback>
              </mc:AlternateContent>
            </w:r>
            <w:r w:rsidR="00EF7B7B">
              <w:rPr>
                <w:noProof/>
              </w:rPr>
              <w:br w:type="page"/>
            </w:r>
          </w:p>
        </w:tc>
      </w:tr>
      <w:tr w:rsidR="007A5BFD" w:rsidTr="00BF600D">
        <w:trPr>
          <w:trHeight w:val="1521"/>
        </w:trPr>
        <w:tc>
          <w:tcPr>
            <w:tcW w:w="7560" w:type="dxa"/>
            <w:gridSpan w:val="2"/>
            <w:vMerge/>
          </w:tcPr>
          <w:p w:rsidR="00EF7B7B" w:rsidRDefault="00EF7B7B" w:rsidP="00EF03D7">
            <w:pPr>
              <w:ind w:left="720"/>
              <w:rPr>
                <w:noProof/>
              </w:rPr>
            </w:pPr>
          </w:p>
        </w:tc>
        <w:tc>
          <w:tcPr>
            <w:tcW w:w="4647" w:type="dxa"/>
          </w:tcPr>
          <w:p w:rsidR="00EF7B7B" w:rsidRDefault="000662B2" w:rsidP="00EF03D7">
            <w:pPr>
              <w:ind w:left="720"/>
              <w:rPr>
                <w:noProof/>
              </w:rPr>
            </w:pPr>
            <w:r>
              <w:rPr>
                <w:noProof/>
              </w:rPr>
              <w:drawing>
                <wp:anchor distT="0" distB="0" distL="114300" distR="114300" simplePos="0" relativeHeight="251627006" behindDoc="1" locked="0" layoutInCell="1" allowOverlap="1" wp14:anchorId="517AE60E" wp14:editId="72D87BFA">
                  <wp:simplePos x="0" y="0"/>
                  <wp:positionH relativeFrom="column">
                    <wp:posOffset>-6910401</wp:posOffset>
                  </wp:positionH>
                  <wp:positionV relativeFrom="paragraph">
                    <wp:posOffset>-3543438</wp:posOffset>
                  </wp:positionV>
                  <wp:extent cx="10161767" cy="6007802"/>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rotWithShape="1">
                          <a:blip r:embed="rId8" cstate="print">
                            <a:extLst>
                              <a:ext uri="{28A0092B-C50C-407E-A947-70E740481C1C}">
                                <a14:useLocalDpi xmlns:a14="http://schemas.microsoft.com/office/drawing/2010/main" val="0"/>
                              </a:ext>
                            </a:extLst>
                          </a:blip>
                          <a:srcRect t="-14114" b="25031"/>
                          <a:stretch/>
                        </pic:blipFill>
                        <pic:spPr bwMode="auto">
                          <a:xfrm rot="10800000" flipH="1" flipV="1">
                            <a:off x="0" y="0"/>
                            <a:ext cx="10161767" cy="60078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B7B">
              <w:rPr>
                <w:noProof/>
              </w:rPr>
              <mc:AlternateContent>
                <mc:Choice Requires="wps">
                  <w:drawing>
                    <wp:inline distT="0" distB="0" distL="0" distR="0" wp14:anchorId="0372EE8F" wp14:editId="6B368CE5">
                      <wp:extent cx="2464288" cy="465455"/>
                      <wp:effectExtent l="0" t="0" r="0" b="635"/>
                      <wp:docPr id="5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288"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B7B" w:rsidRPr="00537B1F" w:rsidRDefault="00D333BA" w:rsidP="00EF7B7B">
                                  <w:pPr>
                                    <w:pStyle w:val="VolumeandIssue"/>
                                    <w:rPr>
                                      <w:color w:val="00B050"/>
                                      <w:sz w:val="40"/>
                                      <w:szCs w:val="40"/>
                                    </w:rPr>
                                  </w:pPr>
                                  <w:r>
                                    <w:rPr>
                                      <w:color w:val="00B050"/>
                                      <w:sz w:val="40"/>
                                      <w:szCs w:val="40"/>
                                    </w:rPr>
                                    <w:t>March</w:t>
                                  </w:r>
                                  <w:r w:rsidR="000C0D91">
                                    <w:rPr>
                                      <w:color w:val="00B050"/>
                                      <w:sz w:val="40"/>
                                      <w:szCs w:val="40"/>
                                    </w:rPr>
                                    <w:t xml:space="preserve"> </w:t>
                                  </w:r>
                                  <w:r w:rsidR="002C26C5">
                                    <w:rPr>
                                      <w:color w:val="00B050"/>
                                      <w:sz w:val="40"/>
                                      <w:szCs w:val="40"/>
                                    </w:rPr>
                                    <w:t>2020</w:t>
                                  </w:r>
                                </w:p>
                                <w:p w:rsidR="00EF7B7B" w:rsidRPr="00832412" w:rsidRDefault="00EF7B7B" w:rsidP="00EF7B7B">
                                  <w:pPr>
                                    <w:pStyle w:val="VolumeandIssue"/>
                                    <w:rPr>
                                      <w:color w:val="3A4B6A" w:themeColor="text2"/>
                                    </w:rPr>
                                  </w:pPr>
                                </w:p>
                              </w:txbxContent>
                            </wps:txbx>
                            <wps:bodyPr rot="0" vert="horz" wrap="square" lIns="91440" tIns="45720" rIns="91440" bIns="45720" anchor="t" anchorCtr="0" upright="1">
                              <a:spAutoFit/>
                            </wps:bodyPr>
                          </wps:wsp>
                        </a:graphicData>
                      </a:graphic>
                    </wp:inline>
                  </w:drawing>
                </mc:Choice>
                <mc:Fallback>
                  <w:pict>
                    <v:shape w14:anchorId="0372EE8F" id="Text Box 277" o:spid="_x0000_s1027" type="#_x0000_t202" style="width:194.05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hW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" filled="f" stroked="f">
                      <v:textbox style="mso-fit-shape-to-text:t">
                        <w:txbxContent>
                          <w:p w:rsidR="00EF7B7B" w:rsidRPr="00537B1F" w:rsidRDefault="00D333BA" w:rsidP="00EF7B7B">
                            <w:pPr>
                              <w:pStyle w:val="VolumeandIssue"/>
                              <w:rPr>
                                <w:color w:val="00B050"/>
                                <w:sz w:val="40"/>
                                <w:szCs w:val="40"/>
                              </w:rPr>
                            </w:pPr>
                            <w:r>
                              <w:rPr>
                                <w:color w:val="00B050"/>
                                <w:sz w:val="40"/>
                                <w:szCs w:val="40"/>
                              </w:rPr>
                              <w:t>March</w:t>
                            </w:r>
                            <w:r w:rsidR="000C0D91">
                              <w:rPr>
                                <w:color w:val="00B050"/>
                                <w:sz w:val="40"/>
                                <w:szCs w:val="40"/>
                              </w:rPr>
                              <w:t xml:space="preserve"> </w:t>
                            </w:r>
                            <w:r w:rsidR="002C26C5">
                              <w:rPr>
                                <w:color w:val="00B050"/>
                                <w:sz w:val="40"/>
                                <w:szCs w:val="40"/>
                              </w:rPr>
                              <w:t>2020</w:t>
                            </w:r>
                          </w:p>
                          <w:p w:rsidR="00EF7B7B" w:rsidRPr="00832412" w:rsidRDefault="00EF7B7B" w:rsidP="00EF7B7B">
                            <w:pPr>
                              <w:pStyle w:val="VolumeandIssue"/>
                              <w:rPr>
                                <w:color w:val="3A4B6A" w:themeColor="text2"/>
                              </w:rPr>
                            </w:pPr>
                          </w:p>
                        </w:txbxContent>
                      </v:textbox>
                      <w10:anchorlock/>
                    </v:shape>
                  </w:pict>
                </mc:Fallback>
              </mc:AlternateContent>
            </w:r>
          </w:p>
        </w:tc>
      </w:tr>
      <w:tr w:rsidR="00EF03D7" w:rsidTr="00B57D40">
        <w:trPr>
          <w:trHeight w:val="747"/>
        </w:trPr>
        <w:tc>
          <w:tcPr>
            <w:tcW w:w="12207" w:type="dxa"/>
            <w:gridSpan w:val="3"/>
          </w:tcPr>
          <w:p w:rsidR="00EF03D7" w:rsidRDefault="00EF03D7" w:rsidP="00EF03D7">
            <w:pPr>
              <w:ind w:left="720"/>
              <w:rPr>
                <w:noProof/>
              </w:rPr>
            </w:pPr>
          </w:p>
        </w:tc>
      </w:tr>
      <w:tr w:rsidR="00B57D40" w:rsidTr="00535A69">
        <w:trPr>
          <w:trHeight w:val="2061"/>
        </w:trPr>
        <w:tc>
          <w:tcPr>
            <w:tcW w:w="12207" w:type="dxa"/>
            <w:gridSpan w:val="3"/>
          </w:tcPr>
          <w:p w:rsidR="00B57D40" w:rsidRDefault="00F52941" w:rsidP="00535A69">
            <w:pPr>
              <w:ind w:left="288"/>
              <w:rPr>
                <w:noProof/>
              </w:rPr>
            </w:pPr>
            <w:r>
              <w:rPr>
                <w:noProof/>
              </w:rPr>
              <mc:AlternateContent>
                <mc:Choice Requires="wpg">
                  <w:drawing>
                    <wp:anchor distT="0" distB="0" distL="114300" distR="114300" simplePos="0" relativeHeight="251814400" behindDoc="0" locked="0" layoutInCell="1" allowOverlap="1">
                      <wp:simplePos x="0" y="0"/>
                      <wp:positionH relativeFrom="column">
                        <wp:posOffset>2887428</wp:posOffset>
                      </wp:positionH>
                      <wp:positionV relativeFrom="paragraph">
                        <wp:posOffset>1101173</wp:posOffset>
                      </wp:positionV>
                      <wp:extent cx="4571365" cy="5963362"/>
                      <wp:effectExtent l="0" t="0" r="635" b="18415"/>
                      <wp:wrapNone/>
                      <wp:docPr id="263" name="Group 263" descr="text group"/>
                      <wp:cNvGraphicFramePr/>
                      <a:graphic xmlns:a="http://schemas.openxmlformats.org/drawingml/2006/main">
                        <a:graphicData uri="http://schemas.microsoft.com/office/word/2010/wordprocessingGroup">
                          <wpg:wgp>
                            <wpg:cNvGrpSpPr/>
                            <wpg:grpSpPr>
                              <a:xfrm>
                                <a:off x="0" y="0"/>
                                <a:ext cx="4571365" cy="5963362"/>
                                <a:chOff x="-129955" y="7821"/>
                                <a:chExt cx="4723340" cy="4387539"/>
                              </a:xfrm>
                            </wpg:grpSpPr>
                            <wps:wsp>
                              <wps:cNvPr id="58" name="Text Box 14"/>
                              <wps:cNvSpPr txBox="1">
                                <a:spLocks noChangeArrowheads="1"/>
                              </wps:cNvSpPr>
                              <wps:spPr bwMode="auto">
                                <a:xfrm>
                                  <a:off x="-129955" y="742879"/>
                                  <a:ext cx="4723340" cy="365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B6" w:rsidRPr="00F25670" w:rsidRDefault="00F549B6" w:rsidP="00111C9B">
                                    <w:pPr>
                                      <w:pStyle w:val="BodyText"/>
                                      <w:spacing w:line="276" w:lineRule="auto"/>
                                      <w:rPr>
                                        <w:color w:val="auto"/>
                                        <w:sz w:val="24"/>
                                        <w:szCs w:val="24"/>
                                      </w:rPr>
                                    </w:pPr>
                                    <w:r>
                                      <w:rPr>
                                        <w:sz w:val="24"/>
                                        <w:szCs w:val="24"/>
                                      </w:rPr>
                                      <w:t xml:space="preserve">As we turn towards the end of winter hopefully all of the deepest cold days are behind us. While spring 2020 starts Thursday, March 19, we all know that the UP never really sees the end of winter until around </w:t>
                                    </w:r>
                                    <w:r w:rsidRPr="00F25670">
                                      <w:rPr>
                                        <w:color w:val="auto"/>
                                        <w:sz w:val="24"/>
                                        <w:szCs w:val="24"/>
                                      </w:rPr>
                                      <w:t>late April early May. However, there is always hope that this will be the year that we can celebrate an early spring!</w:t>
                                    </w:r>
                                  </w:p>
                                  <w:p w:rsidR="00E34161" w:rsidRPr="00F25670" w:rsidRDefault="00F549B6" w:rsidP="002D792B">
                                    <w:pPr>
                                      <w:pStyle w:val="BodyText"/>
                                      <w:spacing w:line="276" w:lineRule="auto"/>
                                      <w:rPr>
                                        <w:color w:val="auto"/>
                                        <w:sz w:val="24"/>
                                        <w:szCs w:val="24"/>
                                      </w:rPr>
                                    </w:pPr>
                                    <w:r w:rsidRPr="00F25670">
                                      <w:rPr>
                                        <w:color w:val="auto"/>
                                        <w:sz w:val="24"/>
                                        <w:szCs w:val="24"/>
                                      </w:rPr>
                                      <w:t xml:space="preserve">Last </w:t>
                                    </w:r>
                                    <w:r w:rsidR="00F25670" w:rsidRPr="00F25670">
                                      <w:rPr>
                                        <w:color w:val="auto"/>
                                        <w:sz w:val="24"/>
                                        <w:szCs w:val="24"/>
                                      </w:rPr>
                                      <w:t xml:space="preserve">month NSA welcomed back DJ Vanas, </w:t>
                                    </w:r>
                                    <w:r w:rsidR="00F25670">
                                      <w:rPr>
                                        <w:color w:val="auto"/>
                                        <w:sz w:val="24"/>
                                        <w:szCs w:val="24"/>
                                      </w:rPr>
                                      <w:t>a</w:t>
                                    </w:r>
                                    <w:r w:rsidR="00F25670" w:rsidRPr="00F25670">
                                      <w:rPr>
                                        <w:color w:val="auto"/>
                                        <w:sz w:val="24"/>
                                        <w:szCs w:val="24"/>
                                      </w:rPr>
                                      <w:t xml:space="preserve"> tribally enrolled member of</w:t>
                                    </w:r>
                                    <w:r w:rsidR="00937A07">
                                      <w:rPr>
                                        <w:color w:val="auto"/>
                                        <w:sz w:val="24"/>
                                        <w:szCs w:val="24"/>
                                      </w:rPr>
                                      <w:t xml:space="preserve"> the Odawa Nation of Michigan. H</w:t>
                                    </w:r>
                                    <w:r w:rsidR="00F25670" w:rsidRPr="00F25670">
                                      <w:rPr>
                                        <w:color w:val="auto"/>
                                        <w:sz w:val="24"/>
                                        <w:szCs w:val="24"/>
                                      </w:rPr>
                                      <w:t xml:space="preserve">e was born to impoverished teenage parents. He went from sleeping in a drawer for the first three months of his life to becoming a proud graduate of the U.S. Air Force Academy, a decorated Air Force captain, a renowned member of the tribal community, a bestselling author, and a revered motivational speaker. </w:t>
                                    </w:r>
                                    <w:r w:rsidR="00F25670">
                                      <w:rPr>
                                        <w:color w:val="auto"/>
                                        <w:sz w:val="24"/>
                                        <w:szCs w:val="24"/>
                                      </w:rPr>
                                      <w:t>DJ Vanas came and spoke both of his personal experiences and to motivate the students to be the best selves that they can be!</w:t>
                                    </w:r>
                                  </w:p>
                                  <w:p w:rsidR="00537F3B" w:rsidRPr="00F25670" w:rsidRDefault="00F25670" w:rsidP="00F25670">
                                    <w:pPr>
                                      <w:shd w:val="clear" w:color="auto" w:fill="FFFFFF"/>
                                      <w:spacing w:line="276" w:lineRule="auto"/>
                                      <w:rPr>
                                        <w:rFonts w:ascii="Arial" w:hAnsi="Arial" w:cs="Arial"/>
                                        <w:color w:val="222222"/>
                                        <w:sz w:val="21"/>
                                        <w:szCs w:val="21"/>
                                      </w:rPr>
                                    </w:pPr>
                                    <w:r>
                                      <w:rPr>
                                        <w:szCs w:val="24"/>
                                      </w:rPr>
                                      <w:t xml:space="preserve">Finally, here is just </w:t>
                                    </w:r>
                                    <w:r w:rsidR="00357732" w:rsidRPr="00F25670">
                                      <w:rPr>
                                        <w:szCs w:val="24"/>
                                      </w:rPr>
                                      <w:t>a little bit of history</w:t>
                                    </w:r>
                                    <w:r w:rsidR="00357732" w:rsidRPr="00357732">
                                      <w:rPr>
                                        <w:szCs w:val="24"/>
                                      </w:rPr>
                                      <w:t xml:space="preserve"> about the origins of St. Patrick’s Day. </w:t>
                                    </w:r>
                                    <w:r w:rsidR="00357732" w:rsidRPr="00357732">
                                      <w:rPr>
                                        <w:rFonts w:cs="Arial"/>
                                        <w:bCs/>
                                        <w:color w:val="222222"/>
                                        <w:szCs w:val="24"/>
                                      </w:rPr>
                                      <w:t>St</w:t>
                                    </w:r>
                                    <w:r w:rsidR="00357732" w:rsidRPr="00357732">
                                      <w:rPr>
                                        <w:rFonts w:cs="Arial"/>
                                        <w:color w:val="222222"/>
                                        <w:szCs w:val="24"/>
                                      </w:rPr>
                                      <w:t>. Patrick, patron </w:t>
                                    </w:r>
                                    <w:r w:rsidR="00357732" w:rsidRPr="00357732">
                                      <w:rPr>
                                        <w:rFonts w:cs="Arial"/>
                                        <w:bCs/>
                                        <w:color w:val="222222"/>
                                        <w:szCs w:val="24"/>
                                      </w:rPr>
                                      <w:t>saint</w:t>
                                    </w:r>
                                    <w:r w:rsidR="00937A07">
                                      <w:rPr>
                                        <w:rFonts w:cs="Arial"/>
                                        <w:color w:val="222222"/>
                                        <w:szCs w:val="24"/>
                                      </w:rPr>
                                      <w:t> of Ireland was b</w:t>
                                    </w:r>
                                    <w:r w:rsidR="00357732" w:rsidRPr="00357732">
                                      <w:rPr>
                                        <w:rFonts w:cs="Arial"/>
                                        <w:color w:val="222222"/>
                                        <w:szCs w:val="24"/>
                                      </w:rPr>
                                      <w:t xml:space="preserve">orn in Roman Britain in the late 4th </w:t>
                                    </w:r>
                                    <w:r w:rsidR="00937A07">
                                      <w:rPr>
                                        <w:rFonts w:cs="Arial"/>
                                        <w:color w:val="222222"/>
                                        <w:szCs w:val="24"/>
                                      </w:rPr>
                                      <w:t>century. H</w:t>
                                    </w:r>
                                    <w:r w:rsidR="00357732" w:rsidRPr="00357732">
                                      <w:rPr>
                                        <w:rFonts w:cs="Arial"/>
                                        <w:color w:val="222222"/>
                                        <w:szCs w:val="24"/>
                                      </w:rPr>
                                      <w:t>e was kidnapped at the age of 16 and taken to Ireland as a slave. He escaped but returned about 432</w:t>
                                    </w:r>
                                    <w:r w:rsidR="00357732">
                                      <w:rPr>
                                        <w:rFonts w:cs="Arial"/>
                                        <w:color w:val="222222"/>
                                        <w:szCs w:val="24"/>
                                      </w:rPr>
                                      <w:t xml:space="preserve"> CE</w:t>
                                    </w:r>
                                    <w:r w:rsidR="00357732" w:rsidRPr="00357732">
                                      <w:rPr>
                                        <w:rFonts w:cs="Arial"/>
                                        <w:color w:val="222222"/>
                                        <w:szCs w:val="24"/>
                                      </w:rPr>
                                      <w:t xml:space="preserve"> to convert the Irish to Christianity.</w:t>
                                    </w:r>
                                    <w:r w:rsidR="00357732">
                                      <w:rPr>
                                        <w:rFonts w:cs="Arial"/>
                                        <w:color w:val="222222"/>
                                        <w:szCs w:val="24"/>
                                      </w:rPr>
                                      <w:t xml:space="preserve"> It was emigrants, </w:t>
                                    </w:r>
                                    <w:r w:rsidR="002D792B">
                                      <w:rPr>
                                        <w:rFonts w:cs="Arial"/>
                                        <w:color w:val="222222"/>
                                        <w:szCs w:val="24"/>
                                      </w:rPr>
                                      <w:t>particularly</w:t>
                                    </w:r>
                                    <w:r w:rsidR="00357732">
                                      <w:rPr>
                                        <w:rFonts w:cs="Arial"/>
                                        <w:color w:val="222222"/>
                                        <w:szCs w:val="24"/>
                                      </w:rPr>
                                      <w:t xml:space="preserve"> to the United States, who transformed St. </w:t>
                                    </w:r>
                                    <w:r w:rsidR="002D792B">
                                      <w:rPr>
                                        <w:rFonts w:cs="Arial"/>
                                        <w:color w:val="222222"/>
                                        <w:szCs w:val="24"/>
                                      </w:rPr>
                                      <w:t>Patrick ’s Day</w:t>
                                    </w:r>
                                    <w:r w:rsidR="00357732">
                                      <w:rPr>
                                        <w:rFonts w:cs="Arial"/>
                                        <w:color w:val="222222"/>
                                        <w:szCs w:val="24"/>
                                      </w:rPr>
                                      <w:t xml:space="preserve"> into a largely secular holiday </w:t>
                                    </w:r>
                                    <w:r w:rsidR="002D792B">
                                      <w:rPr>
                                        <w:rFonts w:cs="Arial"/>
                                        <w:color w:val="222222"/>
                                        <w:szCs w:val="24"/>
                                      </w:rPr>
                                      <w:t>of celebration of all things Irish.</w:t>
                                    </w:r>
                                  </w:p>
                                  <w:p w:rsidR="0086153C" w:rsidRDefault="004D06DF" w:rsidP="0086153C">
                                    <w:pPr>
                                      <w:pStyle w:val="BodyText"/>
                                      <w:spacing w:line="276" w:lineRule="auto"/>
                                      <w:jc w:val="right"/>
                                      <w:rPr>
                                        <w:sz w:val="24"/>
                                        <w:szCs w:val="24"/>
                                      </w:rPr>
                                    </w:pPr>
                                    <w:r>
                                      <w:rPr>
                                        <w:sz w:val="24"/>
                                        <w:szCs w:val="24"/>
                                      </w:rPr>
                                      <w:t>Have a wonderful month</w:t>
                                    </w:r>
                                    <w:r w:rsidR="009939A4">
                                      <w:rPr>
                                        <w:sz w:val="24"/>
                                        <w:szCs w:val="24"/>
                                      </w:rPr>
                                      <w:t>!</w:t>
                                    </w:r>
                                  </w:p>
                                  <w:p w:rsidR="0086153C" w:rsidRPr="00AC5181" w:rsidRDefault="0086153C" w:rsidP="0086153C">
                                    <w:pPr>
                                      <w:pStyle w:val="BodyText"/>
                                      <w:spacing w:line="276" w:lineRule="auto"/>
                                      <w:jc w:val="right"/>
                                      <w:rPr>
                                        <w:sz w:val="24"/>
                                        <w:szCs w:val="24"/>
                                      </w:rPr>
                                    </w:pPr>
                                    <w:r>
                                      <w:rPr>
                                        <w:sz w:val="24"/>
                                        <w:szCs w:val="24"/>
                                      </w:rPr>
                                      <w:t xml:space="preserve">-Anthony </w:t>
                                    </w:r>
                                  </w:p>
                                  <w:p w:rsidR="00855BB3" w:rsidRPr="00AC5181" w:rsidRDefault="00855BB3" w:rsidP="00855BB3">
                                    <w:pPr>
                                      <w:pStyle w:val="BodyText"/>
                                      <w:spacing w:line="276" w:lineRule="auto"/>
                                      <w:jc w:val="right"/>
                                      <w:rPr>
                                        <w:sz w:val="24"/>
                                        <w:szCs w:val="24"/>
                                      </w:rPr>
                                    </w:pPr>
                                  </w:p>
                                </w:txbxContent>
                              </wps:txbx>
                              <wps:bodyPr rot="0" vert="horz" wrap="square" lIns="0" tIns="0" rIns="0" bIns="0" anchor="t" anchorCtr="0" upright="1">
                                <a:noAutofit/>
                              </wps:bodyPr>
                            </wps:wsp>
                            <wps:wsp>
                              <wps:cNvPr id="57" name="Text Box 15"/>
                              <wps:cNvSpPr txBox="1">
                                <a:spLocks noChangeArrowheads="1"/>
                              </wps:cNvSpPr>
                              <wps:spPr bwMode="auto">
                                <a:xfrm>
                                  <a:off x="-119473" y="7821"/>
                                  <a:ext cx="4356734" cy="45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2F6" w:rsidRDefault="006E794A" w:rsidP="00B57D40">
                                    <w:pPr>
                                      <w:pStyle w:val="Heading1"/>
                                      <w:rPr>
                                        <w:color w:val="00B050"/>
                                      </w:rPr>
                                    </w:pPr>
                                    <w:r>
                                      <w:rPr>
                                        <w:color w:val="00B050"/>
                                      </w:rPr>
                                      <w:t>A Note from Your</w:t>
                                    </w:r>
                                    <w:r w:rsidR="00F52941">
                                      <w:rPr>
                                        <w:color w:val="00B050"/>
                                      </w:rPr>
                                      <w:t xml:space="preserve"> </w:t>
                                    </w:r>
                                  </w:p>
                                  <w:p w:rsidR="00B57D40" w:rsidRPr="0029514B" w:rsidRDefault="00F52941" w:rsidP="00B57D40">
                                    <w:pPr>
                                      <w:pStyle w:val="Heading1"/>
                                      <w:rPr>
                                        <w:color w:val="00B050"/>
                                      </w:rPr>
                                    </w:pPr>
                                    <w:r>
                                      <w:rPr>
                                        <w:color w:val="00B050"/>
                                      </w:rPr>
                                      <w:t>Student Coordinator</w:t>
                                    </w:r>
                                  </w:p>
                                </w:txbxContent>
                              </wps:txbx>
                              <wps:bodyPr rot="0" vert="horz" wrap="square" lIns="0" tIns="0" rIns="0" bIns="0" anchor="t" anchorCtr="0" upright="1">
                                <a:noAutofit/>
                              </wps:bodyPr>
                            </wps:wsp>
                            <wps:wsp>
                              <wps:cNvPr id="256" name="Text Box 328"/>
                              <wps:cNvSpPr txBox="1">
                                <a:spLocks noChangeArrowheads="1"/>
                              </wps:cNvSpPr>
                              <wps:spPr bwMode="auto">
                                <a:xfrm>
                                  <a:off x="-129955" y="484506"/>
                                  <a:ext cx="1881429"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57D40" w:rsidRPr="003C09A0" w:rsidRDefault="00B57D40" w:rsidP="00B57D40">
                                    <w:pPr>
                                      <w:pStyle w:val="Byline"/>
                                    </w:pPr>
                                    <w:r w:rsidRPr="003C09A0">
                                      <w:t xml:space="preserve">By </w:t>
                                    </w:r>
                                    <w:r w:rsidR="00855BB3">
                                      <w:t>Anthony Rospierski</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3" o:spid="_x0000_s1028" alt="text group" style="position:absolute;left:0;text-align:left;margin-left:227.35pt;margin-top:86.7pt;width:359.95pt;height:469.55pt;z-index:251814400;mso-position-horizontal-relative:text;mso-position-vertical-relative:text;mso-width-relative:margin;mso-height-relative:margin" coordorigin="-1299,78" coordsize="47233,4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">
                      <v:shapetype id="_x0000_t202" coordsize="21600,21600" o:spt="202" path="m,l,21600r21600,l21600,xe">
                        <v:stroke joinstyle="miter"/>
                        <v:path gradientshapeok="t" o:connecttype="rect"/>
                      </v:shapetype>
                      <v:shape id="Text Box 14" o:spid="_x0000_s1029" type="#_x0000_t202" style="position:absolute;left:-1299;top:7428;width:47232;height:36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F549B6" w:rsidRPr="00F25670" w:rsidRDefault="00F549B6" w:rsidP="00111C9B">
                              <w:pPr>
                                <w:pStyle w:val="BodyText"/>
                                <w:spacing w:line="276" w:lineRule="auto"/>
                                <w:rPr>
                                  <w:color w:val="auto"/>
                                  <w:sz w:val="24"/>
                                  <w:szCs w:val="24"/>
                                </w:rPr>
                              </w:pPr>
                              <w:r>
                                <w:rPr>
                                  <w:sz w:val="24"/>
                                  <w:szCs w:val="24"/>
                                </w:rPr>
                                <w:t xml:space="preserve">As we turn towards the end of winter hopefully all of the deepest cold days are behind us. While spring 2020 starts Thursday, March 19, we all know that the UP never really sees the end of winter until around </w:t>
                              </w:r>
                              <w:r w:rsidRPr="00F25670">
                                <w:rPr>
                                  <w:color w:val="auto"/>
                                  <w:sz w:val="24"/>
                                  <w:szCs w:val="24"/>
                                </w:rPr>
                                <w:t>late April early May. However, there is always hope that this will be the year that we can celebrate an early spring!</w:t>
                              </w:r>
                            </w:p>
                            <w:p w:rsidR="00E34161" w:rsidRPr="00F25670" w:rsidRDefault="00F549B6" w:rsidP="002D792B">
                              <w:pPr>
                                <w:pStyle w:val="BodyText"/>
                                <w:spacing w:line="276" w:lineRule="auto"/>
                                <w:rPr>
                                  <w:color w:val="auto"/>
                                  <w:sz w:val="24"/>
                                  <w:szCs w:val="24"/>
                                </w:rPr>
                              </w:pPr>
                              <w:r w:rsidRPr="00F25670">
                                <w:rPr>
                                  <w:color w:val="auto"/>
                                  <w:sz w:val="24"/>
                                  <w:szCs w:val="24"/>
                                </w:rPr>
                                <w:t xml:space="preserve">Last </w:t>
                              </w:r>
                              <w:r w:rsidR="00F25670" w:rsidRPr="00F25670">
                                <w:rPr>
                                  <w:color w:val="auto"/>
                                  <w:sz w:val="24"/>
                                  <w:szCs w:val="24"/>
                                </w:rPr>
                                <w:t xml:space="preserve">month NSA welcomed back DJ Vanas, </w:t>
                              </w:r>
                              <w:r w:rsidR="00F25670">
                                <w:rPr>
                                  <w:color w:val="auto"/>
                                  <w:sz w:val="24"/>
                                  <w:szCs w:val="24"/>
                                </w:rPr>
                                <w:t>a</w:t>
                              </w:r>
                              <w:r w:rsidR="00F25670" w:rsidRPr="00F25670">
                                <w:rPr>
                                  <w:color w:val="auto"/>
                                  <w:sz w:val="24"/>
                                  <w:szCs w:val="24"/>
                                </w:rPr>
                                <w:t xml:space="preserve"> tribally enrolled member of</w:t>
                              </w:r>
                              <w:r w:rsidR="00937A07">
                                <w:rPr>
                                  <w:color w:val="auto"/>
                                  <w:sz w:val="24"/>
                                  <w:szCs w:val="24"/>
                                </w:rPr>
                                <w:t xml:space="preserve"> the Odawa Nation of Michigan. H</w:t>
                              </w:r>
                              <w:r w:rsidR="00F25670" w:rsidRPr="00F25670">
                                <w:rPr>
                                  <w:color w:val="auto"/>
                                  <w:sz w:val="24"/>
                                  <w:szCs w:val="24"/>
                                </w:rPr>
                                <w:t xml:space="preserve">e was born to impoverished teenage parents. He went from sleeping in a drawer for the first three months of his life to becoming a proud graduate of the U.S. Air Force Academy, a decorated Air Force captain, a renowned member of the tribal community, a bestselling author, and a revered motivational speaker. </w:t>
                              </w:r>
                              <w:r w:rsidR="00F25670">
                                <w:rPr>
                                  <w:color w:val="auto"/>
                                  <w:sz w:val="24"/>
                                  <w:szCs w:val="24"/>
                                </w:rPr>
                                <w:t>DJ Vanas came and spoke both of his personal experiences and to motivate the students to be the best selves that they can be!</w:t>
                              </w:r>
                            </w:p>
                            <w:p w:rsidR="00537F3B" w:rsidRPr="00F25670" w:rsidRDefault="00F25670" w:rsidP="00F25670">
                              <w:pPr>
                                <w:shd w:val="clear" w:color="auto" w:fill="FFFFFF"/>
                                <w:spacing w:line="276" w:lineRule="auto"/>
                                <w:rPr>
                                  <w:rFonts w:ascii="Arial" w:hAnsi="Arial" w:cs="Arial"/>
                                  <w:color w:val="222222"/>
                                  <w:sz w:val="21"/>
                                  <w:szCs w:val="21"/>
                                </w:rPr>
                              </w:pPr>
                              <w:r>
                                <w:rPr>
                                  <w:szCs w:val="24"/>
                                </w:rPr>
                                <w:t xml:space="preserve">Finally, here is just </w:t>
                              </w:r>
                              <w:r w:rsidR="00357732" w:rsidRPr="00F25670">
                                <w:rPr>
                                  <w:szCs w:val="24"/>
                                </w:rPr>
                                <w:t>a little bit of history</w:t>
                              </w:r>
                              <w:r w:rsidR="00357732" w:rsidRPr="00357732">
                                <w:rPr>
                                  <w:szCs w:val="24"/>
                                </w:rPr>
                                <w:t xml:space="preserve"> about the origins of St. Patrick’s Day. </w:t>
                              </w:r>
                              <w:r w:rsidR="00357732" w:rsidRPr="00357732">
                                <w:rPr>
                                  <w:rFonts w:cs="Arial"/>
                                  <w:bCs/>
                                  <w:color w:val="222222"/>
                                  <w:szCs w:val="24"/>
                                </w:rPr>
                                <w:t>St</w:t>
                              </w:r>
                              <w:r w:rsidR="00357732" w:rsidRPr="00357732">
                                <w:rPr>
                                  <w:rFonts w:cs="Arial"/>
                                  <w:color w:val="222222"/>
                                  <w:szCs w:val="24"/>
                                </w:rPr>
                                <w:t>. Patrick, patron </w:t>
                              </w:r>
                              <w:r w:rsidR="00357732" w:rsidRPr="00357732">
                                <w:rPr>
                                  <w:rFonts w:cs="Arial"/>
                                  <w:bCs/>
                                  <w:color w:val="222222"/>
                                  <w:szCs w:val="24"/>
                                </w:rPr>
                                <w:t>saint</w:t>
                              </w:r>
                              <w:r w:rsidR="00937A07">
                                <w:rPr>
                                  <w:rFonts w:cs="Arial"/>
                                  <w:color w:val="222222"/>
                                  <w:szCs w:val="24"/>
                                </w:rPr>
                                <w:t> of Ireland was b</w:t>
                              </w:r>
                              <w:r w:rsidR="00357732" w:rsidRPr="00357732">
                                <w:rPr>
                                  <w:rFonts w:cs="Arial"/>
                                  <w:color w:val="222222"/>
                                  <w:szCs w:val="24"/>
                                </w:rPr>
                                <w:t xml:space="preserve">orn in Roman Britain in the late 4th </w:t>
                              </w:r>
                              <w:r w:rsidR="00937A07">
                                <w:rPr>
                                  <w:rFonts w:cs="Arial"/>
                                  <w:color w:val="222222"/>
                                  <w:szCs w:val="24"/>
                                </w:rPr>
                                <w:t>century. H</w:t>
                              </w:r>
                              <w:r w:rsidR="00357732" w:rsidRPr="00357732">
                                <w:rPr>
                                  <w:rFonts w:cs="Arial"/>
                                  <w:color w:val="222222"/>
                                  <w:szCs w:val="24"/>
                                </w:rPr>
                                <w:t>e was kidnapped at the age of 16 and taken to Ireland as a slave. He escaped but returned about 432</w:t>
                              </w:r>
                              <w:r w:rsidR="00357732">
                                <w:rPr>
                                  <w:rFonts w:cs="Arial"/>
                                  <w:color w:val="222222"/>
                                  <w:szCs w:val="24"/>
                                </w:rPr>
                                <w:t xml:space="preserve"> CE</w:t>
                              </w:r>
                              <w:r w:rsidR="00357732" w:rsidRPr="00357732">
                                <w:rPr>
                                  <w:rFonts w:cs="Arial"/>
                                  <w:color w:val="222222"/>
                                  <w:szCs w:val="24"/>
                                </w:rPr>
                                <w:t xml:space="preserve"> to convert the Irish to Christianity.</w:t>
                              </w:r>
                              <w:r w:rsidR="00357732">
                                <w:rPr>
                                  <w:rFonts w:cs="Arial"/>
                                  <w:color w:val="222222"/>
                                  <w:szCs w:val="24"/>
                                </w:rPr>
                                <w:t xml:space="preserve"> It was emigrants, </w:t>
                              </w:r>
                              <w:r w:rsidR="002D792B">
                                <w:rPr>
                                  <w:rFonts w:cs="Arial"/>
                                  <w:color w:val="222222"/>
                                  <w:szCs w:val="24"/>
                                </w:rPr>
                                <w:t>particularly</w:t>
                              </w:r>
                              <w:r w:rsidR="00357732">
                                <w:rPr>
                                  <w:rFonts w:cs="Arial"/>
                                  <w:color w:val="222222"/>
                                  <w:szCs w:val="24"/>
                                </w:rPr>
                                <w:t xml:space="preserve"> to the United States, who transformed St. </w:t>
                              </w:r>
                              <w:r w:rsidR="002D792B">
                                <w:rPr>
                                  <w:rFonts w:cs="Arial"/>
                                  <w:color w:val="222222"/>
                                  <w:szCs w:val="24"/>
                                </w:rPr>
                                <w:t>Patrick ’s Day</w:t>
                              </w:r>
                              <w:r w:rsidR="00357732">
                                <w:rPr>
                                  <w:rFonts w:cs="Arial"/>
                                  <w:color w:val="222222"/>
                                  <w:szCs w:val="24"/>
                                </w:rPr>
                                <w:t xml:space="preserve"> into a largely secular holiday </w:t>
                              </w:r>
                              <w:r w:rsidR="002D792B">
                                <w:rPr>
                                  <w:rFonts w:cs="Arial"/>
                                  <w:color w:val="222222"/>
                                  <w:szCs w:val="24"/>
                                </w:rPr>
                                <w:t>of celebration of all things Irish.</w:t>
                              </w:r>
                            </w:p>
                            <w:p w:rsidR="0086153C" w:rsidRDefault="004D06DF" w:rsidP="0086153C">
                              <w:pPr>
                                <w:pStyle w:val="BodyText"/>
                                <w:spacing w:line="276" w:lineRule="auto"/>
                                <w:jc w:val="right"/>
                                <w:rPr>
                                  <w:sz w:val="24"/>
                                  <w:szCs w:val="24"/>
                                </w:rPr>
                              </w:pPr>
                              <w:r>
                                <w:rPr>
                                  <w:sz w:val="24"/>
                                  <w:szCs w:val="24"/>
                                </w:rPr>
                                <w:t>Have a wonderful month</w:t>
                              </w:r>
                              <w:r w:rsidR="009939A4">
                                <w:rPr>
                                  <w:sz w:val="24"/>
                                  <w:szCs w:val="24"/>
                                </w:rPr>
                                <w:t>!</w:t>
                              </w:r>
                            </w:p>
                            <w:p w:rsidR="0086153C" w:rsidRPr="00AC5181" w:rsidRDefault="0086153C" w:rsidP="0086153C">
                              <w:pPr>
                                <w:pStyle w:val="BodyText"/>
                                <w:spacing w:line="276" w:lineRule="auto"/>
                                <w:jc w:val="right"/>
                                <w:rPr>
                                  <w:sz w:val="24"/>
                                  <w:szCs w:val="24"/>
                                </w:rPr>
                              </w:pPr>
                              <w:r>
                                <w:rPr>
                                  <w:sz w:val="24"/>
                                  <w:szCs w:val="24"/>
                                </w:rPr>
                                <w:t xml:space="preserve">-Anthony </w:t>
                              </w:r>
                            </w:p>
                            <w:p w:rsidR="00855BB3" w:rsidRPr="00AC5181" w:rsidRDefault="00855BB3" w:rsidP="00855BB3">
                              <w:pPr>
                                <w:pStyle w:val="BodyText"/>
                                <w:spacing w:line="276" w:lineRule="auto"/>
                                <w:jc w:val="right"/>
                                <w:rPr>
                                  <w:sz w:val="24"/>
                                  <w:szCs w:val="24"/>
                                </w:rPr>
                              </w:pPr>
                            </w:p>
                          </w:txbxContent>
                        </v:textbox>
                      </v:shape>
                      <v:shape id="Text Box 15" o:spid="_x0000_s1030" type="#_x0000_t202" style="position:absolute;left:-1194;top:78;width:43566;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5662F6" w:rsidRDefault="006E794A" w:rsidP="00B57D40">
                              <w:pPr>
                                <w:pStyle w:val="Heading1"/>
                                <w:rPr>
                                  <w:color w:val="00B050"/>
                                </w:rPr>
                              </w:pPr>
                              <w:r>
                                <w:rPr>
                                  <w:color w:val="00B050"/>
                                </w:rPr>
                                <w:t>A Note from Your</w:t>
                              </w:r>
                              <w:r w:rsidR="00F52941">
                                <w:rPr>
                                  <w:color w:val="00B050"/>
                                </w:rPr>
                                <w:t xml:space="preserve"> </w:t>
                              </w:r>
                            </w:p>
                            <w:p w:rsidR="00B57D40" w:rsidRPr="0029514B" w:rsidRDefault="00F52941" w:rsidP="00B57D40">
                              <w:pPr>
                                <w:pStyle w:val="Heading1"/>
                                <w:rPr>
                                  <w:color w:val="00B050"/>
                                </w:rPr>
                              </w:pPr>
                              <w:r>
                                <w:rPr>
                                  <w:color w:val="00B050"/>
                                </w:rPr>
                                <w:t>Student Coordinator</w:t>
                              </w:r>
                            </w:p>
                          </w:txbxContent>
                        </v:textbox>
                      </v:shape>
                      <v:shape id="Text Box 328" o:spid="_x0000_s1031" type="#_x0000_t202" style="position:absolute;left:-1299;top:4845;width:1881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B57D40" w:rsidRPr="003C09A0" w:rsidRDefault="00B57D40" w:rsidP="00B57D40">
                              <w:pPr>
                                <w:pStyle w:val="Byline"/>
                              </w:pPr>
                              <w:r w:rsidRPr="003C09A0">
                                <w:t xml:space="preserve">By </w:t>
                              </w:r>
                              <w:r w:rsidR="00855BB3">
                                <w:t>Anthony Rospierski</w:t>
                              </w:r>
                            </w:p>
                          </w:txbxContent>
                        </v:textbox>
                      </v:shape>
                    </v:group>
                  </w:pict>
                </mc:Fallback>
              </mc:AlternateContent>
            </w:r>
          </w:p>
        </w:tc>
      </w:tr>
      <w:tr w:rsidR="00337E9B" w:rsidTr="00FF55D8">
        <w:trPr>
          <w:trHeight w:val="8658"/>
        </w:trPr>
        <w:tc>
          <w:tcPr>
            <w:tcW w:w="4832" w:type="dxa"/>
          </w:tcPr>
          <w:p w:rsidR="00B57D40" w:rsidRDefault="00822B63" w:rsidP="00EF03D7">
            <w:pPr>
              <w:ind w:left="720"/>
              <w:rPr>
                <w:noProof/>
              </w:rPr>
            </w:pPr>
            <w:r>
              <w:rPr>
                <w:noProof/>
              </w:rPr>
              <mc:AlternateContent>
                <mc:Choice Requires="wps">
                  <w:drawing>
                    <wp:anchor distT="0" distB="0" distL="114300" distR="114300" simplePos="0" relativeHeight="251843072" behindDoc="0" locked="0" layoutInCell="1" allowOverlap="1">
                      <wp:simplePos x="0" y="0"/>
                      <wp:positionH relativeFrom="column">
                        <wp:posOffset>456565</wp:posOffset>
                      </wp:positionH>
                      <wp:positionV relativeFrom="paragraph">
                        <wp:posOffset>3071023</wp:posOffset>
                      </wp:positionV>
                      <wp:extent cx="2360930" cy="1546860"/>
                      <wp:effectExtent l="0" t="0" r="1270" b="0"/>
                      <wp:wrapNone/>
                      <wp:docPr id="279" name="Parallelogram 279"/>
                      <wp:cNvGraphicFramePr/>
                      <a:graphic xmlns:a="http://schemas.openxmlformats.org/drawingml/2006/main">
                        <a:graphicData uri="http://schemas.microsoft.com/office/word/2010/wordprocessingShape">
                          <wps:wsp>
                            <wps:cNvSpPr/>
                            <wps:spPr>
                              <a:xfrm>
                                <a:off x="0" y="0"/>
                                <a:ext cx="2360930" cy="1546860"/>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7E9B" w:rsidRPr="000F4DB3" w:rsidRDefault="00337E9B"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0B19"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knew they could have learned anything, what would you wish you would have taught them?</w:t>
                                  </w: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B0B19" w:rsidRPr="000F4DB3" w:rsidRDefault="00AB0B19"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 Paula Kluth</w:t>
                                  </w:r>
                                </w:p>
                                <w:p w:rsidR="00337E9B" w:rsidRDefault="00337E9B" w:rsidP="00337E9B">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allelogram 279" o:spid="_x0000_s1032" style="position:absolute;left:0;text-align:left;margin-left:35.95pt;margin-top:241.8pt;width:185.9pt;height:121.8pt;z-index:251843072;visibility:visible;mso-wrap-style:square;mso-wrap-distance-left:9pt;mso-wrap-distance-top:0;mso-wrap-distance-right:9pt;mso-wrap-distance-bottom:0;mso-position-horizontal:absolute;mso-position-horizontal-relative:text;mso-position-vertical:absolute;mso-position-vertical-relative:text;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" adj="-11796480,,5400" path="m,750570l,,1842135,,1654493,750570,,750570xe" fillcolor="#f0ede8 [3209]" stroked="f" strokeweight="1pt">
                      <v:stroke joinstyle="miter"/>
                      <v:formulas/>
                      <v:path arrowok="t" o:connecttype="custom" o:connectlocs="0,1546860;0,0;2360930,0;2120443,1546860;0,1546860" o:connectangles="0,0,0,0,0" textboxrect="0,0,1842135,750570"/>
                      <v:textbox>
                        <w:txbxContent>
                          <w:p w:rsidR="00337E9B" w:rsidRPr="000F4DB3" w:rsidRDefault="00337E9B"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0B19"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knew they could have learned anything, what would you wish you would have taught them?</w:t>
                            </w: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B0B19" w:rsidRPr="000F4DB3" w:rsidRDefault="00AB0B19"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 Paula Kluth</w:t>
                            </w:r>
                          </w:p>
                          <w:p w:rsidR="00337E9B" w:rsidRDefault="00337E9B" w:rsidP="00337E9B">
                            <w:pPr>
                              <w:pStyle w:val="Heading2"/>
                            </w:pPr>
                          </w:p>
                        </w:txbxContent>
                      </v:textbox>
                    </v:shape>
                  </w:pict>
                </mc:Fallback>
              </mc:AlternateContent>
            </w:r>
            <w:r w:rsidR="00535A69">
              <w:rPr>
                <w:noProof/>
              </w:rPr>
              <mc:AlternateContent>
                <mc:Choice Requires="wps">
                  <w:drawing>
                    <wp:anchor distT="0" distB="0" distL="114300" distR="114300" simplePos="0" relativeHeight="251694592" behindDoc="1" locked="0" layoutInCell="1" allowOverlap="1">
                      <wp:simplePos x="0" y="0"/>
                      <wp:positionH relativeFrom="column">
                        <wp:posOffset>196975</wp:posOffset>
                      </wp:positionH>
                      <wp:positionV relativeFrom="page">
                        <wp:posOffset>-260422</wp:posOffset>
                      </wp:positionV>
                      <wp:extent cx="7164705" cy="5396248"/>
                      <wp:effectExtent l="0" t="0" r="0" b="0"/>
                      <wp:wrapNone/>
                      <wp:docPr id="277" name="Rectangle 277" descr="white background box"/>
                      <wp:cNvGraphicFramePr/>
                      <a:graphic xmlns:a="http://schemas.openxmlformats.org/drawingml/2006/main">
                        <a:graphicData uri="http://schemas.microsoft.com/office/word/2010/wordprocessingShape">
                          <wps:wsp>
                            <wps:cNvSpPr/>
                            <wps:spPr>
                              <a:xfrm>
                                <a:off x="0" y="0"/>
                                <a:ext cx="7164705" cy="53962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4488" id="Rectangle 277" o:spid="_x0000_s1026" alt="white background box" style="position:absolute;margin-left:15.5pt;margin-top:-20.5pt;width:564.15pt;height:424.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" stroked="f" strokeweight="1pt">
                      <w10:wrap anchory="page"/>
                    </v:rect>
                  </w:pict>
                </mc:Fallback>
              </mc:AlternateContent>
            </w:r>
            <w:r w:rsidR="00612826">
              <w:rPr>
                <w:noProof/>
              </w:rPr>
              <mc:AlternateContent>
                <mc:Choice Requires="wps">
                  <w:drawing>
                    <wp:inline distT="0" distB="0" distL="0" distR="0" wp14:anchorId="088AE749" wp14:editId="53D791B1">
                      <wp:extent cx="2055137" cy="3078178"/>
                      <wp:effectExtent l="0" t="0" r="0" b="8255"/>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7" cy="3078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612826" w:rsidRPr="0029514B" w:rsidRDefault="00FF55D8" w:rsidP="00FF55D8">
                                  <w:pPr>
                                    <w:pStyle w:val="TOCHeading"/>
                                    <w:spacing w:after="240"/>
                                    <w:rPr>
                                      <w:color w:val="00B050"/>
                                    </w:rPr>
                                  </w:pPr>
                                  <w:r w:rsidRPr="0029514B">
                                    <w:rPr>
                                      <w:color w:val="00B050"/>
                                    </w:rPr>
                                    <w:t xml:space="preserve">INSIDE THIS </w:t>
                                  </w:r>
                                  <w:r w:rsidR="007A5BFD" w:rsidRPr="0029514B">
                                    <w:rPr>
                                      <w:color w:val="00B050"/>
                                    </w:rPr>
                                    <w:t>UPDATE</w:t>
                                  </w:r>
                                </w:p>
                                <w:p w:rsidR="00F52941" w:rsidRDefault="006E794A" w:rsidP="00FF55D8">
                                  <w:pPr>
                                    <w:pStyle w:val="ListParagraph"/>
                                    <w:numPr>
                                      <w:ilvl w:val="0"/>
                                      <w:numId w:val="13"/>
                                    </w:numPr>
                                    <w:spacing w:after="100"/>
                                    <w:contextualSpacing w:val="0"/>
                                    <w:rPr>
                                      <w:sz w:val="28"/>
                                      <w:szCs w:val="28"/>
                                    </w:rPr>
                                  </w:pPr>
                                  <w:r>
                                    <w:rPr>
                                      <w:sz w:val="28"/>
                                      <w:szCs w:val="28"/>
                                    </w:rPr>
                                    <w:t>Student Coordinator Update</w:t>
                                  </w:r>
                                </w:p>
                                <w:p w:rsidR="00612826" w:rsidRPr="00407BDB" w:rsidRDefault="00D0367F" w:rsidP="00FF55D8">
                                  <w:pPr>
                                    <w:pStyle w:val="ListParagraph"/>
                                    <w:numPr>
                                      <w:ilvl w:val="0"/>
                                      <w:numId w:val="13"/>
                                    </w:numPr>
                                    <w:spacing w:after="100"/>
                                    <w:contextualSpacing w:val="0"/>
                                    <w:rPr>
                                      <w:sz w:val="28"/>
                                      <w:szCs w:val="28"/>
                                    </w:rPr>
                                  </w:pPr>
                                  <w:r>
                                    <w:rPr>
                                      <w:sz w:val="28"/>
                                      <w:szCs w:val="28"/>
                                    </w:rPr>
                                    <w:t>Parent Action Plan</w:t>
                                  </w:r>
                                </w:p>
                                <w:p w:rsidR="00612826" w:rsidRPr="00950DEC" w:rsidRDefault="00D333BA" w:rsidP="00722108">
                                  <w:pPr>
                                    <w:pStyle w:val="ListParagraph"/>
                                    <w:numPr>
                                      <w:ilvl w:val="0"/>
                                      <w:numId w:val="13"/>
                                    </w:numPr>
                                    <w:spacing w:after="100"/>
                                    <w:contextualSpacing w:val="0"/>
                                  </w:pPr>
                                  <w:r>
                                    <w:rPr>
                                      <w:sz w:val="28"/>
                                      <w:szCs w:val="28"/>
                                    </w:rPr>
                                    <w:t>How to Bring about a change in Self-Motivation</w:t>
                                  </w:r>
                                </w:p>
                                <w:p w:rsidR="00950DEC" w:rsidRPr="005E1C26" w:rsidRDefault="00B05201" w:rsidP="00722108">
                                  <w:pPr>
                                    <w:pStyle w:val="ListParagraph"/>
                                    <w:numPr>
                                      <w:ilvl w:val="0"/>
                                      <w:numId w:val="13"/>
                                    </w:numPr>
                                    <w:spacing w:after="100"/>
                                    <w:contextualSpacing w:val="0"/>
                                    <w:rPr>
                                      <w:sz w:val="28"/>
                                      <w:szCs w:val="28"/>
                                    </w:rPr>
                                  </w:pPr>
                                  <w:r>
                                    <w:rPr>
                                      <w:sz w:val="28"/>
                                      <w:szCs w:val="28"/>
                                    </w:rPr>
                                    <w:t>Copping with Disappointments</w:t>
                                  </w:r>
                                </w:p>
                              </w:txbxContent>
                            </wps:txbx>
                            <wps:bodyPr rot="0" vert="horz" wrap="square" lIns="91440" tIns="45720" rIns="91440" bIns="45720" anchor="t" anchorCtr="0" upright="1">
                              <a:noAutofit/>
                            </wps:bodyPr>
                          </wps:wsp>
                        </a:graphicData>
                      </a:graphic>
                    </wp:inline>
                  </w:drawing>
                </mc:Choice>
                <mc:Fallback>
                  <w:pict>
                    <v:shape w14:anchorId="088AE749" id="Text Box 271" o:spid="_x0000_s1033" type="#_x0000_t202" style="width:161.8pt;height:2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" filled="f" stroked="f" strokecolor="#c30">
                      <v:textbox>
                        <w:txbxContent>
                          <w:p w:rsidR="00612826" w:rsidRPr="0029514B" w:rsidRDefault="00FF55D8" w:rsidP="00FF55D8">
                            <w:pPr>
                              <w:pStyle w:val="TOCHeading"/>
                              <w:spacing w:after="240"/>
                              <w:rPr>
                                <w:color w:val="00B050"/>
                              </w:rPr>
                            </w:pPr>
                            <w:r w:rsidRPr="0029514B">
                              <w:rPr>
                                <w:color w:val="00B050"/>
                              </w:rPr>
                              <w:t xml:space="preserve">INSIDE THIS </w:t>
                            </w:r>
                            <w:r w:rsidR="007A5BFD" w:rsidRPr="0029514B">
                              <w:rPr>
                                <w:color w:val="00B050"/>
                              </w:rPr>
                              <w:t>UPDATE</w:t>
                            </w:r>
                          </w:p>
                          <w:p w:rsidR="00F52941" w:rsidRDefault="006E794A" w:rsidP="00FF55D8">
                            <w:pPr>
                              <w:pStyle w:val="ListParagraph"/>
                              <w:numPr>
                                <w:ilvl w:val="0"/>
                                <w:numId w:val="13"/>
                              </w:numPr>
                              <w:spacing w:after="100"/>
                              <w:contextualSpacing w:val="0"/>
                              <w:rPr>
                                <w:sz w:val="28"/>
                                <w:szCs w:val="28"/>
                              </w:rPr>
                            </w:pPr>
                            <w:r>
                              <w:rPr>
                                <w:sz w:val="28"/>
                                <w:szCs w:val="28"/>
                              </w:rPr>
                              <w:t>Student Coordinator Update</w:t>
                            </w:r>
                          </w:p>
                          <w:p w:rsidR="00612826" w:rsidRPr="00407BDB" w:rsidRDefault="00D0367F" w:rsidP="00FF55D8">
                            <w:pPr>
                              <w:pStyle w:val="ListParagraph"/>
                              <w:numPr>
                                <w:ilvl w:val="0"/>
                                <w:numId w:val="13"/>
                              </w:numPr>
                              <w:spacing w:after="100"/>
                              <w:contextualSpacing w:val="0"/>
                              <w:rPr>
                                <w:sz w:val="28"/>
                                <w:szCs w:val="28"/>
                              </w:rPr>
                            </w:pPr>
                            <w:r>
                              <w:rPr>
                                <w:sz w:val="28"/>
                                <w:szCs w:val="28"/>
                              </w:rPr>
                              <w:t>Parent Action Plan</w:t>
                            </w:r>
                          </w:p>
                          <w:p w:rsidR="00612826" w:rsidRPr="00950DEC" w:rsidRDefault="00D333BA" w:rsidP="00722108">
                            <w:pPr>
                              <w:pStyle w:val="ListParagraph"/>
                              <w:numPr>
                                <w:ilvl w:val="0"/>
                                <w:numId w:val="13"/>
                              </w:numPr>
                              <w:spacing w:after="100"/>
                              <w:contextualSpacing w:val="0"/>
                            </w:pPr>
                            <w:r>
                              <w:rPr>
                                <w:sz w:val="28"/>
                                <w:szCs w:val="28"/>
                              </w:rPr>
                              <w:t>How to Bring about a change in Self-Motivation</w:t>
                            </w:r>
                          </w:p>
                          <w:p w:rsidR="00950DEC" w:rsidRPr="005E1C26" w:rsidRDefault="00B05201" w:rsidP="00722108">
                            <w:pPr>
                              <w:pStyle w:val="ListParagraph"/>
                              <w:numPr>
                                <w:ilvl w:val="0"/>
                                <w:numId w:val="13"/>
                              </w:numPr>
                              <w:spacing w:after="100"/>
                              <w:contextualSpacing w:val="0"/>
                              <w:rPr>
                                <w:sz w:val="28"/>
                                <w:szCs w:val="28"/>
                              </w:rPr>
                            </w:pPr>
                            <w:r>
                              <w:rPr>
                                <w:sz w:val="28"/>
                                <w:szCs w:val="28"/>
                              </w:rPr>
                              <w:t>Copping with Disappointments</w:t>
                            </w:r>
                          </w:p>
                        </w:txbxContent>
                      </v:textbox>
                      <w10:anchorlock/>
                    </v:shape>
                  </w:pict>
                </mc:Fallback>
              </mc:AlternateContent>
            </w:r>
          </w:p>
        </w:tc>
        <w:tc>
          <w:tcPr>
            <w:tcW w:w="7375" w:type="dxa"/>
            <w:gridSpan w:val="2"/>
          </w:tcPr>
          <w:p w:rsidR="00B57D40" w:rsidRDefault="00B57D40" w:rsidP="00BF600D">
            <w:pPr>
              <w:ind w:left="288"/>
              <w:rPr>
                <w:noProof/>
              </w:rPr>
            </w:pPr>
          </w:p>
        </w:tc>
      </w:tr>
    </w:tbl>
    <w:p w:rsidR="00535A69" w:rsidRDefault="00A123F0" w:rsidP="000C7FD6">
      <w:pPr>
        <w:rPr>
          <w:noProof/>
        </w:rPr>
      </w:pPr>
      <w:r w:rsidRPr="00BF600D">
        <w:rPr>
          <w:noProof/>
        </w:rPr>
        <w:lastRenderedPageBreak/>
        <mc:AlternateContent>
          <mc:Choice Requires="wps">
            <w:drawing>
              <wp:anchor distT="0" distB="0" distL="114300" distR="114300" simplePos="0" relativeHeight="251700736" behindDoc="0" locked="0" layoutInCell="1" allowOverlap="1" wp14:anchorId="57E96226" wp14:editId="2F672B90">
                <wp:simplePos x="0" y="0"/>
                <wp:positionH relativeFrom="page">
                  <wp:posOffset>5540375</wp:posOffset>
                </wp:positionH>
                <wp:positionV relativeFrom="page">
                  <wp:posOffset>661833</wp:posOffset>
                </wp:positionV>
                <wp:extent cx="1910080" cy="272415"/>
                <wp:effectExtent l="0" t="0" r="1397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0D" w:rsidRPr="00537B1F" w:rsidRDefault="00BF600D" w:rsidP="00BF600D">
                            <w:pPr>
                              <w:pStyle w:val="Heading2"/>
                              <w:jc w:val="right"/>
                              <w:rPr>
                                <w:color w:val="00B050"/>
                              </w:rPr>
                            </w:pPr>
                            <w:r w:rsidRPr="00537B1F">
                              <w:rPr>
                                <w:color w:val="00B050"/>
                              </w:rPr>
                              <w:t xml:space="preserve">Page </w:t>
                            </w:r>
                            <w:r w:rsidRPr="00537B1F">
                              <w:rPr>
                                <w:color w:val="00B050"/>
                              </w:rPr>
                              <w:fldChar w:fldCharType="begin"/>
                            </w:r>
                            <w:r w:rsidRPr="00537B1F">
                              <w:rPr>
                                <w:color w:val="00B050"/>
                              </w:rPr>
                              <w:instrText xml:space="preserve"> PAGE </w:instrText>
                            </w:r>
                            <w:r w:rsidRPr="00537B1F">
                              <w:rPr>
                                <w:color w:val="00B050"/>
                              </w:rPr>
                              <w:fldChar w:fldCharType="separate"/>
                            </w:r>
                            <w:r w:rsidR="00A26CA1">
                              <w:rPr>
                                <w:noProof/>
                                <w:color w:val="00B050"/>
                              </w:rPr>
                              <w:t>2</w:t>
                            </w:r>
                            <w:r w:rsidRPr="00537B1F">
                              <w:rPr>
                                <w:color w:val="00B05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6226" id="Text Box 2" o:spid="_x0000_s1034" type="#_x0000_t202" style="position:absolute;margin-left:436.25pt;margin-top:52.1pt;width:150.4pt;height:21.4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MKrw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" filled="f" stroked="f">
                <v:textbox inset="0,0,0,0">
                  <w:txbxContent>
                    <w:p w:rsidR="00BF600D" w:rsidRPr="00537B1F" w:rsidRDefault="00BF600D" w:rsidP="00BF600D">
                      <w:pPr>
                        <w:pStyle w:val="Heading2"/>
                        <w:jc w:val="right"/>
                        <w:rPr>
                          <w:color w:val="00B050"/>
                        </w:rPr>
                      </w:pPr>
                      <w:r w:rsidRPr="00537B1F">
                        <w:rPr>
                          <w:color w:val="00B050"/>
                        </w:rPr>
                        <w:t xml:space="preserve">Page </w:t>
                      </w:r>
                      <w:r w:rsidRPr="00537B1F">
                        <w:rPr>
                          <w:color w:val="00B050"/>
                        </w:rPr>
                        <w:fldChar w:fldCharType="begin"/>
                      </w:r>
                      <w:r w:rsidRPr="00537B1F">
                        <w:rPr>
                          <w:color w:val="00B050"/>
                        </w:rPr>
                        <w:instrText xml:space="preserve"> PAGE </w:instrText>
                      </w:r>
                      <w:r w:rsidRPr="00537B1F">
                        <w:rPr>
                          <w:color w:val="00B050"/>
                        </w:rPr>
                        <w:fldChar w:fldCharType="separate"/>
                      </w:r>
                      <w:r w:rsidR="00A26CA1">
                        <w:rPr>
                          <w:noProof/>
                          <w:color w:val="00B050"/>
                        </w:rPr>
                        <w:t>2</w:t>
                      </w:r>
                      <w:r w:rsidRPr="00537B1F">
                        <w:rPr>
                          <w:color w:val="00B050"/>
                        </w:rPr>
                        <w:fldChar w:fldCharType="end"/>
                      </w:r>
                    </w:p>
                  </w:txbxContent>
                </v:textbox>
                <w10:wrap anchorx="page" anchory="page"/>
              </v:shape>
            </w:pict>
          </mc:Fallback>
        </mc:AlternateContent>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Tr="00D957C9">
        <w:trPr>
          <w:trHeight w:val="4141"/>
        </w:trPr>
        <w:tc>
          <w:tcPr>
            <w:tcW w:w="8820" w:type="dxa"/>
          </w:tcPr>
          <w:p w:rsidR="00473F7A" w:rsidRDefault="00473F7A" w:rsidP="00D957C9">
            <w:pPr>
              <w:ind w:left="720"/>
              <w:rPr>
                <w:noProof/>
              </w:rPr>
            </w:pPr>
          </w:p>
          <w:p w:rsidR="00473F7A" w:rsidRPr="00473F7A" w:rsidRDefault="00F72971" w:rsidP="00473F7A">
            <w:r>
              <w:rPr>
                <w:noProof/>
              </w:rPr>
              <mc:AlternateContent>
                <mc:Choice Requires="wps">
                  <w:drawing>
                    <wp:anchor distT="45720" distB="45720" distL="114300" distR="114300" simplePos="0" relativeHeight="251893248" behindDoc="0" locked="0" layoutInCell="1" allowOverlap="1">
                      <wp:simplePos x="0" y="0"/>
                      <wp:positionH relativeFrom="column">
                        <wp:posOffset>139493</wp:posOffset>
                      </wp:positionH>
                      <wp:positionV relativeFrom="paragraph">
                        <wp:posOffset>162708</wp:posOffset>
                      </wp:positionV>
                      <wp:extent cx="3646968" cy="8123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968" cy="8123275"/>
                              </a:xfrm>
                              <a:prstGeom prst="rect">
                                <a:avLst/>
                              </a:prstGeom>
                              <a:solidFill>
                                <a:srgbClr val="FFFFFF"/>
                              </a:solidFill>
                              <a:ln w="9525">
                                <a:noFill/>
                                <a:miter lim="800000"/>
                                <a:headEnd/>
                                <a:tailEnd/>
                              </a:ln>
                            </wps:spPr>
                            <wps:txbx>
                              <w:txbxContent>
                                <w:p w:rsidR="00E351B3" w:rsidRPr="00E351B3" w:rsidRDefault="00E351B3" w:rsidP="00E351B3">
                                  <w:pPr>
                                    <w:pStyle w:val="NormalWeb"/>
                                    <w:shd w:val="clear" w:color="auto" w:fill="FFFFFF"/>
                                    <w:spacing w:before="0" w:beforeAutospacing="0" w:after="225" w:afterAutospacing="0"/>
                                    <w:textAlignment w:val="baseline"/>
                                    <w:rPr>
                                      <w:rFonts w:ascii="Trebuchet MS" w:hAnsi="Trebuchet MS" w:cs="Arial"/>
                                    </w:rPr>
                                  </w:pPr>
                                  <w:r w:rsidRPr="00E351B3">
                                    <w:rPr>
                                      <w:rFonts w:ascii="Trebuchet MS" w:hAnsi="Trebuchet MS" w:cs="Arial"/>
                                    </w:rPr>
                                    <w:t>Middle school is important because your child is laying the foundation in a lot of subjects and forming study habits. Developing certain skills now will make it easier for your child to adjust to the challenges of high school and college later — and will lead to more college options. Here are some things you and your child can do to make the most of this time.</w:t>
                                  </w:r>
                                </w:p>
                                <w:p w:rsidR="00BD7FC6" w:rsidRPr="00BD7FC6" w:rsidRDefault="00E351B3" w:rsidP="00F72971">
                                  <w:pPr>
                                    <w:pStyle w:val="ListParagraph"/>
                                    <w:numPr>
                                      <w:ilvl w:val="0"/>
                                      <w:numId w:val="24"/>
                                    </w:numPr>
                                    <w:shd w:val="clear" w:color="auto" w:fill="FFFFFF"/>
                                    <w:spacing w:before="240" w:line="360" w:lineRule="auto"/>
                                    <w:textAlignment w:val="baseline"/>
                                    <w:rPr>
                                      <w:rFonts w:cs="Arial"/>
                                      <w:color w:val="auto"/>
                                      <w:szCs w:val="24"/>
                                    </w:rPr>
                                  </w:pPr>
                                  <w:r w:rsidRPr="00E351B3">
                                    <w:rPr>
                                      <w:rFonts w:cs="Arial"/>
                                      <w:color w:val="auto"/>
                                      <w:szCs w:val="24"/>
                                    </w:rPr>
                                    <w:t>Help your child set goals for the year. Working toward specific goals will help your child stay motivated and focused.</w:t>
                                  </w:r>
                                </w:p>
                                <w:p w:rsidR="00BD7FC6" w:rsidRPr="00BD7FC6" w:rsidRDefault="00E351B3" w:rsidP="00F72971">
                                  <w:pPr>
                                    <w:pStyle w:val="ListParagraph"/>
                                    <w:numPr>
                                      <w:ilvl w:val="0"/>
                                      <w:numId w:val="24"/>
                                    </w:numPr>
                                    <w:shd w:val="clear" w:color="auto" w:fill="FFFFFF"/>
                                    <w:spacing w:before="240" w:line="360" w:lineRule="auto"/>
                                    <w:textAlignment w:val="baseline"/>
                                    <w:rPr>
                                      <w:rFonts w:cs="Arial"/>
                                      <w:color w:val="auto"/>
                                      <w:szCs w:val="24"/>
                                    </w:rPr>
                                  </w:pPr>
                                  <w:r w:rsidRPr="00E351B3">
                                    <w:rPr>
                                      <w:rFonts w:cs="Arial"/>
                                      <w:color w:val="auto"/>
                                      <w:szCs w:val="24"/>
                                    </w:rPr>
                                    <w:t>Review the school calendar together. Note important dates and put them in a shared online calendar or in an easy-to-view place, such as a bulletin board in your kitchen.</w:t>
                                  </w:r>
                                </w:p>
                                <w:p w:rsidR="00E351B3" w:rsidRPr="00BD7FC6" w:rsidRDefault="00E351B3" w:rsidP="00F72971">
                                  <w:pPr>
                                    <w:pStyle w:val="ListParagraph"/>
                                    <w:numPr>
                                      <w:ilvl w:val="0"/>
                                      <w:numId w:val="24"/>
                                    </w:numPr>
                                    <w:shd w:val="clear" w:color="auto" w:fill="FFFFFF"/>
                                    <w:spacing w:before="240" w:line="360" w:lineRule="auto"/>
                                    <w:textAlignment w:val="baseline"/>
                                    <w:rPr>
                                      <w:rFonts w:cs="Arial"/>
                                      <w:color w:val="auto"/>
                                      <w:szCs w:val="24"/>
                                    </w:rPr>
                                  </w:pPr>
                                  <w:r w:rsidRPr="00E351B3">
                                    <w:rPr>
                                      <w:rFonts w:cs="Arial"/>
                                      <w:color w:val="auto"/>
                                      <w:szCs w:val="24"/>
                                    </w:rPr>
                                    <w:t>Make a plan to check in regularly about schoolwork. If you keep up with your child's tests, papers and homework assignments, you can celebrate successes and head off problems as a team. Get </w:t>
                                  </w:r>
                                  <w:r w:rsidRPr="00E351B3">
                                    <w:rPr>
                                      <w:bCs/>
                                      <w:color w:val="auto"/>
                                      <w:szCs w:val="24"/>
                                    </w:rPr>
                                    <w:t>homework tips for your child</w:t>
                                  </w:r>
                                  <w:r w:rsidRPr="00E351B3">
                                    <w:rPr>
                                      <w:rFonts w:cs="Arial"/>
                                      <w:color w:val="auto"/>
                                      <w:szCs w:val="24"/>
                                    </w:rPr>
                                    <w:t>.</w:t>
                                  </w:r>
                                </w:p>
                                <w:p w:rsidR="00BD7FC6" w:rsidRPr="00BD7FC6" w:rsidRDefault="00E351B3" w:rsidP="00F72971">
                                  <w:pPr>
                                    <w:pStyle w:val="ListParagraph"/>
                                    <w:numPr>
                                      <w:ilvl w:val="0"/>
                                      <w:numId w:val="24"/>
                                    </w:numPr>
                                    <w:shd w:val="clear" w:color="auto" w:fill="FFFFFF"/>
                                    <w:spacing w:before="240" w:line="360" w:lineRule="auto"/>
                                    <w:textAlignment w:val="baseline"/>
                                    <w:rPr>
                                      <w:rFonts w:cs="Arial"/>
                                      <w:color w:val="auto"/>
                                      <w:szCs w:val="24"/>
                                    </w:rPr>
                                  </w:pPr>
                                  <w:r w:rsidRPr="00E351B3">
                                    <w:rPr>
                                      <w:rFonts w:cs="Arial"/>
                                      <w:color w:val="auto"/>
                                      <w:szCs w:val="24"/>
                                    </w:rPr>
                                    <w:t>Talk about extracurricular activities. Getting involved in clubs and other groups is a great way for your child to identify interests and feel more engaged in school. Read more about </w:t>
                                  </w:r>
                                  <w:r w:rsidRPr="00E351B3">
                                    <w:rPr>
                                      <w:bCs/>
                                      <w:color w:val="auto"/>
                                      <w:szCs w:val="24"/>
                                    </w:rPr>
                                    <w:t>the benefits of extracurriculars</w:t>
                                  </w:r>
                                  <w:r w:rsidRPr="00E351B3">
                                    <w:rPr>
                                      <w:rFonts w:cs="Arial"/>
                                      <w:color w:val="auto"/>
                                      <w:szCs w:val="24"/>
                                    </w:rPr>
                                    <w:t>.</w:t>
                                  </w:r>
                                </w:p>
                                <w:p w:rsidR="00BD7FC6" w:rsidRPr="00BD7FC6" w:rsidRDefault="00BD7FC6" w:rsidP="00F72971">
                                  <w:pPr>
                                    <w:pStyle w:val="ListParagraph"/>
                                    <w:numPr>
                                      <w:ilvl w:val="0"/>
                                      <w:numId w:val="24"/>
                                    </w:numPr>
                                    <w:shd w:val="clear" w:color="auto" w:fill="FFFFFF"/>
                                    <w:spacing w:before="240" w:line="360" w:lineRule="auto"/>
                                    <w:textAlignment w:val="baseline"/>
                                    <w:rPr>
                                      <w:rFonts w:cs="Arial"/>
                                      <w:color w:val="auto"/>
                                      <w:szCs w:val="24"/>
                                    </w:rPr>
                                  </w:pPr>
                                  <w:r w:rsidRPr="00E351B3">
                                    <w:rPr>
                                      <w:rFonts w:cs="Arial"/>
                                      <w:color w:val="auto"/>
                                      <w:szCs w:val="24"/>
                                    </w:rPr>
                                    <w:t>Discuss ways to take on challenges. Encourage your child to take the most-challenging courses that he or she can handle. Tackling tough courses can give your child confidence and prepare him or her for higher-level high school classes.</w:t>
                                  </w:r>
                                </w:p>
                                <w:p w:rsidR="00E351B3" w:rsidRDefault="00E351B3"/>
                                <w:p w:rsidR="00E351B3" w:rsidRDefault="00E351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1pt;margin-top:12.8pt;width:287.15pt;height:639.65pt;z-index:2518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" stroked="f">
                      <v:textbox>
                        <w:txbxContent>
                          <w:p w:rsidR="00E351B3" w:rsidRPr="00E351B3" w:rsidRDefault="00E351B3" w:rsidP="00E351B3">
                            <w:pPr>
                              <w:pStyle w:val="NormalWeb"/>
                              <w:shd w:val="clear" w:color="auto" w:fill="FFFFFF"/>
                              <w:spacing w:before="0" w:beforeAutospacing="0" w:after="225" w:afterAutospacing="0"/>
                              <w:textAlignment w:val="baseline"/>
                              <w:rPr>
                                <w:rFonts w:ascii="Trebuchet MS" w:hAnsi="Trebuchet MS" w:cs="Arial"/>
                              </w:rPr>
                            </w:pPr>
                            <w:r w:rsidRPr="00E351B3">
                              <w:rPr>
                                <w:rFonts w:ascii="Trebuchet MS" w:hAnsi="Trebuchet MS" w:cs="Arial"/>
                              </w:rPr>
                              <w:t>Middle school is important because your child is laying the foundation in a lot of subjects and forming study habits. Developing certain skills now will make it easier for your child to adjust to the challenges of high school and college later — and will lead to more college options. Here are some things you and your child can do to make the most of this time.</w:t>
                            </w:r>
                          </w:p>
                          <w:p w:rsidR="00BD7FC6" w:rsidRPr="00BD7FC6" w:rsidRDefault="00E351B3" w:rsidP="00F72971">
                            <w:pPr>
                              <w:pStyle w:val="ListParagraph"/>
                              <w:numPr>
                                <w:ilvl w:val="0"/>
                                <w:numId w:val="24"/>
                              </w:numPr>
                              <w:shd w:val="clear" w:color="auto" w:fill="FFFFFF"/>
                              <w:spacing w:before="240" w:line="360" w:lineRule="auto"/>
                              <w:textAlignment w:val="baseline"/>
                              <w:rPr>
                                <w:rFonts w:cs="Arial"/>
                                <w:color w:val="auto"/>
                                <w:szCs w:val="24"/>
                              </w:rPr>
                            </w:pPr>
                            <w:r w:rsidRPr="00E351B3">
                              <w:rPr>
                                <w:rFonts w:cs="Arial"/>
                                <w:color w:val="auto"/>
                                <w:szCs w:val="24"/>
                              </w:rPr>
                              <w:t>Help your child set goals for the year. Working toward specific goals will help your child stay motivated and focused.</w:t>
                            </w:r>
                          </w:p>
                          <w:p w:rsidR="00BD7FC6" w:rsidRPr="00BD7FC6" w:rsidRDefault="00E351B3" w:rsidP="00F72971">
                            <w:pPr>
                              <w:pStyle w:val="ListParagraph"/>
                              <w:numPr>
                                <w:ilvl w:val="0"/>
                                <w:numId w:val="24"/>
                              </w:numPr>
                              <w:shd w:val="clear" w:color="auto" w:fill="FFFFFF"/>
                              <w:spacing w:before="240" w:line="360" w:lineRule="auto"/>
                              <w:textAlignment w:val="baseline"/>
                              <w:rPr>
                                <w:rFonts w:cs="Arial"/>
                                <w:color w:val="auto"/>
                                <w:szCs w:val="24"/>
                              </w:rPr>
                            </w:pPr>
                            <w:r w:rsidRPr="00E351B3">
                              <w:rPr>
                                <w:rFonts w:cs="Arial"/>
                                <w:color w:val="auto"/>
                                <w:szCs w:val="24"/>
                              </w:rPr>
                              <w:t>Review the school calendar together. Note important dates and put them in a shared online calendar or in an easy-to-view place, such as a bulletin board in your kitchen.</w:t>
                            </w:r>
                          </w:p>
                          <w:p w:rsidR="00E351B3" w:rsidRPr="00BD7FC6" w:rsidRDefault="00E351B3" w:rsidP="00F72971">
                            <w:pPr>
                              <w:pStyle w:val="ListParagraph"/>
                              <w:numPr>
                                <w:ilvl w:val="0"/>
                                <w:numId w:val="24"/>
                              </w:numPr>
                              <w:shd w:val="clear" w:color="auto" w:fill="FFFFFF"/>
                              <w:spacing w:before="240" w:line="360" w:lineRule="auto"/>
                              <w:textAlignment w:val="baseline"/>
                              <w:rPr>
                                <w:rFonts w:cs="Arial"/>
                                <w:color w:val="auto"/>
                                <w:szCs w:val="24"/>
                              </w:rPr>
                            </w:pPr>
                            <w:r w:rsidRPr="00E351B3">
                              <w:rPr>
                                <w:rFonts w:cs="Arial"/>
                                <w:color w:val="auto"/>
                                <w:szCs w:val="24"/>
                              </w:rPr>
                              <w:t>Make a plan to check in regularly about schoolwork. If you keep up with your child's tests, papers and homework assignments, you can celebrate successes and head off problems as a team. Get </w:t>
                            </w:r>
                            <w:r w:rsidRPr="00E351B3">
                              <w:rPr>
                                <w:bCs/>
                                <w:color w:val="auto"/>
                                <w:szCs w:val="24"/>
                              </w:rPr>
                              <w:t>homework tips for your child</w:t>
                            </w:r>
                            <w:r w:rsidRPr="00E351B3">
                              <w:rPr>
                                <w:rFonts w:cs="Arial"/>
                                <w:color w:val="auto"/>
                                <w:szCs w:val="24"/>
                              </w:rPr>
                              <w:t>.</w:t>
                            </w:r>
                          </w:p>
                          <w:p w:rsidR="00BD7FC6" w:rsidRPr="00BD7FC6" w:rsidRDefault="00E351B3" w:rsidP="00F72971">
                            <w:pPr>
                              <w:pStyle w:val="ListParagraph"/>
                              <w:numPr>
                                <w:ilvl w:val="0"/>
                                <w:numId w:val="24"/>
                              </w:numPr>
                              <w:shd w:val="clear" w:color="auto" w:fill="FFFFFF"/>
                              <w:spacing w:before="240" w:line="360" w:lineRule="auto"/>
                              <w:textAlignment w:val="baseline"/>
                              <w:rPr>
                                <w:rFonts w:cs="Arial"/>
                                <w:color w:val="auto"/>
                                <w:szCs w:val="24"/>
                              </w:rPr>
                            </w:pPr>
                            <w:r w:rsidRPr="00E351B3">
                              <w:rPr>
                                <w:rFonts w:cs="Arial"/>
                                <w:color w:val="auto"/>
                                <w:szCs w:val="24"/>
                              </w:rPr>
                              <w:t>Talk about extracurricular activities. Getting involved in clubs and other groups is a great way for your child to identify interests and feel more engaged in school. Read more about </w:t>
                            </w:r>
                            <w:r w:rsidRPr="00E351B3">
                              <w:rPr>
                                <w:bCs/>
                                <w:color w:val="auto"/>
                                <w:szCs w:val="24"/>
                              </w:rPr>
                              <w:t>the benefits of extracurriculars</w:t>
                            </w:r>
                            <w:r w:rsidRPr="00E351B3">
                              <w:rPr>
                                <w:rFonts w:cs="Arial"/>
                                <w:color w:val="auto"/>
                                <w:szCs w:val="24"/>
                              </w:rPr>
                              <w:t>.</w:t>
                            </w:r>
                          </w:p>
                          <w:p w:rsidR="00BD7FC6" w:rsidRPr="00BD7FC6" w:rsidRDefault="00BD7FC6" w:rsidP="00F72971">
                            <w:pPr>
                              <w:pStyle w:val="ListParagraph"/>
                              <w:numPr>
                                <w:ilvl w:val="0"/>
                                <w:numId w:val="24"/>
                              </w:numPr>
                              <w:shd w:val="clear" w:color="auto" w:fill="FFFFFF"/>
                              <w:spacing w:before="240" w:line="360" w:lineRule="auto"/>
                              <w:textAlignment w:val="baseline"/>
                              <w:rPr>
                                <w:rFonts w:cs="Arial"/>
                                <w:color w:val="auto"/>
                                <w:szCs w:val="24"/>
                              </w:rPr>
                            </w:pPr>
                            <w:r w:rsidRPr="00E351B3">
                              <w:rPr>
                                <w:rFonts w:cs="Arial"/>
                                <w:color w:val="auto"/>
                                <w:szCs w:val="24"/>
                              </w:rPr>
                              <w:t>Discuss ways to take on challenges. Encourage your child to take the most-challenging courses that he or she can handle. Tackling tough courses can give your child confidence and prepare him or her for higher-level high school classes.</w:t>
                            </w:r>
                          </w:p>
                          <w:p w:rsidR="00E351B3" w:rsidRDefault="00E351B3"/>
                          <w:p w:rsidR="00E351B3" w:rsidRDefault="00E351B3"/>
                        </w:txbxContent>
                      </v:textbox>
                    </v:shape>
                  </w:pict>
                </mc:Fallback>
              </mc:AlternateContent>
            </w:r>
          </w:p>
          <w:p w:rsidR="00473F7A" w:rsidRPr="00473F7A" w:rsidRDefault="00473F7A" w:rsidP="00473F7A"/>
          <w:p w:rsidR="00473F7A" w:rsidRPr="00473F7A" w:rsidRDefault="00473F7A" w:rsidP="00473F7A"/>
          <w:p w:rsidR="00473F7A" w:rsidRPr="00473F7A" w:rsidRDefault="00473F7A" w:rsidP="00473F7A"/>
          <w:p w:rsidR="00473F7A" w:rsidRPr="00473F7A" w:rsidRDefault="00473F7A" w:rsidP="00473F7A"/>
          <w:p w:rsidR="00473F7A" w:rsidRDefault="00473F7A" w:rsidP="00473F7A"/>
          <w:p w:rsidR="00473F7A" w:rsidRDefault="00473F7A" w:rsidP="00473F7A"/>
          <w:p w:rsidR="00D957C9" w:rsidRPr="00473F7A" w:rsidRDefault="00E351B3" w:rsidP="00473F7A">
            <w:pPr>
              <w:tabs>
                <w:tab w:val="left" w:pos="2723"/>
              </w:tabs>
            </w:pPr>
            <w:r>
              <w:rPr>
                <w:noProof/>
              </w:rPr>
              <mc:AlternateContent>
                <mc:Choice Requires="wps">
                  <w:drawing>
                    <wp:anchor distT="45720" distB="45720" distL="114300" distR="114300" simplePos="0" relativeHeight="251895296" behindDoc="0" locked="0" layoutInCell="1" allowOverlap="1">
                      <wp:simplePos x="0" y="0"/>
                      <wp:positionH relativeFrom="column">
                        <wp:posOffset>3848897</wp:posOffset>
                      </wp:positionH>
                      <wp:positionV relativeFrom="paragraph">
                        <wp:posOffset>455295</wp:posOffset>
                      </wp:positionV>
                      <wp:extent cx="3551274" cy="480591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274" cy="4805916"/>
                              </a:xfrm>
                              <a:prstGeom prst="rect">
                                <a:avLst/>
                              </a:prstGeom>
                              <a:solidFill>
                                <a:srgbClr val="FFFFFF"/>
                              </a:solidFill>
                              <a:ln w="9525">
                                <a:noFill/>
                                <a:miter lim="800000"/>
                                <a:headEnd/>
                                <a:tailEnd/>
                              </a:ln>
                            </wps:spPr>
                            <wps:txbx>
                              <w:txbxContent>
                                <w:p w:rsidR="00BD7FC6" w:rsidRPr="00BD7FC6" w:rsidRDefault="00BD7FC6" w:rsidP="00F72971">
                                  <w:pPr>
                                    <w:pStyle w:val="ListParagraph"/>
                                    <w:numPr>
                                      <w:ilvl w:val="0"/>
                                      <w:numId w:val="25"/>
                                    </w:numPr>
                                    <w:shd w:val="clear" w:color="auto" w:fill="FFFFFF"/>
                                    <w:spacing w:before="240" w:after="150" w:line="360" w:lineRule="auto"/>
                                    <w:textAlignment w:val="baseline"/>
                                    <w:rPr>
                                      <w:rFonts w:cs="Arial"/>
                                      <w:color w:val="auto"/>
                                      <w:szCs w:val="24"/>
                                    </w:rPr>
                                  </w:pPr>
                                  <w:r w:rsidRPr="00BD7FC6">
                                    <w:rPr>
                                      <w:rFonts w:cs="Arial"/>
                                      <w:color w:val="auto"/>
                                      <w:szCs w:val="24"/>
                                    </w:rPr>
                                    <w:t>Come up with fun reading ideas. Look for magazines or newspapers your child may like and talk about the books you loved reading when you were your child’s age. If your family makes reading enjoyable, it can become a daily habit.</w:t>
                                  </w:r>
                                </w:p>
                                <w:p w:rsidR="00BD7FC6" w:rsidRPr="00BD7FC6" w:rsidRDefault="00E351B3" w:rsidP="00F72971">
                                  <w:pPr>
                                    <w:pStyle w:val="ListParagraph"/>
                                    <w:numPr>
                                      <w:ilvl w:val="0"/>
                                      <w:numId w:val="25"/>
                                    </w:numPr>
                                    <w:shd w:val="clear" w:color="auto" w:fill="FFFFFF"/>
                                    <w:spacing w:before="240" w:after="150" w:line="360" w:lineRule="auto"/>
                                    <w:textAlignment w:val="baseline"/>
                                    <w:rPr>
                                      <w:rFonts w:cs="Arial"/>
                                      <w:color w:val="auto"/>
                                      <w:szCs w:val="24"/>
                                    </w:rPr>
                                  </w:pPr>
                                  <w:r w:rsidRPr="00E351B3">
                                    <w:rPr>
                                      <w:rFonts w:cs="Arial"/>
                                      <w:color w:val="auto"/>
                                      <w:szCs w:val="24"/>
                                    </w:rPr>
                                    <w:t>Visi</w:t>
                                  </w:r>
                                  <w:r w:rsidR="00937A07">
                                    <w:rPr>
                                      <w:rFonts w:cs="Arial"/>
                                      <w:color w:val="auto"/>
                                      <w:szCs w:val="24"/>
                                    </w:rPr>
                                    <w:t xml:space="preserve">t a nearby college together. Since </w:t>
                                  </w:r>
                                  <w:r w:rsidRPr="00E351B3">
                                    <w:rPr>
                                      <w:rFonts w:cs="Arial"/>
                                      <w:color w:val="auto"/>
                                      <w:szCs w:val="24"/>
                                    </w:rPr>
                                    <w:t>you live near a college, look for upcoming events on campus that are open to the community or see if the college offers classes to local children and families. Just being on a campus may get your child interested in college.</w:t>
                                  </w:r>
                                </w:p>
                                <w:p w:rsidR="00D0367F" w:rsidRDefault="00E351B3" w:rsidP="00D0367F">
                                  <w:pPr>
                                    <w:pStyle w:val="ListParagraph"/>
                                    <w:numPr>
                                      <w:ilvl w:val="0"/>
                                      <w:numId w:val="25"/>
                                    </w:numPr>
                                    <w:shd w:val="clear" w:color="auto" w:fill="FFFFFF"/>
                                    <w:spacing w:before="240" w:after="150" w:line="360" w:lineRule="auto"/>
                                    <w:textAlignment w:val="baseline"/>
                                    <w:rPr>
                                      <w:rFonts w:cs="Arial"/>
                                      <w:color w:val="auto"/>
                                      <w:szCs w:val="24"/>
                                    </w:rPr>
                                  </w:pPr>
                                  <w:r w:rsidRPr="00E351B3">
                                    <w:rPr>
                                      <w:rFonts w:cs="Arial"/>
                                      <w:color w:val="auto"/>
                                      <w:szCs w:val="24"/>
                                    </w:rPr>
                                    <w:t>Get the big picture on paying for college. It’s not too early to learn the basics of </w:t>
                                  </w:r>
                                  <w:r w:rsidRPr="00E351B3">
                                    <w:rPr>
                                      <w:bCs/>
                                      <w:color w:val="auto"/>
                                      <w:szCs w:val="24"/>
                                    </w:rPr>
                                    <w:t>financial aid</w:t>
                                  </w:r>
                                  <w:r w:rsidRPr="00E351B3">
                                    <w:rPr>
                                      <w:rFonts w:cs="Arial"/>
                                      <w:color w:val="auto"/>
                                      <w:szCs w:val="24"/>
                                    </w:rPr>
                                    <w:t>.</w:t>
                                  </w:r>
                                </w:p>
                                <w:p w:rsidR="00D0367F" w:rsidRPr="00D0367F" w:rsidRDefault="00D0367F" w:rsidP="00D0367F">
                                  <w:pPr>
                                    <w:pStyle w:val="ListParagraph"/>
                                    <w:shd w:val="clear" w:color="auto" w:fill="FFFFFF"/>
                                    <w:spacing w:before="240" w:after="150" w:line="360" w:lineRule="auto"/>
                                    <w:ind w:left="360"/>
                                    <w:textAlignment w:val="baseline"/>
                                    <w:rPr>
                                      <w:rFonts w:cs="Arial"/>
                                      <w:color w:val="auto"/>
                                      <w:sz w:val="16"/>
                                      <w:szCs w:val="16"/>
                                    </w:rPr>
                                  </w:pPr>
                                  <w:r w:rsidRPr="00D0367F">
                                    <w:rPr>
                                      <w:rFonts w:cs="Arial"/>
                                      <w:color w:val="auto"/>
                                      <w:sz w:val="16"/>
                                      <w:szCs w:val="16"/>
                                    </w:rPr>
                                    <w:t>https://tinyurl.com/nyk8tya</w:t>
                                  </w:r>
                                </w:p>
                                <w:p w:rsidR="00E351B3" w:rsidRDefault="00E351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03.05pt;margin-top:35.85pt;width:279.65pt;height:378.4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SJJAIAACQ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" stroked="f">
                      <v:textbox>
                        <w:txbxContent>
                          <w:p w:rsidR="00BD7FC6" w:rsidRPr="00BD7FC6" w:rsidRDefault="00BD7FC6" w:rsidP="00F72971">
                            <w:pPr>
                              <w:pStyle w:val="ListParagraph"/>
                              <w:numPr>
                                <w:ilvl w:val="0"/>
                                <w:numId w:val="25"/>
                              </w:numPr>
                              <w:shd w:val="clear" w:color="auto" w:fill="FFFFFF"/>
                              <w:spacing w:before="240" w:after="150" w:line="360" w:lineRule="auto"/>
                              <w:textAlignment w:val="baseline"/>
                              <w:rPr>
                                <w:rFonts w:cs="Arial"/>
                                <w:color w:val="auto"/>
                                <w:szCs w:val="24"/>
                              </w:rPr>
                            </w:pPr>
                            <w:r w:rsidRPr="00BD7FC6">
                              <w:rPr>
                                <w:rFonts w:cs="Arial"/>
                                <w:color w:val="auto"/>
                                <w:szCs w:val="24"/>
                              </w:rPr>
                              <w:t>Come up with fun reading ideas. Look for magazines or newspapers your child may like and talk about the books you loved reading when you were your child’s age. If your family makes reading enjoyable, it can become a daily habit.</w:t>
                            </w:r>
                          </w:p>
                          <w:p w:rsidR="00BD7FC6" w:rsidRPr="00BD7FC6" w:rsidRDefault="00E351B3" w:rsidP="00F72971">
                            <w:pPr>
                              <w:pStyle w:val="ListParagraph"/>
                              <w:numPr>
                                <w:ilvl w:val="0"/>
                                <w:numId w:val="25"/>
                              </w:numPr>
                              <w:shd w:val="clear" w:color="auto" w:fill="FFFFFF"/>
                              <w:spacing w:before="240" w:after="150" w:line="360" w:lineRule="auto"/>
                              <w:textAlignment w:val="baseline"/>
                              <w:rPr>
                                <w:rFonts w:cs="Arial"/>
                                <w:color w:val="auto"/>
                                <w:szCs w:val="24"/>
                              </w:rPr>
                            </w:pPr>
                            <w:r w:rsidRPr="00E351B3">
                              <w:rPr>
                                <w:rFonts w:cs="Arial"/>
                                <w:color w:val="auto"/>
                                <w:szCs w:val="24"/>
                              </w:rPr>
                              <w:t>Visi</w:t>
                            </w:r>
                            <w:r w:rsidR="00937A07">
                              <w:rPr>
                                <w:rFonts w:cs="Arial"/>
                                <w:color w:val="auto"/>
                                <w:szCs w:val="24"/>
                              </w:rPr>
                              <w:t xml:space="preserve">t a nearby college together. Since </w:t>
                            </w:r>
                            <w:bookmarkStart w:id="1" w:name="_GoBack"/>
                            <w:bookmarkEnd w:id="1"/>
                            <w:r w:rsidRPr="00E351B3">
                              <w:rPr>
                                <w:rFonts w:cs="Arial"/>
                                <w:color w:val="auto"/>
                                <w:szCs w:val="24"/>
                              </w:rPr>
                              <w:t>you live near a college, look for upcoming events on campus that are open to the community or see if the college offers classes to local children and families. Just being on a campus may get your child interested in college.</w:t>
                            </w:r>
                          </w:p>
                          <w:p w:rsidR="00D0367F" w:rsidRDefault="00E351B3" w:rsidP="00D0367F">
                            <w:pPr>
                              <w:pStyle w:val="ListParagraph"/>
                              <w:numPr>
                                <w:ilvl w:val="0"/>
                                <w:numId w:val="25"/>
                              </w:numPr>
                              <w:shd w:val="clear" w:color="auto" w:fill="FFFFFF"/>
                              <w:spacing w:before="240" w:after="150" w:line="360" w:lineRule="auto"/>
                              <w:textAlignment w:val="baseline"/>
                              <w:rPr>
                                <w:rFonts w:cs="Arial"/>
                                <w:color w:val="auto"/>
                                <w:szCs w:val="24"/>
                              </w:rPr>
                            </w:pPr>
                            <w:r w:rsidRPr="00E351B3">
                              <w:rPr>
                                <w:rFonts w:cs="Arial"/>
                                <w:color w:val="auto"/>
                                <w:szCs w:val="24"/>
                              </w:rPr>
                              <w:t>Get the big picture on paying for college. It’s not too early to learn the basics of </w:t>
                            </w:r>
                            <w:r w:rsidRPr="00E351B3">
                              <w:rPr>
                                <w:bCs/>
                                <w:color w:val="auto"/>
                                <w:szCs w:val="24"/>
                              </w:rPr>
                              <w:t>financial aid</w:t>
                            </w:r>
                            <w:r w:rsidRPr="00E351B3">
                              <w:rPr>
                                <w:rFonts w:cs="Arial"/>
                                <w:color w:val="auto"/>
                                <w:szCs w:val="24"/>
                              </w:rPr>
                              <w:t>.</w:t>
                            </w:r>
                          </w:p>
                          <w:p w:rsidR="00D0367F" w:rsidRPr="00D0367F" w:rsidRDefault="00D0367F" w:rsidP="00D0367F">
                            <w:pPr>
                              <w:pStyle w:val="ListParagraph"/>
                              <w:shd w:val="clear" w:color="auto" w:fill="FFFFFF"/>
                              <w:spacing w:before="240" w:after="150" w:line="360" w:lineRule="auto"/>
                              <w:ind w:left="360"/>
                              <w:textAlignment w:val="baseline"/>
                              <w:rPr>
                                <w:rFonts w:cs="Arial"/>
                                <w:color w:val="auto"/>
                                <w:sz w:val="16"/>
                                <w:szCs w:val="16"/>
                              </w:rPr>
                            </w:pPr>
                            <w:r w:rsidRPr="00D0367F">
                              <w:rPr>
                                <w:rFonts w:cs="Arial"/>
                                <w:color w:val="auto"/>
                                <w:sz w:val="16"/>
                                <w:szCs w:val="16"/>
                              </w:rPr>
                              <w:t>https://tinyurl.com/nyk8tya</w:t>
                            </w:r>
                          </w:p>
                          <w:p w:rsidR="00E351B3" w:rsidRDefault="00E351B3"/>
                        </w:txbxContent>
                      </v:textbox>
                    </v:shape>
                  </w:pict>
                </mc:Fallback>
              </mc:AlternateContent>
            </w:r>
            <w:r w:rsidR="00473F7A">
              <w:tab/>
            </w:r>
          </w:p>
        </w:tc>
        <w:tc>
          <w:tcPr>
            <w:tcW w:w="3409" w:type="dxa"/>
          </w:tcPr>
          <w:p w:rsidR="00D957C9" w:rsidRDefault="002E4066" w:rsidP="001003D7">
            <w:pPr>
              <w:ind w:left="-2785"/>
              <w:rPr>
                <w:noProof/>
              </w:rPr>
            </w:pPr>
            <w:r>
              <w:rPr>
                <w:noProof/>
              </w:rPr>
              <mc:AlternateContent>
                <mc:Choice Requires="wps">
                  <w:drawing>
                    <wp:anchor distT="0" distB="0" distL="114300" distR="114300" simplePos="0" relativeHeight="251823616" behindDoc="0" locked="0" layoutInCell="1" allowOverlap="1">
                      <wp:simplePos x="0" y="0"/>
                      <wp:positionH relativeFrom="column">
                        <wp:posOffset>-1612221</wp:posOffset>
                      </wp:positionH>
                      <wp:positionV relativeFrom="paragraph">
                        <wp:posOffset>350505</wp:posOffset>
                      </wp:positionV>
                      <wp:extent cx="3296093" cy="1382233"/>
                      <wp:effectExtent l="0" t="0" r="0" b="8890"/>
                      <wp:wrapNone/>
                      <wp:docPr id="7" name="Parallelogram 279"/>
                      <wp:cNvGraphicFramePr/>
                      <a:graphic xmlns:a="http://schemas.openxmlformats.org/drawingml/2006/main">
                        <a:graphicData uri="http://schemas.microsoft.com/office/word/2010/wordprocessingShape">
                          <wps:wsp>
                            <wps:cNvSpPr/>
                            <wps:spPr>
                              <a:xfrm>
                                <a:off x="0" y="0"/>
                                <a:ext cx="3296093" cy="1382233"/>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7B5F" w:rsidRPr="000F4DB3" w:rsidRDefault="00BD7FC6" w:rsidP="00C33AF3">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your student is going to college, trade school, or the military after high school, looking forward to the future is always important. Make the best if each year.</w:t>
                                  </w:r>
                                </w:p>
                                <w:p w:rsidR="002E4066" w:rsidRDefault="002E4066" w:rsidP="002E4066">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left:0;text-align:left;margin-left:-126.95pt;margin-top:27.6pt;width:259.55pt;height:108.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" adj="-11796480,,5400" path="m,750570l,,1842135,,1654493,750570,,750570xe" fillcolor="#f0ede8 [3209]" stroked="f" strokeweight="1pt">
                      <v:stroke joinstyle="miter"/>
                      <v:formulas/>
                      <v:path arrowok="t" o:connecttype="custom" o:connectlocs="0,1382233;0,0;3296093,0;2960349,1382233;0,1382233" o:connectangles="0,0,0,0,0" textboxrect="0,0,1842135,750570"/>
                      <v:textbox>
                        <w:txbxContent>
                          <w:p w:rsidR="002E7B5F" w:rsidRPr="000F4DB3" w:rsidRDefault="00BD7FC6" w:rsidP="00C33AF3">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your student is going to college, trade school, or the military after high school, looking forward to the future is always important. Make the best if each year.</w:t>
                            </w:r>
                          </w:p>
                          <w:p w:rsidR="002E4066" w:rsidRDefault="002E4066" w:rsidP="002E4066">
                            <w:pPr>
                              <w:pStyle w:val="Heading2"/>
                            </w:pPr>
                          </w:p>
                        </w:txbxContent>
                      </v:textbox>
                    </v:shape>
                  </w:pict>
                </mc:Fallback>
              </mc:AlternateContent>
            </w:r>
          </w:p>
        </w:tc>
      </w:tr>
      <w:tr w:rsidR="00D957C9" w:rsidTr="005A0DE1">
        <w:trPr>
          <w:trHeight w:val="2944"/>
        </w:trPr>
        <w:tc>
          <w:tcPr>
            <w:tcW w:w="12229" w:type="dxa"/>
            <w:gridSpan w:val="2"/>
          </w:tcPr>
          <w:p w:rsidR="00D957C9" w:rsidRDefault="00D957C9" w:rsidP="00D957C9">
            <w:pPr>
              <w:ind w:left="720"/>
              <w:rPr>
                <w:noProof/>
              </w:rPr>
            </w:pPr>
          </w:p>
        </w:tc>
      </w:tr>
      <w:tr w:rsidR="00D957C9" w:rsidTr="00D957C9">
        <w:trPr>
          <w:trHeight w:val="3330"/>
        </w:trPr>
        <w:tc>
          <w:tcPr>
            <w:tcW w:w="12229" w:type="dxa"/>
            <w:gridSpan w:val="2"/>
          </w:tcPr>
          <w:p w:rsidR="00D957C9" w:rsidRDefault="00D957C9" w:rsidP="00D957C9">
            <w:pPr>
              <w:rPr>
                <w:noProof/>
              </w:rPr>
            </w:pPr>
          </w:p>
        </w:tc>
      </w:tr>
    </w:tbl>
    <w:p w:rsidR="00E0103E" w:rsidRDefault="00D0367F" w:rsidP="00473F7A">
      <w:pPr>
        <w:pStyle w:val="Style2"/>
      </w:pPr>
      <w:r>
        <w:drawing>
          <wp:anchor distT="0" distB="0" distL="114300" distR="114300" simplePos="0" relativeHeight="251896320" behindDoc="0" locked="0" layoutInCell="1" allowOverlap="1">
            <wp:simplePos x="0" y="0"/>
            <wp:positionH relativeFrom="margin">
              <wp:posOffset>3216157</wp:posOffset>
            </wp:positionH>
            <wp:positionV relativeFrom="paragraph">
              <wp:posOffset>6510449</wp:posOffset>
            </wp:positionV>
            <wp:extent cx="2381693" cy="238169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ull_f_improf_300x300.png"/>
                    <pic:cNvPicPr/>
                  </pic:nvPicPr>
                  <pic:blipFill>
                    <a:blip r:embed="rId9">
                      <a:extLst>
                        <a:ext uri="{28A0092B-C50C-407E-A947-70E740481C1C}">
                          <a14:useLocalDpi xmlns:a14="http://schemas.microsoft.com/office/drawing/2010/main" val="0"/>
                        </a:ext>
                      </a:extLst>
                    </a:blip>
                    <a:stretch>
                      <a:fillRect/>
                    </a:stretch>
                  </pic:blipFill>
                  <pic:spPr>
                    <a:xfrm>
                      <a:off x="0" y="0"/>
                      <a:ext cx="2381693" cy="2381693"/>
                    </a:xfrm>
                    <a:prstGeom prst="rect">
                      <a:avLst/>
                    </a:prstGeom>
                  </pic:spPr>
                </pic:pic>
              </a:graphicData>
            </a:graphic>
            <wp14:sizeRelH relativeFrom="margin">
              <wp14:pctWidth>0</wp14:pctWidth>
            </wp14:sizeRelH>
            <wp14:sizeRelV relativeFrom="margin">
              <wp14:pctHeight>0</wp14:pctHeight>
            </wp14:sizeRelV>
          </wp:anchor>
        </w:drawing>
      </w:r>
      <w:r w:rsidR="00EB0BD5">
        <mc:AlternateContent>
          <mc:Choice Requires="wps">
            <w:drawing>
              <wp:anchor distT="0" distB="0" distL="114300" distR="114300" simplePos="0" relativeHeight="251818496" behindDoc="0" locked="0" layoutInCell="1" allowOverlap="1">
                <wp:simplePos x="0" y="0"/>
                <wp:positionH relativeFrom="column">
                  <wp:posOffset>-611372</wp:posOffset>
                </wp:positionH>
                <wp:positionV relativeFrom="paragraph">
                  <wp:posOffset>386361</wp:posOffset>
                </wp:positionV>
                <wp:extent cx="6805065" cy="520995"/>
                <wp:effectExtent l="0" t="0" r="15240" b="12700"/>
                <wp:wrapNone/>
                <wp:docPr id="28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065" cy="52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7C9" w:rsidRPr="0029514B" w:rsidRDefault="00BD7FC6" w:rsidP="00D957C9">
                            <w:pPr>
                              <w:pStyle w:val="Heading1"/>
                              <w:rPr>
                                <w:color w:val="00B050"/>
                              </w:rPr>
                            </w:pPr>
                            <w:r>
                              <w:rPr>
                                <w:color w:val="00B050"/>
                              </w:rPr>
                              <w:t>Parent Action Plan for Middle School Parents: College Board</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364" o:spid="_x0000_s1038" type="#_x0000_t202" style="position:absolute;margin-left:-48.15pt;margin-top:30.4pt;width:535.85pt;height:41pt;z-index:25181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Ne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" filled="f" stroked="f">
                <v:textbox inset="0,0,0,0">
                  <w:txbxContent>
                    <w:p w:rsidR="00D957C9" w:rsidRPr="0029514B" w:rsidRDefault="00BD7FC6" w:rsidP="00D957C9">
                      <w:pPr>
                        <w:pStyle w:val="Heading1"/>
                        <w:rPr>
                          <w:color w:val="00B050"/>
                        </w:rPr>
                      </w:pPr>
                      <w:r>
                        <w:rPr>
                          <w:color w:val="00B050"/>
                        </w:rPr>
                        <w:t>Parent Action Plan for Middle School Parents: College Board</w:t>
                      </w:r>
                    </w:p>
                  </w:txbxContent>
                </v:textbox>
              </v:shape>
            </w:pict>
          </mc:Fallback>
        </mc:AlternateContent>
      </w:r>
      <w:r w:rsidR="00855BB3" w:rsidRPr="00BF600D">
        <mc:AlternateContent>
          <mc:Choice Requires="wps">
            <w:drawing>
              <wp:anchor distT="0" distB="0" distL="114300" distR="114300" simplePos="0" relativeHeight="251703808" behindDoc="1" locked="0" layoutInCell="1" allowOverlap="1" wp14:anchorId="795E1C8F" wp14:editId="2A7AA312">
                <wp:simplePos x="0" y="0"/>
                <wp:positionH relativeFrom="column">
                  <wp:posOffset>-2626995</wp:posOffset>
                </wp:positionH>
                <wp:positionV relativeFrom="page">
                  <wp:posOffset>-93345</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561E" id="Parallelogram 280" o:spid="_x0000_s1026" type="#_x0000_t7" alt="rectangular colored shape" style="position:absolute;margin-left:-206.85pt;margin-top:-7.35pt;width:378.6pt;height:114.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" adj="1638" fillcolor="#00b050" stroked="f" strokeweight="1pt">
                <w10:wrap anchory="page"/>
              </v:shape>
            </w:pict>
          </mc:Fallback>
        </mc:AlternateContent>
      </w:r>
      <w:r w:rsidR="00E0103E" w:rsidRPr="00855BB3">
        <mc:AlternateContent>
          <mc:Choice Requires="wps">
            <w:drawing>
              <wp:anchor distT="0" distB="0" distL="114300" distR="114300" simplePos="0" relativeHeight="251796992" behindDoc="0" locked="0" layoutInCell="1" allowOverlap="1" wp14:anchorId="743706D3" wp14:editId="7E0DC655">
                <wp:simplePos x="0" y="0"/>
                <wp:positionH relativeFrom="page">
                  <wp:posOffset>440055</wp:posOffset>
                </wp:positionH>
                <wp:positionV relativeFrom="topMargin">
                  <wp:posOffset>368300</wp:posOffset>
                </wp:positionV>
                <wp:extent cx="1951355" cy="665480"/>
                <wp:effectExtent l="0" t="0" r="10795" b="1270"/>
                <wp:wrapNone/>
                <wp:docPr id="2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p w:rsidR="00E0103E" w:rsidRPr="0053301D" w:rsidRDefault="00E0103E" w:rsidP="00E0103E">
                            <w:pPr>
                              <w:pStyle w:val="Styl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706D3" id="Text Box 3" o:spid="_x0000_s1039" type="#_x0000_t202" style="position:absolute;margin-left:34.65pt;margin-top:29pt;width:153.65pt;height:52.4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p w:rsidR="00E0103E" w:rsidRPr="0053301D" w:rsidRDefault="00E0103E" w:rsidP="00E0103E">
                      <w:pPr>
                        <w:pStyle w:val="Style2"/>
                      </w:pPr>
                    </w:p>
                  </w:txbxContent>
                </v:textbox>
                <w10:wrap anchorx="page" anchory="margin"/>
              </v:shape>
            </w:pict>
          </mc:Fallback>
        </mc:AlternateContent>
      </w:r>
      <w:r w:rsidR="00E0103E" w:rsidRPr="00E0103E">
        <mc:AlternateContent>
          <mc:Choice Requires="wps">
            <w:drawing>
              <wp:anchor distT="0" distB="0" distL="114300" distR="114300" simplePos="0" relativeHeight="251793920" behindDoc="1" locked="0" layoutInCell="1" allowOverlap="1" wp14:anchorId="7194A205" wp14:editId="6E188D81">
                <wp:simplePos x="0" y="0"/>
                <wp:positionH relativeFrom="column">
                  <wp:posOffset>-2655570</wp:posOffset>
                </wp:positionH>
                <wp:positionV relativeFrom="page">
                  <wp:posOffset>23495</wp:posOffset>
                </wp:positionV>
                <wp:extent cx="4808220" cy="1458595"/>
                <wp:effectExtent l="0" t="0" r="0" b="8255"/>
                <wp:wrapNone/>
                <wp:docPr id="31" name="Parallelogram 31"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FFBA" id="Parallelogram 31" o:spid="_x0000_s1026" type="#_x0000_t7" alt="rectangular colored shape" style="position:absolute;margin-left:-209.1pt;margin-top:1.85pt;width:378.6pt;height:114.8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" adj="1638" fillcolor="#00b050" stroked="f" strokeweight="1pt">
                <w10:wrap anchory="page"/>
              </v:shape>
            </w:pict>
          </mc:Fallback>
        </mc:AlternateContent>
      </w:r>
      <w:r w:rsidR="00E0103E" w:rsidRPr="00E0103E">
        <mc:AlternateContent>
          <mc:Choice Requires="wps">
            <w:drawing>
              <wp:anchor distT="0" distB="0" distL="114300" distR="114300" simplePos="0" relativeHeight="251794944" behindDoc="1" locked="0" layoutInCell="1" allowOverlap="1" wp14:anchorId="03A71823" wp14:editId="3C55B3B5">
                <wp:simplePos x="0" y="0"/>
                <wp:positionH relativeFrom="column">
                  <wp:posOffset>1477010</wp:posOffset>
                </wp:positionH>
                <wp:positionV relativeFrom="page">
                  <wp:posOffset>487045</wp:posOffset>
                </wp:positionV>
                <wp:extent cx="5486400" cy="665480"/>
                <wp:effectExtent l="0" t="0" r="0" b="1270"/>
                <wp:wrapNone/>
                <wp:docPr id="260" name="Parallelogram 260"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F5A22" id="Parallelogram 260" o:spid="_x0000_s1026" type="#_x0000_t7" alt="rectangular colored shape" style="position:absolute;margin-left:116.3pt;margin-top:38.35pt;width:6in;height:52.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" adj="655" fillcolor="#ffc000 [3206]" stroked="f" strokeweight="1pt">
                <w10:wrap anchory="page"/>
              </v:shape>
            </w:pict>
          </mc:Fallback>
        </mc:AlternateContent>
      </w: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tbl>
      <w:tblPr>
        <w:tblpPr w:leftFromText="180" w:rightFromText="180" w:vertAnchor="text" w:horzAnchor="margin" w:tblpXSpec="center" w:tblpY="995"/>
        <w:tblW w:w="12229" w:type="dxa"/>
        <w:tblLayout w:type="fixed"/>
        <w:tblCellMar>
          <w:left w:w="0" w:type="dxa"/>
          <w:right w:w="0" w:type="dxa"/>
        </w:tblCellMar>
        <w:tblLook w:val="0000" w:firstRow="0" w:lastRow="0" w:firstColumn="0" w:lastColumn="0" w:noHBand="0" w:noVBand="0"/>
      </w:tblPr>
      <w:tblGrid>
        <w:gridCol w:w="8190"/>
        <w:gridCol w:w="4039"/>
      </w:tblGrid>
      <w:tr w:rsidR="00E0103E" w:rsidTr="00912CA8">
        <w:trPr>
          <w:trHeight w:val="6419"/>
        </w:trPr>
        <w:tc>
          <w:tcPr>
            <w:tcW w:w="8190" w:type="dxa"/>
          </w:tcPr>
          <w:p w:rsidR="00E0103E" w:rsidRDefault="003129E8" w:rsidP="00E0103E">
            <w:pPr>
              <w:rPr>
                <w:noProof/>
              </w:rPr>
            </w:pPr>
            <w:r>
              <w:rPr>
                <w:noProof/>
              </w:rPr>
              <w:lastRenderedPageBreak/>
              <mc:AlternateContent>
                <mc:Choice Requires="wps">
                  <w:drawing>
                    <wp:anchor distT="0" distB="0" distL="114300" distR="114300" simplePos="0" relativeHeight="251827712" behindDoc="0" locked="0" layoutInCell="1" allowOverlap="1" wp14:anchorId="7295A3D1" wp14:editId="71BA70D9">
                      <wp:simplePos x="0" y="0"/>
                      <wp:positionH relativeFrom="column">
                        <wp:posOffset>270023</wp:posOffset>
                      </wp:positionH>
                      <wp:positionV relativeFrom="paragraph">
                        <wp:posOffset>148590</wp:posOffset>
                      </wp:positionV>
                      <wp:extent cx="1622391" cy="197380"/>
                      <wp:effectExtent l="0" t="0" r="0" b="0"/>
                      <wp:wrapNone/>
                      <wp:docPr id="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391" cy="197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7CD1" w:rsidRDefault="00457CD1" w:rsidP="00457CD1">
                                  <w:pPr>
                                    <w:pStyle w:val="Byline"/>
                                  </w:pPr>
                                  <w:r>
                                    <w:t xml:space="preserve">By </w:t>
                                  </w:r>
                                  <w:r w:rsidR="001A79BD">
                                    <w:t>Anthony Rospierski</w:t>
                                  </w:r>
                                </w:p>
                              </w:txbxContent>
                            </wps:txbx>
                            <wps:bodyPr rot="0" vert="horz" wrap="square" lIns="0" tIns="0" rIns="0" bIns="0" anchor="t" anchorCtr="0" upright="1">
                              <a:noAutofit/>
                            </wps:bodyPr>
                          </wps:wsp>
                        </a:graphicData>
                      </a:graphic>
                    </wp:anchor>
                  </w:drawing>
                </mc:Choice>
                <mc:Fallback>
                  <w:pict>
                    <v:shape w14:anchorId="7295A3D1" id="Text Box 365" o:spid="_x0000_s1040" type="#_x0000_t202" style="position:absolute;margin-left:21.25pt;margin-top:11.7pt;width:127.75pt;height:15.55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" filled="f" stroked="f">
                      <v:textbox inset="0,0,0,0">
                        <w:txbxContent>
                          <w:p w:rsidR="00457CD1" w:rsidRDefault="00457CD1" w:rsidP="00457CD1">
                            <w:pPr>
                              <w:pStyle w:val="Byline"/>
                            </w:pPr>
                            <w:r>
                              <w:t xml:space="preserve">By </w:t>
                            </w:r>
                            <w:r w:rsidR="001A79BD">
                              <w:t>Anthony Rospierski</w:t>
                            </w:r>
                          </w:p>
                        </w:txbxContent>
                      </v:textbox>
                    </v:shape>
                  </w:pict>
                </mc:Fallback>
              </mc:AlternateContent>
            </w:r>
          </w:p>
          <w:p w:rsidR="00457CD1" w:rsidRDefault="00457CD1" w:rsidP="00912CA8">
            <w:pPr>
              <w:ind w:left="720"/>
              <w:rPr>
                <w:noProof/>
              </w:rPr>
            </w:pPr>
          </w:p>
          <w:p w:rsidR="00457CD1" w:rsidRPr="00457CD1" w:rsidRDefault="003129E8" w:rsidP="00457CD1">
            <w:r>
              <w:rPr>
                <w:noProof/>
              </w:rPr>
              <mc:AlternateContent>
                <mc:Choice Requires="wps">
                  <w:drawing>
                    <wp:anchor distT="45720" distB="45720" distL="114300" distR="114300" simplePos="0" relativeHeight="251878912" behindDoc="0" locked="0" layoutInCell="1" allowOverlap="1">
                      <wp:simplePos x="0" y="0"/>
                      <wp:positionH relativeFrom="column">
                        <wp:posOffset>181979</wp:posOffset>
                      </wp:positionH>
                      <wp:positionV relativeFrom="paragraph">
                        <wp:posOffset>45720</wp:posOffset>
                      </wp:positionV>
                      <wp:extent cx="3976577" cy="6581110"/>
                      <wp:effectExtent l="0" t="0" r="508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577" cy="6581110"/>
                              </a:xfrm>
                              <a:prstGeom prst="rect">
                                <a:avLst/>
                              </a:prstGeom>
                              <a:solidFill>
                                <a:srgbClr val="FFFFFF"/>
                              </a:solidFill>
                              <a:ln w="9525">
                                <a:noFill/>
                                <a:miter lim="800000"/>
                                <a:headEnd/>
                                <a:tailEnd/>
                              </a:ln>
                            </wps:spPr>
                            <wps:txbx>
                              <w:txbxContent>
                                <w:p w:rsidR="001769B1" w:rsidRDefault="001769B1" w:rsidP="001769B1">
                                  <w:r>
                                    <w:t>There are so many times through the year that I find myself wanting to do something new, keep up with the old</w:t>
                                  </w:r>
                                  <w:r w:rsidR="00494017">
                                    <w:t>, or even hunker down and finish a task strong. However, more often than not, I find myself procrastinating with whichever task is at hand until the last possible moment to get it done.</w:t>
                                  </w:r>
                                </w:p>
                                <w:p w:rsidR="00494017" w:rsidRDefault="00494017" w:rsidP="001769B1"/>
                                <w:p w:rsidR="00494017" w:rsidRDefault="00494017" w:rsidP="001769B1">
                                  <w:r>
                                    <w:t>Here are eight tips on how to get yourself motivated and stay motivated:</w:t>
                                  </w:r>
                                </w:p>
                                <w:p w:rsidR="008510D9" w:rsidRPr="008510D9" w:rsidRDefault="008510D9" w:rsidP="001769B1">
                                  <w:pPr>
                                    <w:rPr>
                                      <w:sz w:val="16"/>
                                      <w:szCs w:val="16"/>
                                    </w:rPr>
                                  </w:pPr>
                                  <w:r w:rsidRPr="008510D9">
                                    <w:rPr>
                                      <w:sz w:val="16"/>
                                      <w:szCs w:val="16"/>
                                    </w:rPr>
                                    <w:t>https://tinyurl.com/rboymh8</w:t>
                                  </w:r>
                                </w:p>
                                <w:p w:rsidR="00494017" w:rsidRDefault="00494017" w:rsidP="001769B1"/>
                                <w:p w:rsidR="00494017" w:rsidRDefault="00494017" w:rsidP="003129E8">
                                  <w:pPr>
                                    <w:pStyle w:val="ListParagraph"/>
                                    <w:numPr>
                                      <w:ilvl w:val="0"/>
                                      <w:numId w:val="22"/>
                                    </w:numPr>
                                    <w:ind w:left="370"/>
                                  </w:pPr>
                                  <w:r>
                                    <w:t>Start Simple</w:t>
                                  </w:r>
                                </w:p>
                                <w:p w:rsidR="00494017" w:rsidRDefault="00494017" w:rsidP="003129E8">
                                  <w:pPr>
                                    <w:ind w:left="370"/>
                                  </w:pPr>
                                  <w:r>
                                    <w:t>Find the things that can keep you motivated, and keep them around you, your workstation, or nightstand. Having constant reminders and surrounding yourself with personal encouragement keeps the spark alive!</w:t>
                                  </w:r>
                                </w:p>
                                <w:p w:rsidR="00494017" w:rsidRDefault="00494017" w:rsidP="003129E8">
                                  <w:pPr>
                                    <w:ind w:left="370"/>
                                  </w:pPr>
                                </w:p>
                                <w:p w:rsidR="00494017" w:rsidRDefault="00494017" w:rsidP="003129E8">
                                  <w:pPr>
                                    <w:pStyle w:val="ListParagraph"/>
                                    <w:numPr>
                                      <w:ilvl w:val="0"/>
                                      <w:numId w:val="22"/>
                                    </w:numPr>
                                    <w:ind w:left="370"/>
                                  </w:pPr>
                                  <w:r>
                                    <w:t>Keep Good Company</w:t>
                                  </w:r>
                                </w:p>
                                <w:p w:rsidR="00494017" w:rsidRDefault="00494017" w:rsidP="003129E8">
                                  <w:pPr>
                                    <w:pStyle w:val="ListParagraph"/>
                                    <w:ind w:left="370"/>
                                  </w:pPr>
                                  <w:r>
                                    <w:t>Make visits or encounters with motivating people a normal occurrence. These people that you look up to are positive role models that can hold you accountable.</w:t>
                                  </w:r>
                                </w:p>
                                <w:p w:rsidR="00494017" w:rsidRDefault="00494017" w:rsidP="003129E8"/>
                                <w:p w:rsidR="00494017" w:rsidRDefault="00494017" w:rsidP="003129E8">
                                  <w:pPr>
                                    <w:pStyle w:val="ListParagraph"/>
                                    <w:numPr>
                                      <w:ilvl w:val="0"/>
                                      <w:numId w:val="22"/>
                                    </w:numPr>
                                    <w:ind w:left="370"/>
                                  </w:pPr>
                                  <w:r>
                                    <w:t>Keep Learning</w:t>
                                  </w:r>
                                </w:p>
                                <w:p w:rsidR="00494017" w:rsidRPr="003718CE" w:rsidRDefault="00494017" w:rsidP="003129E8">
                                  <w:pPr>
                                    <w:pStyle w:val="ListParagraph"/>
                                    <w:ind w:left="370"/>
                                  </w:pPr>
                                  <w:r>
                                    <w:t>Always strive for improvement! Set a goal and try to exceed that goal. Learn everything you can and become the latest and greatest expert!</w:t>
                                  </w:r>
                                </w:p>
                                <w:p w:rsidR="00D45446" w:rsidRDefault="00D45446" w:rsidP="003129E8"/>
                                <w:p w:rsidR="00494017" w:rsidRDefault="00494017" w:rsidP="003129E8">
                                  <w:pPr>
                                    <w:pStyle w:val="ListParagraph"/>
                                    <w:numPr>
                                      <w:ilvl w:val="0"/>
                                      <w:numId w:val="22"/>
                                    </w:numPr>
                                    <w:ind w:left="370"/>
                                  </w:pPr>
                                  <w:r>
                                    <w:t>See the Good in Bad</w:t>
                                  </w:r>
                                </w:p>
                                <w:p w:rsidR="00494017" w:rsidRDefault="008510D9" w:rsidP="003129E8">
                                  <w:pPr>
                                    <w:pStyle w:val="ListParagraph"/>
                                    <w:ind w:left="370"/>
                                  </w:pPr>
                                  <w:r>
                                    <w:t>Think positive; find that good in the obstacles. While they may be challenging to overcome, obstacles are also an incredible way to learn just how much you know!</w:t>
                                  </w:r>
                                </w:p>
                                <w:p w:rsidR="00494017" w:rsidRDefault="00494017" w:rsidP="003129E8"/>
                                <w:p w:rsidR="00494017" w:rsidRPr="003718CE" w:rsidRDefault="00494017" w:rsidP="003129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4.35pt;margin-top:3.6pt;width:313.1pt;height:518.2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" stroked="f">
                      <v:textbox>
                        <w:txbxContent>
                          <w:p w:rsidR="001769B1" w:rsidRDefault="001769B1" w:rsidP="001769B1">
                            <w:r>
                              <w:t>There are so many times through the year that I find myself wanting to do something new, keep up with the old</w:t>
                            </w:r>
                            <w:r w:rsidR="00494017">
                              <w:t>, or even hunker down and finish a task strong. However, more often than not, I find myself procrastinating with whichever task is at hand until the last possible moment to get it done.</w:t>
                            </w:r>
                          </w:p>
                          <w:p w:rsidR="00494017" w:rsidRDefault="00494017" w:rsidP="001769B1"/>
                          <w:p w:rsidR="00494017" w:rsidRDefault="00494017" w:rsidP="001769B1">
                            <w:r>
                              <w:t>Here are eight tips on how to get yourself motivated and stay motivated:</w:t>
                            </w:r>
                          </w:p>
                          <w:p w:rsidR="008510D9" w:rsidRPr="008510D9" w:rsidRDefault="008510D9" w:rsidP="001769B1">
                            <w:pPr>
                              <w:rPr>
                                <w:sz w:val="16"/>
                                <w:szCs w:val="16"/>
                              </w:rPr>
                            </w:pPr>
                            <w:r w:rsidRPr="008510D9">
                              <w:rPr>
                                <w:sz w:val="16"/>
                                <w:szCs w:val="16"/>
                              </w:rPr>
                              <w:t>https://tinyurl.com/rboymh8</w:t>
                            </w:r>
                          </w:p>
                          <w:p w:rsidR="00494017" w:rsidRDefault="00494017" w:rsidP="001769B1"/>
                          <w:p w:rsidR="00494017" w:rsidRDefault="00494017" w:rsidP="003129E8">
                            <w:pPr>
                              <w:pStyle w:val="ListParagraph"/>
                              <w:numPr>
                                <w:ilvl w:val="0"/>
                                <w:numId w:val="22"/>
                              </w:numPr>
                              <w:ind w:left="370"/>
                            </w:pPr>
                            <w:r>
                              <w:t>Start Simple</w:t>
                            </w:r>
                          </w:p>
                          <w:p w:rsidR="00494017" w:rsidRDefault="00494017" w:rsidP="003129E8">
                            <w:pPr>
                              <w:ind w:left="370"/>
                            </w:pPr>
                            <w:r>
                              <w:t>Find the things that can keep you motivated, and keep them around you, your workstation, or nightstand. Having constant reminders and surrounding yourself with personal encouragement keeps the spark alive!</w:t>
                            </w:r>
                          </w:p>
                          <w:p w:rsidR="00494017" w:rsidRDefault="00494017" w:rsidP="003129E8">
                            <w:pPr>
                              <w:ind w:left="370"/>
                            </w:pPr>
                          </w:p>
                          <w:p w:rsidR="00494017" w:rsidRDefault="00494017" w:rsidP="003129E8">
                            <w:pPr>
                              <w:pStyle w:val="ListParagraph"/>
                              <w:numPr>
                                <w:ilvl w:val="0"/>
                                <w:numId w:val="22"/>
                              </w:numPr>
                              <w:ind w:left="370"/>
                            </w:pPr>
                            <w:r>
                              <w:t>Keep Good Company</w:t>
                            </w:r>
                          </w:p>
                          <w:p w:rsidR="00494017" w:rsidRDefault="00494017" w:rsidP="003129E8">
                            <w:pPr>
                              <w:pStyle w:val="ListParagraph"/>
                              <w:ind w:left="370"/>
                            </w:pPr>
                            <w:r>
                              <w:t>Make visits or encounters with motivating people a normal occurrence. These people that you look up to are positive role models that can hold you accountable.</w:t>
                            </w:r>
                          </w:p>
                          <w:p w:rsidR="00494017" w:rsidRDefault="00494017" w:rsidP="003129E8"/>
                          <w:p w:rsidR="00494017" w:rsidRDefault="00494017" w:rsidP="003129E8">
                            <w:pPr>
                              <w:pStyle w:val="ListParagraph"/>
                              <w:numPr>
                                <w:ilvl w:val="0"/>
                                <w:numId w:val="22"/>
                              </w:numPr>
                              <w:ind w:left="370"/>
                            </w:pPr>
                            <w:r>
                              <w:t>Keep Learning</w:t>
                            </w:r>
                          </w:p>
                          <w:p w:rsidR="00494017" w:rsidRPr="003718CE" w:rsidRDefault="00494017" w:rsidP="003129E8">
                            <w:pPr>
                              <w:pStyle w:val="ListParagraph"/>
                              <w:ind w:left="370"/>
                            </w:pPr>
                            <w:r>
                              <w:t>Always strive for improvement! Set a goal and try to exceed that goal. Learn everything you can and become the latest and greatest expert!</w:t>
                            </w:r>
                          </w:p>
                          <w:p w:rsidR="00D45446" w:rsidRDefault="00D45446" w:rsidP="003129E8"/>
                          <w:p w:rsidR="00494017" w:rsidRDefault="00494017" w:rsidP="003129E8">
                            <w:pPr>
                              <w:pStyle w:val="ListParagraph"/>
                              <w:numPr>
                                <w:ilvl w:val="0"/>
                                <w:numId w:val="22"/>
                              </w:numPr>
                              <w:ind w:left="370"/>
                            </w:pPr>
                            <w:r>
                              <w:t>See the Good in Bad</w:t>
                            </w:r>
                          </w:p>
                          <w:p w:rsidR="00494017" w:rsidRDefault="008510D9" w:rsidP="003129E8">
                            <w:pPr>
                              <w:pStyle w:val="ListParagraph"/>
                              <w:ind w:left="370"/>
                            </w:pPr>
                            <w:r>
                              <w:t>Think positive; find that good in the obstacles. While they may be challenging to overcome, obstacles are also an incredible way to learn just how much you know!</w:t>
                            </w:r>
                          </w:p>
                          <w:p w:rsidR="00494017" w:rsidRDefault="00494017" w:rsidP="003129E8"/>
                          <w:p w:rsidR="00494017" w:rsidRPr="003718CE" w:rsidRDefault="00494017" w:rsidP="003129E8"/>
                        </w:txbxContent>
                      </v:textbox>
                    </v:shape>
                  </w:pict>
                </mc:Fallback>
              </mc:AlternateContent>
            </w:r>
          </w:p>
          <w:p w:rsidR="00457CD1" w:rsidRDefault="00457CD1" w:rsidP="00457CD1"/>
          <w:p w:rsidR="00E0103E" w:rsidRPr="00457CD1" w:rsidRDefault="00457CD1" w:rsidP="00457CD1">
            <w:pPr>
              <w:tabs>
                <w:tab w:val="left" w:pos="2367"/>
              </w:tabs>
            </w:pPr>
            <w:r>
              <w:tab/>
            </w:r>
          </w:p>
        </w:tc>
        <w:tc>
          <w:tcPr>
            <w:tcW w:w="4039" w:type="dxa"/>
            <w:vMerge w:val="restart"/>
          </w:tcPr>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3129E8" w:rsidP="00912CA8">
            <w:pPr>
              <w:jc w:val="center"/>
              <w:rPr>
                <w:noProof/>
              </w:rPr>
            </w:pPr>
            <w:r>
              <w:rPr>
                <w:noProof/>
              </w:rPr>
              <mc:AlternateContent>
                <mc:Choice Requires="wps">
                  <w:drawing>
                    <wp:anchor distT="45720" distB="45720" distL="114300" distR="114300" simplePos="0" relativeHeight="251625981" behindDoc="0" locked="0" layoutInCell="1" allowOverlap="1">
                      <wp:simplePos x="0" y="0"/>
                      <wp:positionH relativeFrom="column">
                        <wp:posOffset>-1350778</wp:posOffset>
                      </wp:positionH>
                      <wp:positionV relativeFrom="paragraph">
                        <wp:posOffset>198755</wp:posOffset>
                      </wp:positionV>
                      <wp:extent cx="3838353" cy="5582094"/>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353" cy="5582094"/>
                              </a:xfrm>
                              <a:prstGeom prst="rect">
                                <a:avLst/>
                              </a:prstGeom>
                              <a:solidFill>
                                <a:srgbClr val="FFFFFF"/>
                              </a:solidFill>
                              <a:ln w="9525">
                                <a:noFill/>
                                <a:miter lim="800000"/>
                                <a:headEnd/>
                                <a:tailEnd/>
                              </a:ln>
                            </wps:spPr>
                            <wps:txbx>
                              <w:txbxContent>
                                <w:p w:rsidR="008510D9" w:rsidRDefault="008510D9" w:rsidP="008510D9">
                                  <w:pPr>
                                    <w:pStyle w:val="ListParagraph"/>
                                    <w:numPr>
                                      <w:ilvl w:val="0"/>
                                      <w:numId w:val="22"/>
                                    </w:numPr>
                                  </w:pPr>
                                  <w:r>
                                    <w:t>Stop Thinking</w:t>
                                  </w:r>
                                </w:p>
                                <w:p w:rsidR="008510D9" w:rsidRDefault="008510D9" w:rsidP="008510D9">
                                  <w:pPr>
                                    <w:pStyle w:val="ListParagraph"/>
                                    <w:ind w:left="730"/>
                                  </w:pPr>
                                  <w:r>
                                    <w:t xml:space="preserve">JUST DO IT! If you find that your motivation is decreasing, start a new project and revisit things as motivation arises. Do not put too much thought into a particular issue because thinking about doing something and not doing is just a waste of time. </w:t>
                                  </w:r>
                                </w:p>
                                <w:p w:rsidR="008510D9" w:rsidRDefault="008510D9" w:rsidP="008510D9"/>
                                <w:p w:rsidR="008510D9" w:rsidRDefault="008510D9" w:rsidP="008510D9">
                                  <w:pPr>
                                    <w:pStyle w:val="ListParagraph"/>
                                    <w:numPr>
                                      <w:ilvl w:val="0"/>
                                      <w:numId w:val="22"/>
                                    </w:numPr>
                                  </w:pPr>
                                  <w:r>
                                    <w:t>Know Yourself</w:t>
                                  </w:r>
                                </w:p>
                                <w:p w:rsidR="008510D9" w:rsidRDefault="008510D9" w:rsidP="008510D9">
                                  <w:pPr>
                                    <w:pStyle w:val="ListParagraph"/>
                                    <w:ind w:left="730"/>
                                  </w:pPr>
                                  <w:r>
                                    <w:t>Keep notes on when your motivation sucks and when you feel like the superstar that you are! You will begin to notice a pattern in your behavior</w:t>
                                  </w:r>
                                  <w:r w:rsidR="00C025E7">
                                    <w:t>. O</w:t>
                                  </w:r>
                                  <w:r>
                                    <w:t>nce you notice the pattern then you can begin to make further improvements.</w:t>
                                  </w:r>
                                </w:p>
                                <w:p w:rsidR="008510D9" w:rsidRDefault="008510D9" w:rsidP="008510D9">
                                  <w:pPr>
                                    <w:pStyle w:val="ListParagraph"/>
                                    <w:ind w:left="730"/>
                                  </w:pPr>
                                </w:p>
                                <w:p w:rsidR="008510D9" w:rsidRDefault="008510D9" w:rsidP="008510D9">
                                  <w:pPr>
                                    <w:pStyle w:val="ListParagraph"/>
                                    <w:numPr>
                                      <w:ilvl w:val="0"/>
                                      <w:numId w:val="22"/>
                                    </w:numPr>
                                  </w:pPr>
                                  <w:r>
                                    <w:t>Track Your Progress</w:t>
                                  </w:r>
                                </w:p>
                                <w:p w:rsidR="008510D9" w:rsidRDefault="008510D9" w:rsidP="008510D9">
                                  <w:pPr>
                                    <w:pStyle w:val="ListParagraph"/>
                                    <w:ind w:left="730"/>
                                  </w:pPr>
                                  <w:r>
                                    <w:t>We talked before about creating SMART Goals and tracking your progress is part of your success. As you notice that you are accomplishing the small goals, the motivation to finish strong will grow!</w:t>
                                  </w:r>
                                </w:p>
                                <w:p w:rsidR="008510D9" w:rsidRDefault="008510D9" w:rsidP="008510D9">
                                  <w:pPr>
                                    <w:pStyle w:val="ListParagraph"/>
                                    <w:ind w:left="730"/>
                                  </w:pPr>
                                </w:p>
                                <w:p w:rsidR="008510D9" w:rsidRDefault="008510D9" w:rsidP="008510D9">
                                  <w:pPr>
                                    <w:pStyle w:val="ListParagraph"/>
                                    <w:numPr>
                                      <w:ilvl w:val="0"/>
                                      <w:numId w:val="22"/>
                                    </w:numPr>
                                  </w:pPr>
                                  <w:r>
                                    <w:t>Help Others</w:t>
                                  </w:r>
                                </w:p>
                                <w:p w:rsidR="008510D9" w:rsidRPr="008510D9" w:rsidRDefault="008510D9" w:rsidP="008510D9">
                                  <w:pPr>
                                    <w:pStyle w:val="ListParagraph"/>
                                    <w:ind w:left="730"/>
                                  </w:pPr>
                                  <w:r>
                                    <w:t>Share your ideas and tips and trick that you have found to work for your self-motivation. These tips and tricks that you are now leading by example with should being to form as daily habits for yourself.</w:t>
                                  </w:r>
                                </w:p>
                                <w:p w:rsidR="009C2A71" w:rsidRPr="009C2A71" w:rsidRDefault="009C2A7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06.35pt;margin-top:15.65pt;width:302.25pt;height:439.55pt;z-index:2516259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" stroked="f">
                      <v:textbox>
                        <w:txbxContent>
                          <w:p w:rsidR="008510D9" w:rsidRDefault="008510D9" w:rsidP="008510D9">
                            <w:pPr>
                              <w:pStyle w:val="ListParagraph"/>
                              <w:numPr>
                                <w:ilvl w:val="0"/>
                                <w:numId w:val="22"/>
                              </w:numPr>
                            </w:pPr>
                            <w:r>
                              <w:t>Stop Thinking</w:t>
                            </w:r>
                          </w:p>
                          <w:p w:rsidR="008510D9" w:rsidRDefault="008510D9" w:rsidP="008510D9">
                            <w:pPr>
                              <w:pStyle w:val="ListParagraph"/>
                              <w:ind w:left="730"/>
                            </w:pPr>
                            <w:r>
                              <w:t xml:space="preserve">JUST DO IT! If you find that your motivation is decreasing, start a new project and revisit things as motivation arises. Do not put too much thought into a particular issue because thinking about doing something and not doing is just a waste of time. </w:t>
                            </w:r>
                          </w:p>
                          <w:p w:rsidR="008510D9" w:rsidRDefault="008510D9" w:rsidP="008510D9"/>
                          <w:p w:rsidR="008510D9" w:rsidRDefault="008510D9" w:rsidP="008510D9">
                            <w:pPr>
                              <w:pStyle w:val="ListParagraph"/>
                              <w:numPr>
                                <w:ilvl w:val="0"/>
                                <w:numId w:val="22"/>
                              </w:numPr>
                            </w:pPr>
                            <w:r>
                              <w:t>Know Yourself</w:t>
                            </w:r>
                          </w:p>
                          <w:p w:rsidR="008510D9" w:rsidRDefault="008510D9" w:rsidP="008510D9">
                            <w:pPr>
                              <w:pStyle w:val="ListParagraph"/>
                              <w:ind w:left="730"/>
                            </w:pPr>
                            <w:r>
                              <w:t>Keep notes on when your motivation sucks and when you feel like the superstar that you are! You will begin to notice a pattern in your behavior</w:t>
                            </w:r>
                            <w:r w:rsidR="00C025E7">
                              <w:t>. O</w:t>
                            </w:r>
                            <w:r>
                              <w:t>nce you notice the pattern then you can begin to make further improvements.</w:t>
                            </w:r>
                          </w:p>
                          <w:p w:rsidR="008510D9" w:rsidRDefault="008510D9" w:rsidP="008510D9">
                            <w:pPr>
                              <w:pStyle w:val="ListParagraph"/>
                              <w:ind w:left="730"/>
                            </w:pPr>
                          </w:p>
                          <w:p w:rsidR="008510D9" w:rsidRDefault="008510D9" w:rsidP="008510D9">
                            <w:pPr>
                              <w:pStyle w:val="ListParagraph"/>
                              <w:numPr>
                                <w:ilvl w:val="0"/>
                                <w:numId w:val="22"/>
                              </w:numPr>
                            </w:pPr>
                            <w:r>
                              <w:t>Track Your Progress</w:t>
                            </w:r>
                          </w:p>
                          <w:p w:rsidR="008510D9" w:rsidRDefault="008510D9" w:rsidP="008510D9">
                            <w:pPr>
                              <w:pStyle w:val="ListParagraph"/>
                              <w:ind w:left="730"/>
                            </w:pPr>
                            <w:r>
                              <w:t>We talked before about creating SMART Goals and tracking your progress is part of your success. As you notice that you are accomplishing the small goals, the motivation to finish strong will grow!</w:t>
                            </w:r>
                          </w:p>
                          <w:p w:rsidR="008510D9" w:rsidRDefault="008510D9" w:rsidP="008510D9">
                            <w:pPr>
                              <w:pStyle w:val="ListParagraph"/>
                              <w:ind w:left="730"/>
                            </w:pPr>
                          </w:p>
                          <w:p w:rsidR="008510D9" w:rsidRDefault="008510D9" w:rsidP="008510D9">
                            <w:pPr>
                              <w:pStyle w:val="ListParagraph"/>
                              <w:numPr>
                                <w:ilvl w:val="0"/>
                                <w:numId w:val="22"/>
                              </w:numPr>
                            </w:pPr>
                            <w:r>
                              <w:t>Help Others</w:t>
                            </w:r>
                          </w:p>
                          <w:p w:rsidR="008510D9" w:rsidRPr="008510D9" w:rsidRDefault="008510D9" w:rsidP="008510D9">
                            <w:pPr>
                              <w:pStyle w:val="ListParagraph"/>
                              <w:ind w:left="730"/>
                            </w:pPr>
                            <w:r>
                              <w:t>Share your ideas and tips and trick that you have found to work for your self-motivation. These tips and tricks that you are now leading by example with should being to form as daily habits for yourself.</w:t>
                            </w:r>
                          </w:p>
                          <w:p w:rsidR="009C2A71" w:rsidRPr="009C2A71" w:rsidRDefault="009C2A71">
                            <w:pPr>
                              <w:rPr>
                                <w:sz w:val="16"/>
                                <w:szCs w:val="16"/>
                              </w:rPr>
                            </w:pPr>
                          </w:p>
                        </w:txbxContent>
                      </v:textbox>
                    </v:shape>
                  </w:pict>
                </mc:Fallback>
              </mc:AlternateContent>
            </w:r>
          </w:p>
          <w:p w:rsidR="00E0103E" w:rsidRDefault="00E0103E" w:rsidP="00912CA8">
            <w:pPr>
              <w:jc w:val="center"/>
              <w:rPr>
                <w:noProof/>
              </w:rPr>
            </w:pPr>
          </w:p>
        </w:tc>
      </w:tr>
      <w:tr w:rsidR="00E0103E" w:rsidTr="00912CA8">
        <w:trPr>
          <w:trHeight w:val="5468"/>
        </w:trPr>
        <w:tc>
          <w:tcPr>
            <w:tcW w:w="8190" w:type="dxa"/>
          </w:tcPr>
          <w:p w:rsidR="00E0103E" w:rsidRDefault="003129E8" w:rsidP="00912CA8">
            <w:pPr>
              <w:ind w:left="720"/>
              <w:rPr>
                <w:noProof/>
              </w:rPr>
            </w:pPr>
            <w:r>
              <w:rPr>
                <w:noProof/>
              </w:rPr>
              <w:drawing>
                <wp:anchor distT="0" distB="0" distL="114300" distR="114300" simplePos="0" relativeHeight="251891200" behindDoc="0" locked="0" layoutInCell="1" allowOverlap="1">
                  <wp:simplePos x="0" y="0"/>
                  <wp:positionH relativeFrom="column">
                    <wp:posOffset>809344</wp:posOffset>
                  </wp:positionH>
                  <wp:positionV relativeFrom="paragraph">
                    <wp:posOffset>2352129</wp:posOffset>
                  </wp:positionV>
                  <wp:extent cx="6481169" cy="185368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ivation-Word-Art-PD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00853" cy="1916515"/>
                          </a:xfrm>
                          <a:prstGeom prst="rect">
                            <a:avLst/>
                          </a:prstGeom>
                        </pic:spPr>
                      </pic:pic>
                    </a:graphicData>
                  </a:graphic>
                  <wp14:sizeRelH relativeFrom="margin">
                    <wp14:pctWidth>0</wp14:pctWidth>
                  </wp14:sizeRelH>
                  <wp14:sizeRelV relativeFrom="margin">
                    <wp14:pctHeight>0</wp14:pctHeight>
                  </wp14:sizeRelV>
                </wp:anchor>
              </w:drawing>
            </w:r>
            <w:r w:rsidR="00EA1220">
              <w:rPr>
                <w:noProof/>
              </w:rPr>
              <w:t xml:space="preserve"> </w:t>
            </w:r>
          </w:p>
        </w:tc>
        <w:tc>
          <w:tcPr>
            <w:tcW w:w="4039" w:type="dxa"/>
            <w:vMerge/>
          </w:tcPr>
          <w:p w:rsidR="00E0103E" w:rsidRDefault="00E0103E" w:rsidP="00912CA8">
            <w:pPr>
              <w:rPr>
                <w:noProof/>
              </w:rPr>
            </w:pPr>
          </w:p>
        </w:tc>
      </w:tr>
    </w:tbl>
    <w:p w:rsidR="00E0103E" w:rsidRDefault="003129E8" w:rsidP="00E0103E">
      <w:pPr>
        <w:rPr>
          <w:noProof/>
        </w:rPr>
      </w:pPr>
      <w:r>
        <w:rPr>
          <w:noProof/>
        </w:rPr>
        <mc:AlternateContent>
          <mc:Choice Requires="wps">
            <w:drawing>
              <wp:anchor distT="0" distB="0" distL="114300" distR="114300" simplePos="0" relativeHeight="251825664" behindDoc="0" locked="0" layoutInCell="1" allowOverlap="1" wp14:anchorId="1C19FD68" wp14:editId="2C1B5207">
                <wp:simplePos x="0" y="0"/>
                <wp:positionH relativeFrom="column">
                  <wp:posOffset>-908212</wp:posOffset>
                </wp:positionH>
                <wp:positionV relativeFrom="paragraph">
                  <wp:posOffset>450215</wp:posOffset>
                </wp:positionV>
                <wp:extent cx="6783572" cy="372140"/>
                <wp:effectExtent l="0" t="0" r="17780" b="8890"/>
                <wp:wrapNone/>
                <wp:docPr id="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572" cy="37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D1" w:rsidRPr="0029514B" w:rsidRDefault="001769B1" w:rsidP="001A79BD">
                            <w:pPr>
                              <w:pStyle w:val="Heading1"/>
                              <w:rPr>
                                <w:color w:val="00B050"/>
                              </w:rPr>
                            </w:pPr>
                            <w:r>
                              <w:rPr>
                                <w:color w:val="00B050"/>
                              </w:rPr>
                              <w:t>H</w:t>
                            </w:r>
                            <w:r w:rsidR="000274E5">
                              <w:rPr>
                                <w:color w:val="00B050"/>
                              </w:rPr>
                              <w:t>ow to I</w:t>
                            </w:r>
                            <w:r>
                              <w:rPr>
                                <w:color w:val="00B050"/>
                              </w:rPr>
                              <w:t>ncrease Self-Motivation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9FD68" id="_x0000_s1043" type="#_x0000_t202" style="position:absolute;margin-left:-71.5pt;margin-top:35.45pt;width:534.15pt;height:29.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LJ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" filled="f" stroked="f">
                <v:textbox inset="0,0,0,0">
                  <w:txbxContent>
                    <w:p w:rsidR="00457CD1" w:rsidRPr="0029514B" w:rsidRDefault="001769B1" w:rsidP="001A79BD">
                      <w:pPr>
                        <w:pStyle w:val="Heading1"/>
                        <w:rPr>
                          <w:color w:val="00B050"/>
                        </w:rPr>
                      </w:pPr>
                      <w:r>
                        <w:rPr>
                          <w:color w:val="00B050"/>
                        </w:rPr>
                        <w:t>H</w:t>
                      </w:r>
                      <w:r w:rsidR="000274E5">
                        <w:rPr>
                          <w:color w:val="00B050"/>
                        </w:rPr>
                        <w:t>ow to I</w:t>
                      </w:r>
                      <w:r>
                        <w:rPr>
                          <w:color w:val="00B050"/>
                        </w:rPr>
                        <w:t>ncrease Self-Motivation</w:t>
                      </w:r>
                    </w:p>
                  </w:txbxContent>
                </v:textbox>
              </v:shape>
            </w:pict>
          </mc:Fallback>
        </mc:AlternateContent>
      </w:r>
      <w:r>
        <w:rPr>
          <w:noProof/>
        </w:rPr>
        <mc:AlternateContent>
          <mc:Choice Requires="wps">
            <w:drawing>
              <wp:anchor distT="0" distB="0" distL="114300" distR="114300" simplePos="0" relativeHeight="251871744" behindDoc="0" locked="0" layoutInCell="1" allowOverlap="1" wp14:anchorId="016AD6E1" wp14:editId="7AC21E1F">
                <wp:simplePos x="0" y="0"/>
                <wp:positionH relativeFrom="column">
                  <wp:posOffset>3163201</wp:posOffset>
                </wp:positionH>
                <wp:positionV relativeFrom="paragraph">
                  <wp:posOffset>584289</wp:posOffset>
                </wp:positionV>
                <wp:extent cx="3136605" cy="1307805"/>
                <wp:effectExtent l="0" t="0" r="6985" b="6985"/>
                <wp:wrapNone/>
                <wp:docPr id="6" name="Parallelogram 279"/>
                <wp:cNvGraphicFramePr/>
                <a:graphic xmlns:a="http://schemas.openxmlformats.org/drawingml/2006/main">
                  <a:graphicData uri="http://schemas.microsoft.com/office/word/2010/wordprocessingShape">
                    <wps:wsp>
                      <wps:cNvSpPr/>
                      <wps:spPr>
                        <a:xfrm>
                          <a:off x="0" y="0"/>
                          <a:ext cx="3136605" cy="1307805"/>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79BD" w:rsidRPr="009C0F87" w:rsidRDefault="001A79BD" w:rsidP="009C0F87">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29E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Too many tips? If you can only do one tip then do that! Any small improvement is a big improvement in the grand scheme of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D6E1" id="_x0000_s1044" style="position:absolute;margin-left:249.05pt;margin-top:46pt;width:247pt;height:10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" adj="-11796480,,5400" path="m,750570l,,1842135,,1654493,750570,,750570xe" fillcolor="#f0ede8 [3209]" stroked="f" strokeweight="1pt">
                <v:stroke joinstyle="miter"/>
                <v:formulas/>
                <v:path arrowok="t" o:connecttype="custom" o:connectlocs="0,1307805;0,0;3136605,0;2817107,1307805;0,1307805" o:connectangles="0,0,0,0,0" textboxrect="0,0,1842135,750570"/>
                <v:textbox>
                  <w:txbxContent>
                    <w:p w:rsidR="001A79BD" w:rsidRPr="009C0F87" w:rsidRDefault="001A79BD" w:rsidP="009C0F87">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29E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Too many tips? If you can only do one tip then do that! Any small improvement is a big improvement in the grand scheme of things!</w:t>
                      </w:r>
                    </w:p>
                  </w:txbxContent>
                </v:textbox>
              </v:shape>
            </w:pict>
          </mc:Fallback>
        </mc:AlternateContent>
      </w:r>
      <w:r w:rsidR="00E0103E" w:rsidRPr="008A44C4">
        <w:rPr>
          <w:noProof/>
        </w:rPr>
        <mc:AlternateContent>
          <mc:Choice Requires="wps">
            <w:drawing>
              <wp:anchor distT="0" distB="0" distL="114300" distR="114300" simplePos="0" relativeHeight="251775488" behindDoc="0" locked="0" layoutInCell="1" allowOverlap="1" wp14:anchorId="67968A26" wp14:editId="153EB909">
                <wp:simplePos x="0" y="0"/>
                <wp:positionH relativeFrom="page">
                  <wp:posOffset>491948</wp:posOffset>
                </wp:positionH>
                <wp:positionV relativeFrom="topMargin">
                  <wp:align>bottom</wp:align>
                </wp:positionV>
                <wp:extent cx="1951355" cy="665480"/>
                <wp:effectExtent l="0" t="0" r="10795" b="12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68A26" id="_x0000_s1045" type="#_x0000_t202" style="position:absolute;margin-left:38.75pt;margin-top:0;width:153.65pt;height:52.4pt;z-index:25177548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txbxContent>
                </v:textbox>
                <w10:wrap anchorx="page" anchory="margin"/>
              </v:shape>
            </w:pict>
          </mc:Fallback>
        </mc:AlternateContent>
      </w:r>
      <w:r w:rsidR="00E0103E" w:rsidRPr="00BF600D">
        <w:rPr>
          <w:noProof/>
        </w:rPr>
        <mc:AlternateContent>
          <mc:Choice Requires="wps">
            <w:drawing>
              <wp:anchor distT="0" distB="0" distL="114300" distR="114300" simplePos="0" relativeHeight="251772416" behindDoc="1" locked="0" layoutInCell="1" allowOverlap="1" wp14:anchorId="224D50F5" wp14:editId="0B2793CF">
                <wp:simplePos x="0" y="0"/>
                <wp:positionH relativeFrom="column">
                  <wp:posOffset>1506855</wp:posOffset>
                </wp:positionH>
                <wp:positionV relativeFrom="page">
                  <wp:posOffset>370205</wp:posOffset>
                </wp:positionV>
                <wp:extent cx="5486400" cy="665480"/>
                <wp:effectExtent l="0" t="0" r="0" b="1270"/>
                <wp:wrapNone/>
                <wp:docPr id="59" name="Parallelogram 59"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5188B" id="Parallelogram 59" o:spid="_x0000_s1026" type="#_x0000_t7" alt="rectangular colored shape" style="position:absolute;margin-left:118.65pt;margin-top:29.15pt;width:6in;height:52.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" adj="655" fillcolor="#ffc000 [3206]" stroked="f" strokeweight="1pt">
                <w10:wrap anchory="page"/>
              </v:shape>
            </w:pict>
          </mc:Fallback>
        </mc:AlternateContent>
      </w:r>
      <w:r w:rsidR="00E0103E" w:rsidRPr="00BF600D">
        <w:rPr>
          <w:noProof/>
        </w:rPr>
        <mc:AlternateContent>
          <mc:Choice Requires="wps">
            <w:drawing>
              <wp:anchor distT="0" distB="0" distL="114300" distR="114300" simplePos="0" relativeHeight="251768320" behindDoc="1" locked="0" layoutInCell="1" allowOverlap="1" wp14:anchorId="085E26A6" wp14:editId="1EFD557F">
                <wp:simplePos x="0" y="0"/>
                <wp:positionH relativeFrom="column">
                  <wp:posOffset>-2626360</wp:posOffset>
                </wp:positionH>
                <wp:positionV relativeFrom="page">
                  <wp:posOffset>-93345</wp:posOffset>
                </wp:positionV>
                <wp:extent cx="4808220" cy="1458595"/>
                <wp:effectExtent l="0" t="0" r="0" b="8255"/>
                <wp:wrapNone/>
                <wp:docPr id="55" name="Parallelogram 55"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68915" id="Parallelogram 55" o:spid="_x0000_s1026" type="#_x0000_t7" alt="rectangular colored shape" style="position:absolute;margin-left:-206.8pt;margin-top:-7.35pt;width:378.6pt;height:114.8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" adj="1638" fillcolor="#00b050" stroked="f" strokeweight="1pt">
                <w10:wrap anchory="page"/>
              </v:shape>
            </w:pict>
          </mc:Fallback>
        </mc:AlternateContent>
      </w:r>
      <w:r w:rsidR="00E0103E" w:rsidRPr="00BF600D">
        <w:rPr>
          <w:noProof/>
        </w:rPr>
        <mc:AlternateContent>
          <mc:Choice Requires="wps">
            <w:drawing>
              <wp:anchor distT="0" distB="0" distL="114300" distR="114300" simplePos="0" relativeHeight="251767296" behindDoc="0" locked="0" layoutInCell="1" allowOverlap="1" wp14:anchorId="77C59C89" wp14:editId="731324D5">
                <wp:simplePos x="0" y="0"/>
                <wp:positionH relativeFrom="page">
                  <wp:posOffset>5540337</wp:posOffset>
                </wp:positionH>
                <wp:positionV relativeFrom="page">
                  <wp:posOffset>572770</wp:posOffset>
                </wp:positionV>
                <wp:extent cx="1910687" cy="272955"/>
                <wp:effectExtent l="0" t="0" r="13970" b="1333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Pr="00537B1F" w:rsidRDefault="00E0103E" w:rsidP="00E0103E">
                            <w:pPr>
                              <w:pStyle w:val="Heading2"/>
                              <w:jc w:val="right"/>
                              <w:rPr>
                                <w:color w:val="00B050"/>
                              </w:rPr>
                            </w:pPr>
                            <w:r w:rsidRPr="00537B1F">
                              <w:rPr>
                                <w:color w:val="00B050"/>
                              </w:rPr>
                              <w:t xml:space="preserve">Page </w:t>
                            </w:r>
                            <w:r w:rsidR="00473F7A">
                              <w:rPr>
                                <w:color w:val="00B05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59C89" id="_x0000_s1046" type="#_x0000_t202" style="position:absolute;margin-left:436.25pt;margin-top:45.1pt;width:150.45pt;height:21.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3M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" filled="f" stroked="f">
                <v:textbox inset="0,0,0,0">
                  <w:txbxContent>
                    <w:p w:rsidR="00E0103E" w:rsidRPr="00537B1F" w:rsidRDefault="00E0103E" w:rsidP="00E0103E">
                      <w:pPr>
                        <w:pStyle w:val="Heading2"/>
                        <w:jc w:val="right"/>
                        <w:rPr>
                          <w:color w:val="00B050"/>
                        </w:rPr>
                      </w:pPr>
                      <w:r w:rsidRPr="00537B1F">
                        <w:rPr>
                          <w:color w:val="00B050"/>
                        </w:rPr>
                        <w:t xml:space="preserve">Page </w:t>
                      </w:r>
                      <w:r w:rsidR="00473F7A">
                        <w:rPr>
                          <w:color w:val="00B050"/>
                        </w:rPr>
                        <w:t>3</w:t>
                      </w:r>
                    </w:p>
                  </w:txbxContent>
                </v:textbox>
                <w10:wrap anchorx="page" anchory="page"/>
              </v:shape>
            </w:pict>
          </mc:Fallback>
        </mc:AlternateContent>
      </w:r>
      <w:r w:rsidR="00E0103E">
        <w:rPr>
          <w:noProof/>
        </w:rPr>
        <w:br w:type="page"/>
      </w:r>
    </w:p>
    <w:p w:rsidR="00E0103E" w:rsidRDefault="00E0103E" w:rsidP="00E0103E">
      <w:pPr>
        <w:tabs>
          <w:tab w:val="left" w:pos="3144"/>
        </w:tabs>
      </w:pPr>
      <w:r w:rsidRPr="008A44C4">
        <w:rPr>
          <w:noProof/>
        </w:rPr>
        <w:lastRenderedPageBreak/>
        <mc:AlternateContent>
          <mc:Choice Requires="wps">
            <w:drawing>
              <wp:anchor distT="0" distB="0" distL="114300" distR="114300" simplePos="0" relativeHeight="251778560" behindDoc="0" locked="0" layoutInCell="1" allowOverlap="1" wp14:anchorId="40790354" wp14:editId="7D818268">
                <wp:simplePos x="0" y="0"/>
                <wp:positionH relativeFrom="page">
                  <wp:posOffset>636954</wp:posOffset>
                </wp:positionH>
                <wp:positionV relativeFrom="topMargin">
                  <wp:posOffset>264356</wp:posOffset>
                </wp:positionV>
                <wp:extent cx="1951355" cy="665480"/>
                <wp:effectExtent l="0" t="0" r="10795" b="127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90354" id="_x0000_s1047" type="#_x0000_t202" style="position:absolute;margin-left:50.15pt;margin-top:20.8pt;width:153.65pt;height:52.4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6rsgIAALI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txbxContent>
                </v:textbox>
                <w10:wrap anchorx="page" anchory="margin"/>
              </v:shape>
            </w:pict>
          </mc:Fallback>
        </mc:AlternateContent>
      </w:r>
      <w:r w:rsidRPr="00BF600D">
        <w:rPr>
          <w:noProof/>
        </w:rPr>
        <mc:AlternateContent>
          <mc:Choice Requires="wps">
            <w:drawing>
              <wp:anchor distT="0" distB="0" distL="114300" distR="114300" simplePos="0" relativeHeight="251769344" behindDoc="0" locked="0" layoutInCell="1" allowOverlap="1" wp14:anchorId="6C74C843" wp14:editId="5733B58A">
                <wp:simplePos x="0" y="0"/>
                <wp:positionH relativeFrom="page">
                  <wp:posOffset>5645785</wp:posOffset>
                </wp:positionH>
                <wp:positionV relativeFrom="page">
                  <wp:posOffset>572770</wp:posOffset>
                </wp:positionV>
                <wp:extent cx="1910080" cy="272415"/>
                <wp:effectExtent l="0" t="0" r="13970"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Pr="00537B1F" w:rsidRDefault="00E0103E" w:rsidP="00E0103E">
                            <w:pPr>
                              <w:pStyle w:val="Heading2"/>
                              <w:jc w:val="right"/>
                              <w:rPr>
                                <w:color w:val="00B050"/>
                              </w:rPr>
                            </w:pPr>
                            <w:r w:rsidRPr="00537B1F">
                              <w:rPr>
                                <w:color w:val="00B050"/>
                              </w:rPr>
                              <w:t>P</w:t>
                            </w:r>
                            <w:r w:rsidR="00473F7A">
                              <w:rPr>
                                <w:color w:val="00B050"/>
                              </w:rPr>
                              <w:t>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4C843" id="_x0000_s1048" type="#_x0000_t202" style="position:absolute;margin-left:444.55pt;margin-top:45.1pt;width:150.4pt;height:21.4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XmsA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" filled="f" stroked="f">
                <v:textbox inset="0,0,0,0">
                  <w:txbxContent>
                    <w:p w:rsidR="00E0103E" w:rsidRPr="00537B1F" w:rsidRDefault="00E0103E" w:rsidP="00E0103E">
                      <w:pPr>
                        <w:pStyle w:val="Heading2"/>
                        <w:jc w:val="right"/>
                        <w:rPr>
                          <w:color w:val="00B050"/>
                        </w:rPr>
                      </w:pPr>
                      <w:r w:rsidRPr="00537B1F">
                        <w:rPr>
                          <w:color w:val="00B050"/>
                        </w:rPr>
                        <w:t>P</w:t>
                      </w:r>
                      <w:r w:rsidR="00473F7A">
                        <w:rPr>
                          <w:color w:val="00B050"/>
                        </w:rPr>
                        <w:t>age 4</w:t>
                      </w:r>
                    </w:p>
                  </w:txbxContent>
                </v:textbox>
                <w10:wrap anchorx="page" anchory="page"/>
              </v:shape>
            </w:pict>
          </mc:Fallback>
        </mc:AlternateContent>
      </w:r>
      <w:r w:rsidRPr="00BF600D">
        <w:rPr>
          <w:noProof/>
        </w:rPr>
        <mc:AlternateContent>
          <mc:Choice Requires="wps">
            <w:drawing>
              <wp:anchor distT="0" distB="0" distL="114300" distR="114300" simplePos="0" relativeHeight="251770368" behindDoc="1" locked="0" layoutInCell="1" allowOverlap="1" wp14:anchorId="75C84B11" wp14:editId="1FF4C683">
                <wp:simplePos x="0" y="0"/>
                <wp:positionH relativeFrom="column">
                  <wp:posOffset>-2518410</wp:posOffset>
                </wp:positionH>
                <wp:positionV relativeFrom="page">
                  <wp:posOffset>-93345</wp:posOffset>
                </wp:positionV>
                <wp:extent cx="4808220" cy="1458595"/>
                <wp:effectExtent l="0" t="0" r="0" b="8255"/>
                <wp:wrapNone/>
                <wp:docPr id="46" name="Parallelogram 46"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D1C5" id="Parallelogram 46" o:spid="_x0000_s1026" type="#_x0000_t7" alt="rectangular colored shape" style="position:absolute;margin-left:-198.3pt;margin-top:-7.35pt;width:378.6pt;height:114.8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" adj="1638" fillcolor="#00b050" stroked="f" strokeweight="1pt">
                <w10:wrap anchory="page"/>
              </v:shape>
            </w:pict>
          </mc:Fallback>
        </mc:AlternateContent>
      </w:r>
      <w:r w:rsidRPr="00BF600D">
        <w:rPr>
          <w:noProof/>
        </w:rPr>
        <mc:AlternateContent>
          <mc:Choice Requires="wps">
            <w:drawing>
              <wp:anchor distT="0" distB="0" distL="114300" distR="114300" simplePos="0" relativeHeight="251771392" behindDoc="1" locked="0" layoutInCell="1" allowOverlap="1" wp14:anchorId="0C704278" wp14:editId="49B2B5E2">
                <wp:simplePos x="0" y="0"/>
                <wp:positionH relativeFrom="column">
                  <wp:posOffset>1612301</wp:posOffset>
                </wp:positionH>
                <wp:positionV relativeFrom="page">
                  <wp:posOffset>370205</wp:posOffset>
                </wp:positionV>
                <wp:extent cx="5486400" cy="665480"/>
                <wp:effectExtent l="0" t="0" r="0" b="1270"/>
                <wp:wrapNone/>
                <wp:docPr id="47" name="Parallelogram 47"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ADC6" id="Parallelogram 47" o:spid="_x0000_s1026" type="#_x0000_t7" alt="rectangular colored shape" style="position:absolute;margin-left:126.95pt;margin-top:29.15pt;width:6in;height:52.4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" adj="655" fillcolor="#ffc000 [3206]" stroked="f" strokeweight="1pt">
                <w10:wrap anchory="page"/>
              </v:shape>
            </w:pict>
          </mc:Fallback>
        </mc:AlternateContent>
      </w:r>
    </w:p>
    <w:tbl>
      <w:tblPr>
        <w:tblpPr w:leftFromText="180" w:rightFromText="180" w:vertAnchor="text" w:horzAnchor="margin" w:tblpXSpec="center" w:tblpY="750"/>
        <w:tblW w:w="11076" w:type="dxa"/>
        <w:tblLayout w:type="fixed"/>
        <w:tblCellMar>
          <w:left w:w="0" w:type="dxa"/>
          <w:right w:w="0" w:type="dxa"/>
        </w:tblCellMar>
        <w:tblLook w:val="0000" w:firstRow="0" w:lastRow="0" w:firstColumn="0" w:lastColumn="0" w:noHBand="0" w:noVBand="0"/>
      </w:tblPr>
      <w:tblGrid>
        <w:gridCol w:w="5869"/>
        <w:gridCol w:w="326"/>
        <w:gridCol w:w="4881"/>
      </w:tblGrid>
      <w:tr w:rsidR="00E0103E" w:rsidTr="00912CA8">
        <w:trPr>
          <w:trHeight w:val="3228"/>
        </w:trPr>
        <w:tc>
          <w:tcPr>
            <w:tcW w:w="5869" w:type="dxa"/>
          </w:tcPr>
          <w:p w:rsidR="00685755" w:rsidRDefault="00B05201" w:rsidP="00912CA8">
            <w:pPr>
              <w:ind w:left="720"/>
              <w:rPr>
                <w:noProof/>
              </w:rPr>
            </w:pPr>
            <w:r>
              <w:rPr>
                <w:noProof/>
              </w:rPr>
              <mc:AlternateContent>
                <mc:Choice Requires="wps">
                  <w:drawing>
                    <wp:anchor distT="0" distB="0" distL="114300" distR="114300" simplePos="0" relativeHeight="251837952" behindDoc="0" locked="0" layoutInCell="1" allowOverlap="1" wp14:anchorId="4532E4C9" wp14:editId="4C7FBEEC">
                      <wp:simplePos x="0" y="0"/>
                      <wp:positionH relativeFrom="column">
                        <wp:posOffset>-125481</wp:posOffset>
                      </wp:positionH>
                      <wp:positionV relativeFrom="paragraph">
                        <wp:posOffset>-193068</wp:posOffset>
                      </wp:positionV>
                      <wp:extent cx="3419061" cy="372110"/>
                      <wp:effectExtent l="0" t="0" r="10160" b="8890"/>
                      <wp:wrapNone/>
                      <wp:docPr id="1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1"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F75" w:rsidRPr="0029514B" w:rsidRDefault="00B05201" w:rsidP="00905FE7">
                                  <w:pPr>
                                    <w:pStyle w:val="Heading1"/>
                                    <w:jc w:val="center"/>
                                    <w:rPr>
                                      <w:color w:val="00B050"/>
                                    </w:rPr>
                                  </w:pPr>
                                  <w:r>
                                    <w:rPr>
                                      <w:color w:val="00B050"/>
                                    </w:rPr>
                                    <w:t>Coping with Disappointments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2E4C9" id="_x0000_s1049" type="#_x0000_t202" style="position:absolute;left:0;text-align:left;margin-left:-9.9pt;margin-top:-15.2pt;width:269.2pt;height:29.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Xr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" filled="f" stroked="f">
                      <v:textbox inset="0,0,0,0">
                        <w:txbxContent>
                          <w:p w:rsidR="009F4F75" w:rsidRPr="0029514B" w:rsidRDefault="00B05201" w:rsidP="00905FE7">
                            <w:pPr>
                              <w:pStyle w:val="Heading1"/>
                              <w:jc w:val="center"/>
                              <w:rPr>
                                <w:color w:val="00B050"/>
                              </w:rPr>
                            </w:pPr>
                            <w:r>
                              <w:rPr>
                                <w:color w:val="00B050"/>
                              </w:rPr>
                              <w:t>Coping with Disappointments</w:t>
                            </w:r>
                          </w:p>
                        </w:txbxContent>
                      </v:textbox>
                    </v:shape>
                  </w:pict>
                </mc:Fallback>
              </mc:AlternateContent>
            </w:r>
            <w:r>
              <w:rPr>
                <w:noProof/>
              </w:rPr>
              <mc:AlternateContent>
                <mc:Choice Requires="wps">
                  <w:drawing>
                    <wp:anchor distT="0" distB="0" distL="114300" distR="114300" simplePos="0" relativeHeight="251862528" behindDoc="0" locked="0" layoutInCell="1" allowOverlap="1" wp14:anchorId="7216C770" wp14:editId="6EEE0354">
                      <wp:simplePos x="0" y="0"/>
                      <wp:positionH relativeFrom="column">
                        <wp:posOffset>9111</wp:posOffset>
                      </wp:positionH>
                      <wp:positionV relativeFrom="paragraph">
                        <wp:posOffset>151212</wp:posOffset>
                      </wp:positionV>
                      <wp:extent cx="1421394" cy="197380"/>
                      <wp:effectExtent l="0" t="0" r="7620" b="12700"/>
                      <wp:wrapNone/>
                      <wp:docPr id="2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394" cy="197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5FE7" w:rsidRDefault="00905FE7" w:rsidP="00905FE7">
                                  <w:pPr>
                                    <w:pStyle w:val="Byline"/>
                                  </w:pPr>
                                  <w:r>
                                    <w:t>B</w:t>
                                  </w:r>
                                  <w:r w:rsidR="00F43D69">
                                    <w:t>y Meredith Waara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216C770" id="_x0000_s1050" type="#_x0000_t202" style="position:absolute;left:0;text-align:left;margin-left:.7pt;margin-top:11.9pt;width:111.9pt;height:15.5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" filled="f" stroked="f">
                      <v:textbox inset="0,0,0,0">
                        <w:txbxContent>
                          <w:p w:rsidR="00905FE7" w:rsidRDefault="00905FE7" w:rsidP="00905FE7">
                            <w:pPr>
                              <w:pStyle w:val="Byline"/>
                            </w:pPr>
                            <w:r>
                              <w:t>B</w:t>
                            </w:r>
                            <w:r w:rsidR="00F43D69">
                              <w:t>y Meredith Waara</w:t>
                            </w:r>
                          </w:p>
                        </w:txbxContent>
                      </v:textbox>
                    </v:shape>
                  </w:pict>
                </mc:Fallback>
              </mc:AlternateContent>
            </w:r>
          </w:p>
          <w:p w:rsidR="00E0103E" w:rsidRDefault="008B1F51" w:rsidP="00912CA8">
            <w:pPr>
              <w:ind w:left="720"/>
              <w:rPr>
                <w:noProof/>
              </w:rPr>
            </w:pPr>
            <w:r>
              <w:rPr>
                <w:noProof/>
              </w:rPr>
              <mc:AlternateContent>
                <mc:Choice Requires="wps">
                  <w:drawing>
                    <wp:anchor distT="45720" distB="45720" distL="114300" distR="114300" simplePos="0" relativeHeight="251880960" behindDoc="0" locked="0" layoutInCell="1" allowOverlap="1">
                      <wp:simplePos x="0" y="0"/>
                      <wp:positionH relativeFrom="column">
                        <wp:posOffset>-86194</wp:posOffset>
                      </wp:positionH>
                      <wp:positionV relativeFrom="paragraph">
                        <wp:posOffset>171284</wp:posOffset>
                      </wp:positionV>
                      <wp:extent cx="3739081" cy="7943353"/>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081" cy="7943353"/>
                              </a:xfrm>
                              <a:prstGeom prst="rect">
                                <a:avLst/>
                              </a:prstGeom>
                              <a:solidFill>
                                <a:srgbClr val="FFFFFF"/>
                              </a:solidFill>
                              <a:ln w="9525">
                                <a:noFill/>
                                <a:miter lim="800000"/>
                                <a:headEnd/>
                                <a:tailEnd/>
                              </a:ln>
                            </wps:spPr>
                            <wps:txbx>
                              <w:txbxContent>
                                <w:p w:rsidR="00B05201" w:rsidRPr="006C3531" w:rsidRDefault="00B05201" w:rsidP="00B05201">
                                  <w:r w:rsidRPr="006C3531">
                                    <w:t>At some point in your student’s life they wi</w:t>
                                  </w:r>
                                  <w:r w:rsidR="00041452">
                                    <w:t>ll face a major disappointment,</w:t>
                                  </w:r>
                                  <w:r w:rsidR="00041452" w:rsidRPr="006C3531">
                                    <w:t xml:space="preserve"> or</w:t>
                                  </w:r>
                                  <w:r w:rsidRPr="006C3531">
                                    <w:t xml:space="preserve"> what feels like a</w:t>
                                  </w:r>
                                  <w:r w:rsidR="00041452">
                                    <w:t xml:space="preserve"> major disappointment to them. </w:t>
                                  </w:r>
                                  <w:r w:rsidRPr="006C3531">
                                    <w:t>Maybe they didn’t mak</w:t>
                                  </w:r>
                                  <w:r w:rsidR="00041452">
                                    <w:t xml:space="preserve">e the team they tried out for. </w:t>
                                  </w:r>
                                  <w:r w:rsidRPr="006C3531">
                                    <w:t>Perhaps their grade</w:t>
                                  </w:r>
                                  <w:r w:rsidR="00041452">
                                    <w:t xml:space="preserve">s were not what they expected. </w:t>
                                  </w:r>
                                  <w:r w:rsidR="00C025E7">
                                    <w:t xml:space="preserve">Your first thought might be to </w:t>
                                  </w:r>
                                  <w:r w:rsidRPr="006C3531">
                                    <w:t xml:space="preserve">reassure </w:t>
                                  </w:r>
                                  <w:r w:rsidR="00C025E7">
                                    <w:t>your</w:t>
                                  </w:r>
                                  <w:r w:rsidRPr="006C3531">
                                    <w:t xml:space="preserve"> chi</w:t>
                                  </w:r>
                                  <w:r w:rsidR="00041452">
                                    <w:t xml:space="preserve">ld that everything will be ok. </w:t>
                                  </w:r>
                                  <w:r w:rsidRPr="006C3531">
                                    <w:t>I try to take on their h</w:t>
                                  </w:r>
                                  <w:r w:rsidR="00041452">
                                    <w:t xml:space="preserve">urt and make them feel better. </w:t>
                                  </w:r>
                                  <w:r w:rsidRPr="006C3531">
                                    <w:t xml:space="preserve">I say things like “You’ll make the team next time,” or “One low test grade doesn’t mean you are a failure.”  </w:t>
                                  </w:r>
                                </w:p>
                                <w:p w:rsidR="00B05201" w:rsidRPr="006C3531" w:rsidRDefault="00B05201" w:rsidP="00B05201">
                                  <w:pPr>
                                    <w:ind w:left="720"/>
                                  </w:pPr>
                                </w:p>
                                <w:p w:rsidR="00B05201" w:rsidRPr="006C3531" w:rsidRDefault="00B05201" w:rsidP="00B05201">
                                  <w:r w:rsidRPr="006C3531">
                                    <w:t xml:space="preserve">But, there is a better </w:t>
                                  </w:r>
                                  <w:r w:rsidR="00041452">
                                    <w:t xml:space="preserve">way to approach the situation. </w:t>
                                  </w:r>
                                  <w:r w:rsidRPr="006C3531">
                                    <w:t>You can help your child to assess the issue and see how they could improve the situation and to realize that more</w:t>
                                  </w:r>
                                  <w:r w:rsidR="00041452">
                                    <w:t xml:space="preserve"> opportunities will come along.</w:t>
                                  </w:r>
                                  <w:r w:rsidRPr="006C3531">
                                    <w:t xml:space="preserve"> Ask them questions like “What could you have done differently?” or “What did you learn from this experience?”</w:t>
                                  </w:r>
                                </w:p>
                                <w:p w:rsidR="00B05201" w:rsidRPr="006C3531" w:rsidRDefault="00B05201" w:rsidP="00B05201">
                                  <w:pPr>
                                    <w:ind w:left="720"/>
                                  </w:pPr>
                                </w:p>
                                <w:p w:rsidR="00B05201" w:rsidRPr="006C3531" w:rsidRDefault="00B05201" w:rsidP="00B05201">
                                  <w:r w:rsidRPr="006C3531">
                                    <w:t>By following the second scenario, you can better help your child learn how</w:t>
                                  </w:r>
                                  <w:r w:rsidR="00041452">
                                    <w:t xml:space="preserve"> to handle disappointments now.</w:t>
                                  </w:r>
                                  <w:r w:rsidRPr="006C3531">
                                    <w:t xml:space="preserve"> Most </w:t>
                                  </w:r>
                                  <w:r w:rsidR="00041452" w:rsidRPr="006C3531">
                                    <w:t>likely,</w:t>
                                  </w:r>
                                  <w:r w:rsidRPr="006C3531">
                                    <w:t xml:space="preserve"> this is not the last time they will face an outcome tha</w:t>
                                  </w:r>
                                  <w:r w:rsidR="00041452">
                                    <w:t>t they did not want nor expect.</w:t>
                                  </w:r>
                                  <w:r w:rsidRPr="006C3531">
                                    <w:t xml:space="preserve"> Help them diffuse their anger and redirect</w:t>
                                  </w:r>
                                  <w:r w:rsidR="00041452">
                                    <w:t xml:space="preserve"> it into a positive experience.</w:t>
                                  </w:r>
                                  <w:r w:rsidRPr="006C3531">
                                    <w:t xml:space="preserve"> Maybe they need to study a subject more or ask for help.  Maybe they need to practice their instrument longer each day or switch to somethi</w:t>
                                  </w:r>
                                  <w:r w:rsidR="00041452">
                                    <w:t xml:space="preserve">ng they are better at playing. </w:t>
                                  </w:r>
                                  <w:r w:rsidRPr="006C3531">
                                    <w:t xml:space="preserve">Perhaps you can help them recite their lines for a play or you can help them “throw the ball around.”  </w:t>
                                  </w:r>
                                </w:p>
                                <w:p w:rsidR="00B05201" w:rsidRPr="006C3531" w:rsidRDefault="00B05201" w:rsidP="00B05201">
                                  <w:pPr>
                                    <w:ind w:left="720"/>
                                  </w:pPr>
                                </w:p>
                                <w:p w:rsidR="005E1C26" w:rsidRDefault="00B05201" w:rsidP="00B05201">
                                  <w:r w:rsidRPr="006C3531">
                                    <w:t>If they learn appropriate coping skills now, they will be better prepared for when things don’t go t</w:t>
                                  </w:r>
                                  <w:r w:rsidR="00041452">
                                    <w:t xml:space="preserve">he way they planned as adults. </w:t>
                                  </w:r>
                                  <w:r w:rsidRPr="006C3531">
                                    <w:t>If that first job interview doesn’t work out, they should learn from</w:t>
                                  </w:r>
                                  <w:r w:rsidRPr="00B05201">
                                    <w:t xml:space="preserve"> </w:t>
                                  </w:r>
                                  <w:r w:rsidRPr="006C3531">
                                    <w:t>it and improve their chances for the next time.  Maybe a better job is right around the corner.  Remember, they’re still learning from your</w:t>
                                  </w:r>
                                  <w:r w:rsidR="00041452">
                                    <w:t xml:space="preserve"> actions as well as your words.</w:t>
                                  </w:r>
                                  <w:r w:rsidRPr="006C3531">
                                    <w:t xml:space="preserve"> Helping your child with these skills might also remind you how important these same skills are in your life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6.8pt;margin-top:13.5pt;width:294.4pt;height:625.45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" stroked="f">
                      <v:textbox>
                        <w:txbxContent>
                          <w:p w:rsidR="00B05201" w:rsidRPr="006C3531" w:rsidRDefault="00B05201" w:rsidP="00B05201">
                            <w:r w:rsidRPr="006C3531">
                              <w:t>At some point in your student’s life they wi</w:t>
                            </w:r>
                            <w:r w:rsidR="00041452">
                              <w:t>ll face a major disappointment,</w:t>
                            </w:r>
                            <w:r w:rsidR="00041452" w:rsidRPr="006C3531">
                              <w:t xml:space="preserve"> or</w:t>
                            </w:r>
                            <w:r w:rsidRPr="006C3531">
                              <w:t xml:space="preserve"> what feels like a</w:t>
                            </w:r>
                            <w:r w:rsidR="00041452">
                              <w:t xml:space="preserve"> major disappointment to them. </w:t>
                            </w:r>
                            <w:r w:rsidRPr="006C3531">
                              <w:t>Maybe they didn’t mak</w:t>
                            </w:r>
                            <w:r w:rsidR="00041452">
                              <w:t xml:space="preserve">e the team they tried out for. </w:t>
                            </w:r>
                            <w:r w:rsidRPr="006C3531">
                              <w:t>Perhaps their grade</w:t>
                            </w:r>
                            <w:r w:rsidR="00041452">
                              <w:t xml:space="preserve">s were not what they expected. </w:t>
                            </w:r>
                            <w:r w:rsidR="00C025E7">
                              <w:t xml:space="preserve">Your first thought might be to </w:t>
                            </w:r>
                            <w:r w:rsidRPr="006C3531">
                              <w:t xml:space="preserve">reassure </w:t>
                            </w:r>
                            <w:r w:rsidR="00C025E7">
                              <w:t>your</w:t>
                            </w:r>
                            <w:r w:rsidRPr="006C3531">
                              <w:t xml:space="preserve"> chi</w:t>
                            </w:r>
                            <w:r w:rsidR="00041452">
                              <w:t xml:space="preserve">ld that everything will be ok. </w:t>
                            </w:r>
                            <w:r w:rsidRPr="006C3531">
                              <w:t>I try to take on their h</w:t>
                            </w:r>
                            <w:r w:rsidR="00041452">
                              <w:t xml:space="preserve">urt and make them feel better. </w:t>
                            </w:r>
                            <w:r w:rsidRPr="006C3531">
                              <w:t xml:space="preserve">I say things like “You’ll make the team next time,” or “One low test grade doesn’t mean you are a failure.”  </w:t>
                            </w:r>
                          </w:p>
                          <w:p w:rsidR="00B05201" w:rsidRPr="006C3531" w:rsidRDefault="00B05201" w:rsidP="00B05201">
                            <w:pPr>
                              <w:ind w:left="720"/>
                            </w:pPr>
                          </w:p>
                          <w:p w:rsidR="00B05201" w:rsidRPr="006C3531" w:rsidRDefault="00B05201" w:rsidP="00B05201">
                            <w:r w:rsidRPr="006C3531">
                              <w:t xml:space="preserve">But, there is a better </w:t>
                            </w:r>
                            <w:r w:rsidR="00041452">
                              <w:t xml:space="preserve">way to approach the situation. </w:t>
                            </w:r>
                            <w:r w:rsidRPr="006C3531">
                              <w:t>You can help your child to assess the issue and see how they could improve the situation and to realize that more</w:t>
                            </w:r>
                            <w:r w:rsidR="00041452">
                              <w:t xml:space="preserve"> opportunities will come along.</w:t>
                            </w:r>
                            <w:r w:rsidRPr="006C3531">
                              <w:t xml:space="preserve"> Ask them questions like “What could you have done differently?” or “What did you learn from this experience?”</w:t>
                            </w:r>
                          </w:p>
                          <w:p w:rsidR="00B05201" w:rsidRPr="006C3531" w:rsidRDefault="00B05201" w:rsidP="00B05201">
                            <w:pPr>
                              <w:ind w:left="720"/>
                            </w:pPr>
                          </w:p>
                          <w:p w:rsidR="00B05201" w:rsidRPr="006C3531" w:rsidRDefault="00B05201" w:rsidP="00B05201">
                            <w:r w:rsidRPr="006C3531">
                              <w:t>By following the second scenario, you can better help your child learn how</w:t>
                            </w:r>
                            <w:r w:rsidR="00041452">
                              <w:t xml:space="preserve"> to handle disappointments now.</w:t>
                            </w:r>
                            <w:r w:rsidRPr="006C3531">
                              <w:t xml:space="preserve"> Most </w:t>
                            </w:r>
                            <w:r w:rsidR="00041452" w:rsidRPr="006C3531">
                              <w:t>likely,</w:t>
                            </w:r>
                            <w:r w:rsidRPr="006C3531">
                              <w:t xml:space="preserve"> this is not the last time they will face an outcome tha</w:t>
                            </w:r>
                            <w:r w:rsidR="00041452">
                              <w:t>t they did not want nor expect.</w:t>
                            </w:r>
                            <w:r w:rsidRPr="006C3531">
                              <w:t xml:space="preserve"> Help them diffuse their anger and redirect</w:t>
                            </w:r>
                            <w:r w:rsidR="00041452">
                              <w:t xml:space="preserve"> it into a positive experience.</w:t>
                            </w:r>
                            <w:r w:rsidRPr="006C3531">
                              <w:t xml:space="preserve"> Maybe they need to study a subject more or ask for help.  Maybe they need to practice their instrument longer each day or switch to somethi</w:t>
                            </w:r>
                            <w:r w:rsidR="00041452">
                              <w:t xml:space="preserve">ng they are better at playing. </w:t>
                            </w:r>
                            <w:r w:rsidRPr="006C3531">
                              <w:t xml:space="preserve">Perhaps you can help them recite their lines for a play or you can help them “throw the ball around.”  </w:t>
                            </w:r>
                          </w:p>
                          <w:p w:rsidR="00B05201" w:rsidRPr="006C3531" w:rsidRDefault="00B05201" w:rsidP="00B05201">
                            <w:pPr>
                              <w:ind w:left="720"/>
                            </w:pPr>
                          </w:p>
                          <w:p w:rsidR="005E1C26" w:rsidRDefault="00B05201" w:rsidP="00B05201">
                            <w:r w:rsidRPr="006C3531">
                              <w:t>If they learn appropriate coping skills now, they will be better prepared for when things don’t go t</w:t>
                            </w:r>
                            <w:r w:rsidR="00041452">
                              <w:t xml:space="preserve">he way they planned as adults. </w:t>
                            </w:r>
                            <w:r w:rsidRPr="006C3531">
                              <w:t>If that first job interview doesn’t work out, they should learn from</w:t>
                            </w:r>
                            <w:r w:rsidRPr="00B05201">
                              <w:t xml:space="preserve"> </w:t>
                            </w:r>
                            <w:r w:rsidRPr="006C3531">
                              <w:t>it and improve their chances for the next time.  Maybe a better job is right around the corner.  Remember, they’re still learning from your</w:t>
                            </w:r>
                            <w:r w:rsidR="00041452">
                              <w:t xml:space="preserve"> actions as well as your words.</w:t>
                            </w:r>
                            <w:r w:rsidRPr="006C3531">
                              <w:t xml:space="preserve"> Helping your child with these skills might also remind you how important these same skills are in your life as well.</w:t>
                            </w:r>
                          </w:p>
                        </w:txbxContent>
                      </v:textbox>
                    </v:shape>
                  </w:pict>
                </mc:Fallback>
              </mc:AlternateContent>
            </w:r>
          </w:p>
        </w:tc>
        <w:tc>
          <w:tcPr>
            <w:tcW w:w="326" w:type="dxa"/>
          </w:tcPr>
          <w:p w:rsidR="00E0103E" w:rsidRDefault="00E0103E" w:rsidP="00912CA8">
            <w:pPr>
              <w:rPr>
                <w:noProof/>
              </w:rPr>
            </w:pPr>
          </w:p>
        </w:tc>
        <w:tc>
          <w:tcPr>
            <w:tcW w:w="4881" w:type="dxa"/>
          </w:tcPr>
          <w:p w:rsidR="00454161" w:rsidRDefault="00041452" w:rsidP="00912CA8">
            <w:pPr>
              <w:rPr>
                <w:noProof/>
              </w:rPr>
            </w:pPr>
            <w:r>
              <w:rPr>
                <w:noProof/>
              </w:rPr>
              <w:drawing>
                <wp:anchor distT="0" distB="0" distL="114300" distR="114300" simplePos="0" relativeHeight="251890176" behindDoc="0" locked="0" layoutInCell="1" allowOverlap="1">
                  <wp:simplePos x="0" y="0"/>
                  <wp:positionH relativeFrom="column">
                    <wp:posOffset>82688</wp:posOffset>
                  </wp:positionH>
                  <wp:positionV relativeFrom="paragraph">
                    <wp:posOffset>-64549</wp:posOffset>
                  </wp:positionV>
                  <wp:extent cx="3099435" cy="3668395"/>
                  <wp:effectExtent l="0" t="0" r="5715"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n-qimg-f43ee5f880c0ebd42036c8fceca3055d.jpg"/>
                          <pic:cNvPicPr/>
                        </pic:nvPicPr>
                        <pic:blipFill>
                          <a:blip r:embed="rId11">
                            <a:extLst>
                              <a:ext uri="{28A0092B-C50C-407E-A947-70E740481C1C}">
                                <a14:useLocalDpi xmlns:a14="http://schemas.microsoft.com/office/drawing/2010/main" val="0"/>
                              </a:ext>
                            </a:extLst>
                          </a:blip>
                          <a:stretch>
                            <a:fillRect/>
                          </a:stretch>
                        </pic:blipFill>
                        <pic:spPr>
                          <a:xfrm>
                            <a:off x="0" y="0"/>
                            <a:ext cx="3099435" cy="3668395"/>
                          </a:xfrm>
                          <a:prstGeom prst="rect">
                            <a:avLst/>
                          </a:prstGeom>
                        </pic:spPr>
                      </pic:pic>
                    </a:graphicData>
                  </a:graphic>
                </wp:anchor>
              </w:drawing>
            </w:r>
          </w:p>
          <w:p w:rsidR="00E0103E" w:rsidRDefault="00E0103E" w:rsidP="00912CA8">
            <w:pPr>
              <w:rPr>
                <w:noProof/>
              </w:rPr>
            </w:pPr>
          </w:p>
        </w:tc>
      </w:tr>
    </w:tbl>
    <w:p w:rsidR="00685755" w:rsidRDefault="00685755" w:rsidP="00E0103E">
      <w:pPr>
        <w:tabs>
          <w:tab w:val="left" w:pos="2160"/>
        </w:tabs>
        <w:rPr>
          <w:noProof/>
        </w:rPr>
      </w:pPr>
    </w:p>
    <w:p w:rsidR="00E0103E" w:rsidRDefault="00E0103E" w:rsidP="00E0103E">
      <w:pPr>
        <w:tabs>
          <w:tab w:val="left" w:pos="2160"/>
        </w:tabs>
        <w:rPr>
          <w:noProof/>
        </w:rPr>
      </w:pPr>
    </w:p>
    <w:p w:rsidR="00055C6A" w:rsidRDefault="00055C6A" w:rsidP="00E0103E">
      <w:pPr>
        <w:tabs>
          <w:tab w:val="left" w:pos="2160"/>
        </w:tabs>
        <w:rPr>
          <w:noProof/>
        </w:rPr>
      </w:pPr>
    </w:p>
    <w:p w:rsidR="00E0103E" w:rsidRDefault="00E0103E" w:rsidP="00E0103E">
      <w:pPr>
        <w:tabs>
          <w:tab w:val="left" w:pos="2160"/>
        </w:tabs>
        <w:rPr>
          <w:noProof/>
        </w:rPr>
      </w:pPr>
    </w:p>
    <w:p w:rsidR="00E0103E" w:rsidRDefault="00E0103E" w:rsidP="00E0103E">
      <w:pPr>
        <w:tabs>
          <w:tab w:val="left" w:pos="2160"/>
        </w:tabs>
        <w:rPr>
          <w:noProof/>
        </w:rPr>
      </w:pPr>
    </w:p>
    <w:p w:rsidR="00055C6A" w:rsidRDefault="00055C6A" w:rsidP="00537B1F">
      <w:pPr>
        <w:tabs>
          <w:tab w:val="left" w:pos="2160"/>
        </w:tabs>
        <w:rPr>
          <w:noProof/>
        </w:rPr>
      </w:pPr>
    </w:p>
    <w:p w:rsidR="00E0103E" w:rsidRDefault="00B05201" w:rsidP="00537B1F">
      <w:pPr>
        <w:tabs>
          <w:tab w:val="left" w:pos="2160"/>
        </w:tabs>
        <w:rPr>
          <w:noProof/>
        </w:rPr>
      </w:pPr>
      <w:r>
        <w:rPr>
          <w:noProof/>
        </w:rPr>
        <mc:AlternateContent>
          <mc:Choice Requires="wps">
            <w:drawing>
              <wp:anchor distT="45720" distB="45720" distL="114300" distR="114300" simplePos="0" relativeHeight="251889152" behindDoc="0" locked="0" layoutInCell="1" allowOverlap="1" wp14:anchorId="7ABE4001" wp14:editId="6FAA4EF6">
                <wp:simplePos x="0" y="0"/>
                <wp:positionH relativeFrom="margin">
                  <wp:posOffset>3300040</wp:posOffset>
                </wp:positionH>
                <wp:positionV relativeFrom="paragraph">
                  <wp:posOffset>1173204</wp:posOffset>
                </wp:positionV>
                <wp:extent cx="3019425" cy="1404620"/>
                <wp:effectExtent l="0" t="0" r="28575" b="101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4620"/>
                        </a:xfrm>
                        <a:prstGeom prst="rect">
                          <a:avLst/>
                        </a:prstGeom>
                        <a:solidFill>
                          <a:srgbClr val="FFFFFF"/>
                        </a:solidFill>
                        <a:ln w="19050">
                          <a:solidFill>
                            <a:srgbClr val="000000"/>
                          </a:solidFill>
                          <a:miter lim="800000"/>
                          <a:headEnd/>
                          <a:tailEnd/>
                        </a:ln>
                      </wps:spPr>
                      <wps:txbx>
                        <w:txbxContent>
                          <w:p w:rsidR="00B05201" w:rsidRPr="00454161" w:rsidRDefault="00B05201" w:rsidP="00B05201">
                            <w:pPr>
                              <w:jc w:val="center"/>
                              <w:rPr>
                                <w:b/>
                                <w:color w:val="00B050"/>
                                <w:sz w:val="36"/>
                                <w:szCs w:val="36"/>
                              </w:rPr>
                            </w:pPr>
                            <w:r w:rsidRPr="00454161">
                              <w:rPr>
                                <w:b/>
                                <w:color w:val="00B050"/>
                                <w:sz w:val="36"/>
                                <w:szCs w:val="36"/>
                              </w:rPr>
                              <w:t>Food for Thought</w:t>
                            </w:r>
                          </w:p>
                          <w:p w:rsidR="00B05201" w:rsidRDefault="00B05201" w:rsidP="00B05201">
                            <w:pPr>
                              <w:jc w:val="center"/>
                            </w:pPr>
                            <w:r>
                              <w:t>The next time everyone is sitting at the table for dinner here is a good question to begin a great conversation.</w:t>
                            </w:r>
                          </w:p>
                          <w:p w:rsidR="00B05201" w:rsidRDefault="00B05201" w:rsidP="00B05201">
                            <w:pPr>
                              <w:jc w:val="center"/>
                            </w:pPr>
                          </w:p>
                          <w:p w:rsidR="00B05201" w:rsidRPr="00CD6740" w:rsidRDefault="00CD6740" w:rsidP="00CD6740">
                            <w:pPr>
                              <w:jc w:val="center"/>
                              <w:rPr>
                                <w:b/>
                                <w:color w:val="auto"/>
                                <w:szCs w:val="24"/>
                              </w:rPr>
                            </w:pPr>
                            <w:r w:rsidRPr="00CD6740">
                              <w:rPr>
                                <w:b/>
                                <w:color w:val="auto"/>
                                <w:szCs w:val="24"/>
                                <w:shd w:val="clear" w:color="auto" w:fill="FFFFFF"/>
                              </w:rPr>
                              <w:t>Do adults automatically deserve respect? How does someone earn respect?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E4001" id="_x0000_s1052" type="#_x0000_t202" style="position:absolute;margin-left:259.85pt;margin-top:92.4pt;width:237.75pt;height:110.6pt;z-index:251889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" strokeweight="1.5pt">
                <v:textbox style="mso-fit-shape-to-text:t">
                  <w:txbxContent>
                    <w:p w:rsidR="00B05201" w:rsidRPr="00454161" w:rsidRDefault="00B05201" w:rsidP="00B05201">
                      <w:pPr>
                        <w:jc w:val="center"/>
                        <w:rPr>
                          <w:b/>
                          <w:color w:val="00B050"/>
                          <w:sz w:val="36"/>
                          <w:szCs w:val="36"/>
                        </w:rPr>
                      </w:pPr>
                      <w:r w:rsidRPr="00454161">
                        <w:rPr>
                          <w:b/>
                          <w:color w:val="00B050"/>
                          <w:sz w:val="36"/>
                          <w:szCs w:val="36"/>
                        </w:rPr>
                        <w:t>Food for Thought</w:t>
                      </w:r>
                    </w:p>
                    <w:p w:rsidR="00B05201" w:rsidRDefault="00B05201" w:rsidP="00B05201">
                      <w:pPr>
                        <w:jc w:val="center"/>
                      </w:pPr>
                      <w:r>
                        <w:t>The next time everyone is sitting at the table for dinner here is a good question to begin a great conversation.</w:t>
                      </w:r>
                    </w:p>
                    <w:p w:rsidR="00B05201" w:rsidRDefault="00B05201" w:rsidP="00B05201">
                      <w:pPr>
                        <w:jc w:val="center"/>
                      </w:pPr>
                    </w:p>
                    <w:p w:rsidR="00B05201" w:rsidRPr="00CD6740" w:rsidRDefault="00CD6740" w:rsidP="00CD6740">
                      <w:pPr>
                        <w:jc w:val="center"/>
                        <w:rPr>
                          <w:b/>
                          <w:color w:val="auto"/>
                          <w:szCs w:val="24"/>
                        </w:rPr>
                      </w:pPr>
                      <w:r w:rsidRPr="00CD6740">
                        <w:rPr>
                          <w:b/>
                          <w:color w:val="auto"/>
                          <w:szCs w:val="24"/>
                          <w:shd w:val="clear" w:color="auto" w:fill="FFFFFF"/>
                        </w:rPr>
                        <w:t>Do adults automatically deserve respect? How does someone earn respect?</w:t>
                      </w:r>
                    </w:p>
                  </w:txbxContent>
                </v:textbox>
                <w10:wrap type="square" anchorx="margin"/>
              </v:shape>
            </w:pict>
          </mc:Fallback>
        </mc:AlternateContent>
      </w:r>
      <w:r w:rsidR="00BD4EF8">
        <w:rPr>
          <w:noProof/>
        </w:rPr>
        <mc:AlternateContent>
          <mc:Choice Requires="wps">
            <w:drawing>
              <wp:anchor distT="0" distB="0" distL="114300" distR="114300" simplePos="0" relativeHeight="251777536" behindDoc="0" locked="0" layoutInCell="1" allowOverlap="1" wp14:anchorId="40902BA0" wp14:editId="75E6707D">
                <wp:simplePos x="0" y="0"/>
                <wp:positionH relativeFrom="page">
                  <wp:align>right</wp:align>
                </wp:positionH>
                <wp:positionV relativeFrom="paragraph">
                  <wp:posOffset>3026429</wp:posOffset>
                </wp:positionV>
                <wp:extent cx="3715731" cy="1191260"/>
                <wp:effectExtent l="0" t="0" r="0" b="8890"/>
                <wp:wrapNone/>
                <wp:docPr id="3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731" cy="1191260"/>
                        </a:xfrm>
                        <a:prstGeom prst="rect">
                          <a:avLst/>
                        </a:prstGeom>
                        <a:solidFill>
                          <a:schemeClr val="bg2"/>
                        </a:solidFill>
                        <a:ln>
                          <a:noFill/>
                        </a:ln>
                      </wps:spPr>
                      <wps:txbx>
                        <w:txbxContent>
                          <w:p w:rsidR="00E0103E" w:rsidRPr="0029514B" w:rsidRDefault="00E0103E" w:rsidP="00E0103E">
                            <w:pPr>
                              <w:pStyle w:val="CompanyInfo"/>
                              <w:rPr>
                                <w:color w:val="00B050"/>
                                <w:sz w:val="22"/>
                                <w:szCs w:val="22"/>
                              </w:rPr>
                            </w:pPr>
                            <w:r w:rsidRPr="0029514B">
                              <w:rPr>
                                <w:color w:val="00B050"/>
                                <w:sz w:val="22"/>
                                <w:szCs w:val="22"/>
                              </w:rPr>
                              <w:t xml:space="preserve">Multicultural Education and </w:t>
                            </w:r>
                            <w:r w:rsidR="00BD4EF8">
                              <w:rPr>
                                <w:color w:val="00B050"/>
                                <w:sz w:val="22"/>
                                <w:szCs w:val="22"/>
                              </w:rPr>
                              <w:t xml:space="preserve">Resource </w:t>
                            </w:r>
                            <w:r w:rsidRPr="0029514B">
                              <w:rPr>
                                <w:color w:val="00B050"/>
                                <w:sz w:val="22"/>
                                <w:szCs w:val="22"/>
                              </w:rPr>
                              <w:t>Center</w:t>
                            </w:r>
                          </w:p>
                          <w:p w:rsidR="00E0103E" w:rsidRDefault="00E0103E" w:rsidP="00E0103E">
                            <w:pPr>
                              <w:pStyle w:val="CompanyInfo"/>
                              <w:rPr>
                                <w:color w:val="00B050"/>
                                <w:sz w:val="22"/>
                                <w:szCs w:val="22"/>
                              </w:rPr>
                            </w:pPr>
                            <w:r w:rsidRPr="0029514B">
                              <w:rPr>
                                <w:color w:val="00B050"/>
                                <w:sz w:val="22"/>
                                <w:szCs w:val="22"/>
                              </w:rPr>
                              <w:t>GEAR UP</w:t>
                            </w:r>
                          </w:p>
                          <w:p w:rsidR="00E47E7F" w:rsidRPr="0029514B" w:rsidRDefault="00E47E7F" w:rsidP="00E0103E">
                            <w:pPr>
                              <w:pStyle w:val="CompanyInfo"/>
                              <w:rPr>
                                <w:color w:val="00B050"/>
                                <w:sz w:val="22"/>
                                <w:szCs w:val="22"/>
                              </w:rPr>
                            </w:pPr>
                            <w:r>
                              <w:rPr>
                                <w:color w:val="00B050"/>
                                <w:sz w:val="22"/>
                                <w:szCs w:val="22"/>
                              </w:rPr>
                              <w:t>3001 Hedgcock</w:t>
                            </w:r>
                          </w:p>
                          <w:p w:rsidR="00E0103E" w:rsidRPr="0029514B" w:rsidRDefault="00E0103E" w:rsidP="00E0103E">
                            <w:pPr>
                              <w:pStyle w:val="CompanyInfo"/>
                              <w:rPr>
                                <w:color w:val="00B050"/>
                                <w:sz w:val="22"/>
                                <w:szCs w:val="22"/>
                              </w:rPr>
                            </w:pPr>
                            <w:r w:rsidRPr="0029514B">
                              <w:rPr>
                                <w:color w:val="00B050"/>
                                <w:sz w:val="22"/>
                                <w:szCs w:val="22"/>
                              </w:rPr>
                              <w:t>Northern Michigan University</w:t>
                            </w:r>
                          </w:p>
                          <w:p w:rsidR="00E0103E" w:rsidRPr="00396290" w:rsidRDefault="00E0103E" w:rsidP="00E0103E">
                            <w:pPr>
                              <w:pStyle w:val="CompanyInfo"/>
                              <w:rPr>
                                <w:color w:val="00B050"/>
                                <w:sz w:val="22"/>
                                <w:szCs w:val="22"/>
                              </w:rPr>
                            </w:pPr>
                            <w:r w:rsidRPr="0029514B">
                              <w:rPr>
                                <w:color w:val="00B050"/>
                                <w:sz w:val="22"/>
                                <w:szCs w:val="22"/>
                              </w:rPr>
                              <w:t>Marquette, MI 49855</w:t>
                            </w:r>
                          </w:p>
                        </w:txbxContent>
                      </wps:txbx>
                      <wps:bodyPr rot="0" vert="horz" wrap="square" lIns="182880" tIns="182880" rIns="1828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02BA0" id="Text Box 356" o:spid="_x0000_s1053" type="#_x0000_t202" style="position:absolute;margin-left:241.4pt;margin-top:238.3pt;width:292.6pt;height:93.8pt;z-index:251777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" fillcolor="#eaeaea [3214]" stroked="f">
                <v:textbox inset="14.4pt,14.4pt,14.4pt,0">
                  <w:txbxContent>
                    <w:p w:rsidR="00E0103E" w:rsidRPr="0029514B" w:rsidRDefault="00E0103E" w:rsidP="00E0103E">
                      <w:pPr>
                        <w:pStyle w:val="CompanyInfo"/>
                        <w:rPr>
                          <w:color w:val="00B050"/>
                          <w:sz w:val="22"/>
                          <w:szCs w:val="22"/>
                        </w:rPr>
                      </w:pPr>
                      <w:r w:rsidRPr="0029514B">
                        <w:rPr>
                          <w:color w:val="00B050"/>
                          <w:sz w:val="22"/>
                          <w:szCs w:val="22"/>
                        </w:rPr>
                        <w:t xml:space="preserve">Multicultural Education and </w:t>
                      </w:r>
                      <w:r w:rsidR="00BD4EF8">
                        <w:rPr>
                          <w:color w:val="00B050"/>
                          <w:sz w:val="22"/>
                          <w:szCs w:val="22"/>
                        </w:rPr>
                        <w:t xml:space="preserve">Resource </w:t>
                      </w:r>
                      <w:r w:rsidRPr="0029514B">
                        <w:rPr>
                          <w:color w:val="00B050"/>
                          <w:sz w:val="22"/>
                          <w:szCs w:val="22"/>
                        </w:rPr>
                        <w:t>Center</w:t>
                      </w:r>
                    </w:p>
                    <w:p w:rsidR="00E0103E" w:rsidRDefault="00E0103E" w:rsidP="00E0103E">
                      <w:pPr>
                        <w:pStyle w:val="CompanyInfo"/>
                        <w:rPr>
                          <w:color w:val="00B050"/>
                          <w:sz w:val="22"/>
                          <w:szCs w:val="22"/>
                        </w:rPr>
                      </w:pPr>
                      <w:r w:rsidRPr="0029514B">
                        <w:rPr>
                          <w:color w:val="00B050"/>
                          <w:sz w:val="22"/>
                          <w:szCs w:val="22"/>
                        </w:rPr>
                        <w:t>GEAR UP</w:t>
                      </w:r>
                    </w:p>
                    <w:p w:rsidR="00E47E7F" w:rsidRPr="0029514B" w:rsidRDefault="00E47E7F" w:rsidP="00E0103E">
                      <w:pPr>
                        <w:pStyle w:val="CompanyInfo"/>
                        <w:rPr>
                          <w:color w:val="00B050"/>
                          <w:sz w:val="22"/>
                          <w:szCs w:val="22"/>
                        </w:rPr>
                      </w:pPr>
                      <w:r>
                        <w:rPr>
                          <w:color w:val="00B050"/>
                          <w:sz w:val="22"/>
                          <w:szCs w:val="22"/>
                        </w:rPr>
                        <w:t>3001 Hedgcock</w:t>
                      </w:r>
                    </w:p>
                    <w:p w:rsidR="00E0103E" w:rsidRPr="0029514B" w:rsidRDefault="00E0103E" w:rsidP="00E0103E">
                      <w:pPr>
                        <w:pStyle w:val="CompanyInfo"/>
                        <w:rPr>
                          <w:color w:val="00B050"/>
                          <w:sz w:val="22"/>
                          <w:szCs w:val="22"/>
                        </w:rPr>
                      </w:pPr>
                      <w:r w:rsidRPr="0029514B">
                        <w:rPr>
                          <w:color w:val="00B050"/>
                          <w:sz w:val="22"/>
                          <w:szCs w:val="22"/>
                        </w:rPr>
                        <w:t>Northern Michigan University</w:t>
                      </w:r>
                    </w:p>
                    <w:p w:rsidR="00E0103E" w:rsidRPr="00396290" w:rsidRDefault="00E0103E" w:rsidP="00E0103E">
                      <w:pPr>
                        <w:pStyle w:val="CompanyInfo"/>
                        <w:rPr>
                          <w:color w:val="00B050"/>
                          <w:sz w:val="22"/>
                          <w:szCs w:val="22"/>
                        </w:rPr>
                      </w:pPr>
                      <w:r w:rsidRPr="0029514B">
                        <w:rPr>
                          <w:color w:val="00B050"/>
                          <w:sz w:val="22"/>
                          <w:szCs w:val="22"/>
                        </w:rPr>
                        <w:t>Marquette, MI 49855</w:t>
                      </w:r>
                    </w:p>
                  </w:txbxContent>
                </v:textbox>
                <w10:wrap anchorx="page"/>
              </v:shape>
            </w:pict>
          </mc:Fallback>
        </mc:AlternateContent>
      </w:r>
      <w:r w:rsidR="00941663">
        <w:rPr>
          <w:noProof/>
        </w:rPr>
        <w:drawing>
          <wp:anchor distT="0" distB="0" distL="114300" distR="114300" simplePos="0" relativeHeight="251773440" behindDoc="0" locked="0" layoutInCell="1" allowOverlap="1" wp14:anchorId="163FFB9B" wp14:editId="2FA43211">
            <wp:simplePos x="0" y="0"/>
            <wp:positionH relativeFrom="page">
              <wp:posOffset>4620260</wp:posOffset>
            </wp:positionH>
            <wp:positionV relativeFrom="page">
              <wp:posOffset>8612342</wp:posOffset>
            </wp:positionV>
            <wp:extent cx="1306195" cy="1321435"/>
            <wp:effectExtent l="0" t="0" r="8255" b="0"/>
            <wp:wrapNone/>
            <wp:docPr id="201" name="Graphic 20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2">
                      <a:extLst>
                        <a:ext uri="{28A0092B-C50C-407E-A947-70E740481C1C}">
                          <a14:useLocalDpi xmlns:a14="http://schemas.microsoft.com/office/drawing/2010/main" val="0"/>
                        </a:ext>
                      </a:extLst>
                    </a:blip>
                    <a:stretch>
                      <a:fillRect/>
                    </a:stretch>
                  </pic:blipFill>
                  <pic:spPr>
                    <a:xfrm>
                      <a:off x="0" y="0"/>
                      <a:ext cx="1306195" cy="1321435"/>
                    </a:xfrm>
                    <a:prstGeom prst="rect">
                      <a:avLst/>
                    </a:prstGeom>
                  </pic:spPr>
                </pic:pic>
              </a:graphicData>
            </a:graphic>
            <wp14:sizeRelH relativeFrom="page">
              <wp14:pctWidth>0</wp14:pctWidth>
            </wp14:sizeRelH>
            <wp14:sizeRelV relativeFrom="page">
              <wp14:pctHeight>0</wp14:pctHeight>
            </wp14:sizeRelV>
          </wp:anchor>
        </w:drawing>
      </w:r>
      <w:r w:rsidR="009016F4">
        <w:rPr>
          <w:noProof/>
        </w:rPr>
        <w:drawing>
          <wp:anchor distT="0" distB="0" distL="114300" distR="114300" simplePos="0" relativeHeight="251774464" behindDoc="1" locked="0" layoutInCell="1" allowOverlap="1" wp14:anchorId="247663AC" wp14:editId="6CDA857D">
            <wp:simplePos x="0" y="0"/>
            <wp:positionH relativeFrom="page">
              <wp:posOffset>6106160</wp:posOffset>
            </wp:positionH>
            <wp:positionV relativeFrom="page">
              <wp:posOffset>8578215</wp:posOffset>
            </wp:positionV>
            <wp:extent cx="1628140" cy="9213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p3_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8140" cy="921385"/>
                    </a:xfrm>
                    <a:prstGeom prst="rect">
                      <a:avLst/>
                    </a:prstGeom>
                  </pic:spPr>
                </pic:pic>
              </a:graphicData>
            </a:graphic>
            <wp14:sizeRelH relativeFrom="page">
              <wp14:pctWidth>0</wp14:pctWidth>
            </wp14:sizeRelH>
            <wp14:sizeRelV relativeFrom="page">
              <wp14:pctHeight>0</wp14:pctHeight>
            </wp14:sizeRelV>
          </wp:anchor>
        </w:drawing>
      </w:r>
      <w:r w:rsidR="004A2E3B">
        <w:rPr>
          <w:noProof/>
        </w:rPr>
        <w:t xml:space="preserve"> </w:t>
      </w:r>
    </w:p>
    <w:sectPr w:rsidR="00E0103E" w:rsidSect="00FF55D8">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B5" w:rsidRDefault="008E4FB5">
      <w:r>
        <w:separator/>
      </w:r>
    </w:p>
  </w:endnote>
  <w:endnote w:type="continuationSeparator" w:id="0">
    <w:p w:rsidR="008E4FB5" w:rsidRDefault="008E4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B5" w:rsidRDefault="008E4FB5">
      <w:r>
        <w:separator/>
      </w:r>
    </w:p>
  </w:footnote>
  <w:footnote w:type="continuationSeparator" w:id="0">
    <w:p w:rsidR="008E4FB5" w:rsidRDefault="008E4F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9F70C7"/>
    <w:multiLevelType w:val="hybridMultilevel"/>
    <w:tmpl w:val="C508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2636E9"/>
    <w:multiLevelType w:val="hybridMultilevel"/>
    <w:tmpl w:val="65CA8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51339BA"/>
    <w:multiLevelType w:val="hybridMultilevel"/>
    <w:tmpl w:val="78C243BC"/>
    <w:lvl w:ilvl="0" w:tplc="E5F2037A">
      <w:start w:val="1"/>
      <w:numFmt w:val="decimal"/>
      <w:lvlText w:val="%1."/>
      <w:lvlJc w:val="left"/>
      <w:pPr>
        <w:ind w:left="360" w:hanging="360"/>
      </w:pPr>
      <w:rPr>
        <w:rFonts w:ascii="Arial Black" w:hAnsi="Arial Black" w:hint="default"/>
        <w:color w:val="00B05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E9148DC"/>
    <w:multiLevelType w:val="hybridMultilevel"/>
    <w:tmpl w:val="EBF488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D56B6B"/>
    <w:multiLevelType w:val="hybridMultilevel"/>
    <w:tmpl w:val="A9D4A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4A2B78"/>
    <w:multiLevelType w:val="hybridMultilevel"/>
    <w:tmpl w:val="53869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B457EC"/>
    <w:multiLevelType w:val="multilevel"/>
    <w:tmpl w:val="7236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A54B9F"/>
    <w:multiLevelType w:val="hybridMultilevel"/>
    <w:tmpl w:val="28C0C80A"/>
    <w:lvl w:ilvl="0" w:tplc="E786A9E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E0E7AE4"/>
    <w:multiLevelType w:val="multilevel"/>
    <w:tmpl w:val="A7EE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643C5"/>
    <w:multiLevelType w:val="hybridMultilevel"/>
    <w:tmpl w:val="29D2A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CB81AC9"/>
    <w:multiLevelType w:val="hybridMultilevel"/>
    <w:tmpl w:val="71D2E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455F27"/>
    <w:multiLevelType w:val="hybridMultilevel"/>
    <w:tmpl w:val="C2643308"/>
    <w:lvl w:ilvl="0" w:tplc="7E02A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C869A0"/>
    <w:multiLevelType w:val="hybridMultilevel"/>
    <w:tmpl w:val="E0FA9CB2"/>
    <w:lvl w:ilvl="0" w:tplc="A2D8C22C">
      <w:start w:val="1"/>
      <w:numFmt w:val="decimal"/>
      <w:lvlText w:val="%1.)"/>
      <w:lvlJc w:val="left"/>
      <w:pPr>
        <w:ind w:left="730" w:hanging="3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5"/>
  </w:num>
  <w:num w:numId="15">
    <w:abstractNumId w:val="22"/>
  </w:num>
  <w:num w:numId="16">
    <w:abstractNumId w:val="14"/>
  </w:num>
  <w:num w:numId="17">
    <w:abstractNumId w:val="19"/>
  </w:num>
  <w:num w:numId="18">
    <w:abstractNumId w:val="10"/>
  </w:num>
  <w:num w:numId="19">
    <w:abstractNumId w:val="13"/>
  </w:num>
  <w:num w:numId="20">
    <w:abstractNumId w:val="18"/>
  </w:num>
  <w:num w:numId="21">
    <w:abstractNumId w:val="21"/>
  </w:num>
  <w:num w:numId="22">
    <w:abstractNumId w:val="23"/>
  </w:num>
  <w:num w:numId="23">
    <w:abstractNumId w:val="17"/>
  </w:num>
  <w:num w:numId="24">
    <w:abstractNumId w:val="2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zNDUxMDQwNTYzMzBW0lEKTi0uzszPAykwNKsFAB02ApItAAAA"/>
  </w:docVars>
  <w:rsids>
    <w:rsidRoot w:val="00407BDB"/>
    <w:rsid w:val="00013B21"/>
    <w:rsid w:val="000214DE"/>
    <w:rsid w:val="00021AF6"/>
    <w:rsid w:val="00025ED3"/>
    <w:rsid w:val="000274E5"/>
    <w:rsid w:val="00030404"/>
    <w:rsid w:val="00037B6C"/>
    <w:rsid w:val="00041452"/>
    <w:rsid w:val="00047970"/>
    <w:rsid w:val="00054DD9"/>
    <w:rsid w:val="00055C6A"/>
    <w:rsid w:val="000662B2"/>
    <w:rsid w:val="00067E26"/>
    <w:rsid w:val="0007002C"/>
    <w:rsid w:val="00070C41"/>
    <w:rsid w:val="0007301F"/>
    <w:rsid w:val="00073BC2"/>
    <w:rsid w:val="00076C62"/>
    <w:rsid w:val="000848F3"/>
    <w:rsid w:val="00094083"/>
    <w:rsid w:val="000A0FD4"/>
    <w:rsid w:val="000A41F7"/>
    <w:rsid w:val="000A61EC"/>
    <w:rsid w:val="000A7A28"/>
    <w:rsid w:val="000B49FE"/>
    <w:rsid w:val="000B6FB1"/>
    <w:rsid w:val="000C0D91"/>
    <w:rsid w:val="000C24F5"/>
    <w:rsid w:val="000C7FD6"/>
    <w:rsid w:val="000D3D61"/>
    <w:rsid w:val="000E2A58"/>
    <w:rsid w:val="000E32BD"/>
    <w:rsid w:val="000E5B32"/>
    <w:rsid w:val="000F44A7"/>
    <w:rsid w:val="000F4DB3"/>
    <w:rsid w:val="001003D7"/>
    <w:rsid w:val="0010070B"/>
    <w:rsid w:val="00103E9E"/>
    <w:rsid w:val="001105A0"/>
    <w:rsid w:val="00111C9B"/>
    <w:rsid w:val="00126217"/>
    <w:rsid w:val="001324C8"/>
    <w:rsid w:val="00133A6E"/>
    <w:rsid w:val="001467F1"/>
    <w:rsid w:val="00146A51"/>
    <w:rsid w:val="00154522"/>
    <w:rsid w:val="0016000E"/>
    <w:rsid w:val="00172692"/>
    <w:rsid w:val="00173F5F"/>
    <w:rsid w:val="00174139"/>
    <w:rsid w:val="001769B1"/>
    <w:rsid w:val="00182C73"/>
    <w:rsid w:val="001904ED"/>
    <w:rsid w:val="00191247"/>
    <w:rsid w:val="001949AD"/>
    <w:rsid w:val="00197487"/>
    <w:rsid w:val="001A1B14"/>
    <w:rsid w:val="001A20F2"/>
    <w:rsid w:val="001A79BD"/>
    <w:rsid w:val="001B17AB"/>
    <w:rsid w:val="001C55B4"/>
    <w:rsid w:val="001D7C64"/>
    <w:rsid w:val="001F0CC6"/>
    <w:rsid w:val="002050D5"/>
    <w:rsid w:val="00213DB3"/>
    <w:rsid w:val="00215570"/>
    <w:rsid w:val="00223324"/>
    <w:rsid w:val="00225F56"/>
    <w:rsid w:val="00236014"/>
    <w:rsid w:val="00236358"/>
    <w:rsid w:val="00242AF7"/>
    <w:rsid w:val="002455F6"/>
    <w:rsid w:val="00260BCB"/>
    <w:rsid w:val="00262E95"/>
    <w:rsid w:val="002773EA"/>
    <w:rsid w:val="002779F9"/>
    <w:rsid w:val="00280B28"/>
    <w:rsid w:val="002833F6"/>
    <w:rsid w:val="00284742"/>
    <w:rsid w:val="002856D0"/>
    <w:rsid w:val="00292041"/>
    <w:rsid w:val="00293C85"/>
    <w:rsid w:val="00293EBF"/>
    <w:rsid w:val="0029514B"/>
    <w:rsid w:val="0029672A"/>
    <w:rsid w:val="00296799"/>
    <w:rsid w:val="002A047F"/>
    <w:rsid w:val="002A69D9"/>
    <w:rsid w:val="002A762D"/>
    <w:rsid w:val="002B7527"/>
    <w:rsid w:val="002C26C5"/>
    <w:rsid w:val="002C35F7"/>
    <w:rsid w:val="002D37C7"/>
    <w:rsid w:val="002D5FAF"/>
    <w:rsid w:val="002D792B"/>
    <w:rsid w:val="002E09A3"/>
    <w:rsid w:val="002E4066"/>
    <w:rsid w:val="002E6A4E"/>
    <w:rsid w:val="002E6F42"/>
    <w:rsid w:val="002E70B4"/>
    <w:rsid w:val="002E7B5F"/>
    <w:rsid w:val="002F3B56"/>
    <w:rsid w:val="002F3BBC"/>
    <w:rsid w:val="00304356"/>
    <w:rsid w:val="003129E8"/>
    <w:rsid w:val="0032463B"/>
    <w:rsid w:val="003266F7"/>
    <w:rsid w:val="00332130"/>
    <w:rsid w:val="00333B4B"/>
    <w:rsid w:val="00337076"/>
    <w:rsid w:val="00337E9B"/>
    <w:rsid w:val="00344990"/>
    <w:rsid w:val="00346ED1"/>
    <w:rsid w:val="00357732"/>
    <w:rsid w:val="003718CE"/>
    <w:rsid w:val="003720B2"/>
    <w:rsid w:val="0037275D"/>
    <w:rsid w:val="003763D1"/>
    <w:rsid w:val="00380B5D"/>
    <w:rsid w:val="00385CC4"/>
    <w:rsid w:val="003920AF"/>
    <w:rsid w:val="0039302A"/>
    <w:rsid w:val="00393352"/>
    <w:rsid w:val="0039550B"/>
    <w:rsid w:val="00396290"/>
    <w:rsid w:val="003972A9"/>
    <w:rsid w:val="003A0F7A"/>
    <w:rsid w:val="003A38A9"/>
    <w:rsid w:val="003B4598"/>
    <w:rsid w:val="003C09A0"/>
    <w:rsid w:val="003C772D"/>
    <w:rsid w:val="003E0E5F"/>
    <w:rsid w:val="003E26C1"/>
    <w:rsid w:val="003F0C0B"/>
    <w:rsid w:val="00403592"/>
    <w:rsid w:val="0040396B"/>
    <w:rsid w:val="00407BDB"/>
    <w:rsid w:val="00415347"/>
    <w:rsid w:val="00424848"/>
    <w:rsid w:val="00424953"/>
    <w:rsid w:val="00430CA0"/>
    <w:rsid w:val="00431152"/>
    <w:rsid w:val="0044269C"/>
    <w:rsid w:val="00454161"/>
    <w:rsid w:val="004548A8"/>
    <w:rsid w:val="00457CD1"/>
    <w:rsid w:val="00457DF4"/>
    <w:rsid w:val="00460E04"/>
    <w:rsid w:val="004703BF"/>
    <w:rsid w:val="00471305"/>
    <w:rsid w:val="00473F7A"/>
    <w:rsid w:val="0047754B"/>
    <w:rsid w:val="004925BE"/>
    <w:rsid w:val="00494017"/>
    <w:rsid w:val="00494070"/>
    <w:rsid w:val="004A2E3B"/>
    <w:rsid w:val="004A7B9D"/>
    <w:rsid w:val="004B1481"/>
    <w:rsid w:val="004C0C28"/>
    <w:rsid w:val="004C4871"/>
    <w:rsid w:val="004C6B84"/>
    <w:rsid w:val="004D06DF"/>
    <w:rsid w:val="004D1935"/>
    <w:rsid w:val="004D2F63"/>
    <w:rsid w:val="004D470D"/>
    <w:rsid w:val="004D4D62"/>
    <w:rsid w:val="004F61F4"/>
    <w:rsid w:val="00512445"/>
    <w:rsid w:val="0051503F"/>
    <w:rsid w:val="00516F08"/>
    <w:rsid w:val="00532446"/>
    <w:rsid w:val="0053301D"/>
    <w:rsid w:val="005335C3"/>
    <w:rsid w:val="00533FAF"/>
    <w:rsid w:val="005359C2"/>
    <w:rsid w:val="00535A69"/>
    <w:rsid w:val="00537496"/>
    <w:rsid w:val="00537B1F"/>
    <w:rsid w:val="00537F3B"/>
    <w:rsid w:val="00540582"/>
    <w:rsid w:val="005426AF"/>
    <w:rsid w:val="00542EDB"/>
    <w:rsid w:val="00551191"/>
    <w:rsid w:val="00564E62"/>
    <w:rsid w:val="005662F6"/>
    <w:rsid w:val="00573D02"/>
    <w:rsid w:val="00577767"/>
    <w:rsid w:val="00580078"/>
    <w:rsid w:val="00586878"/>
    <w:rsid w:val="00591003"/>
    <w:rsid w:val="005A0DE1"/>
    <w:rsid w:val="005A769D"/>
    <w:rsid w:val="005B7866"/>
    <w:rsid w:val="005C6364"/>
    <w:rsid w:val="005D76A9"/>
    <w:rsid w:val="005E0B2A"/>
    <w:rsid w:val="005E1C26"/>
    <w:rsid w:val="005F3D03"/>
    <w:rsid w:val="005F44A1"/>
    <w:rsid w:val="005F5A59"/>
    <w:rsid w:val="0060229A"/>
    <w:rsid w:val="00612826"/>
    <w:rsid w:val="00631230"/>
    <w:rsid w:val="00631E42"/>
    <w:rsid w:val="00633BB9"/>
    <w:rsid w:val="00661B7B"/>
    <w:rsid w:val="00662F89"/>
    <w:rsid w:val="00663078"/>
    <w:rsid w:val="00685755"/>
    <w:rsid w:val="00685F8D"/>
    <w:rsid w:val="00687DD4"/>
    <w:rsid w:val="00690EF3"/>
    <w:rsid w:val="00691756"/>
    <w:rsid w:val="00695A6E"/>
    <w:rsid w:val="0069753C"/>
    <w:rsid w:val="006A1418"/>
    <w:rsid w:val="006A3DC1"/>
    <w:rsid w:val="006A65CD"/>
    <w:rsid w:val="006B313B"/>
    <w:rsid w:val="006B670D"/>
    <w:rsid w:val="006B728A"/>
    <w:rsid w:val="006D6024"/>
    <w:rsid w:val="006D64B2"/>
    <w:rsid w:val="006E0E68"/>
    <w:rsid w:val="006E1637"/>
    <w:rsid w:val="006E29F9"/>
    <w:rsid w:val="006E5DE6"/>
    <w:rsid w:val="006E73CA"/>
    <w:rsid w:val="006E794A"/>
    <w:rsid w:val="006F3FA9"/>
    <w:rsid w:val="006F548F"/>
    <w:rsid w:val="007003F1"/>
    <w:rsid w:val="0070121B"/>
    <w:rsid w:val="00705BE1"/>
    <w:rsid w:val="00706F62"/>
    <w:rsid w:val="0071130A"/>
    <w:rsid w:val="00714ABE"/>
    <w:rsid w:val="007332AF"/>
    <w:rsid w:val="007425F8"/>
    <w:rsid w:val="00744312"/>
    <w:rsid w:val="007459E2"/>
    <w:rsid w:val="00752C19"/>
    <w:rsid w:val="007568EF"/>
    <w:rsid w:val="0075773A"/>
    <w:rsid w:val="00760029"/>
    <w:rsid w:val="0077709B"/>
    <w:rsid w:val="007828CC"/>
    <w:rsid w:val="0078641E"/>
    <w:rsid w:val="00787F53"/>
    <w:rsid w:val="00795653"/>
    <w:rsid w:val="007A1688"/>
    <w:rsid w:val="007A191F"/>
    <w:rsid w:val="007A23B1"/>
    <w:rsid w:val="007A568A"/>
    <w:rsid w:val="007A5BFD"/>
    <w:rsid w:val="007A6666"/>
    <w:rsid w:val="007D107F"/>
    <w:rsid w:val="007D1CFA"/>
    <w:rsid w:val="007D3A2E"/>
    <w:rsid w:val="007D3B08"/>
    <w:rsid w:val="007E3223"/>
    <w:rsid w:val="007E493A"/>
    <w:rsid w:val="007E5344"/>
    <w:rsid w:val="007E7738"/>
    <w:rsid w:val="007F0CD6"/>
    <w:rsid w:val="007F3853"/>
    <w:rsid w:val="00806051"/>
    <w:rsid w:val="008142D8"/>
    <w:rsid w:val="00822B63"/>
    <w:rsid w:val="0082400E"/>
    <w:rsid w:val="008261F3"/>
    <w:rsid w:val="008300CD"/>
    <w:rsid w:val="008320BF"/>
    <w:rsid w:val="00832412"/>
    <w:rsid w:val="00832538"/>
    <w:rsid w:val="00834DBC"/>
    <w:rsid w:val="00844552"/>
    <w:rsid w:val="00844AC5"/>
    <w:rsid w:val="008471B7"/>
    <w:rsid w:val="0084793F"/>
    <w:rsid w:val="00847DFF"/>
    <w:rsid w:val="008510D9"/>
    <w:rsid w:val="0085574A"/>
    <w:rsid w:val="00855BB3"/>
    <w:rsid w:val="0086153C"/>
    <w:rsid w:val="008616BA"/>
    <w:rsid w:val="00863C6F"/>
    <w:rsid w:val="00874259"/>
    <w:rsid w:val="00875481"/>
    <w:rsid w:val="00876052"/>
    <w:rsid w:val="00880099"/>
    <w:rsid w:val="00892460"/>
    <w:rsid w:val="008A44C4"/>
    <w:rsid w:val="008A5B36"/>
    <w:rsid w:val="008B1F51"/>
    <w:rsid w:val="008C512C"/>
    <w:rsid w:val="008D7F73"/>
    <w:rsid w:val="008E4FB5"/>
    <w:rsid w:val="008E6BC8"/>
    <w:rsid w:val="008E76A5"/>
    <w:rsid w:val="008F2BBF"/>
    <w:rsid w:val="008F39ED"/>
    <w:rsid w:val="008F4380"/>
    <w:rsid w:val="009016F4"/>
    <w:rsid w:val="0090452C"/>
    <w:rsid w:val="00904DCF"/>
    <w:rsid w:val="00905FE7"/>
    <w:rsid w:val="00906856"/>
    <w:rsid w:val="009114B3"/>
    <w:rsid w:val="009119F1"/>
    <w:rsid w:val="00913ACC"/>
    <w:rsid w:val="009238E9"/>
    <w:rsid w:val="009243A6"/>
    <w:rsid w:val="00932F94"/>
    <w:rsid w:val="009340E0"/>
    <w:rsid w:val="00937A07"/>
    <w:rsid w:val="00941663"/>
    <w:rsid w:val="00950DEC"/>
    <w:rsid w:val="00972997"/>
    <w:rsid w:val="00972A11"/>
    <w:rsid w:val="00983E95"/>
    <w:rsid w:val="00984304"/>
    <w:rsid w:val="009849BC"/>
    <w:rsid w:val="00984C74"/>
    <w:rsid w:val="00990E1D"/>
    <w:rsid w:val="009916DB"/>
    <w:rsid w:val="00991C33"/>
    <w:rsid w:val="009939A4"/>
    <w:rsid w:val="00995643"/>
    <w:rsid w:val="009A0853"/>
    <w:rsid w:val="009A657A"/>
    <w:rsid w:val="009C0F87"/>
    <w:rsid w:val="009C2A71"/>
    <w:rsid w:val="009E28CE"/>
    <w:rsid w:val="009E2FFF"/>
    <w:rsid w:val="009E7FB6"/>
    <w:rsid w:val="009F115E"/>
    <w:rsid w:val="009F4262"/>
    <w:rsid w:val="009F4CD4"/>
    <w:rsid w:val="009F4F75"/>
    <w:rsid w:val="00A02E49"/>
    <w:rsid w:val="00A05C28"/>
    <w:rsid w:val="00A06225"/>
    <w:rsid w:val="00A123F0"/>
    <w:rsid w:val="00A1286B"/>
    <w:rsid w:val="00A15D1F"/>
    <w:rsid w:val="00A16111"/>
    <w:rsid w:val="00A170A0"/>
    <w:rsid w:val="00A26CA1"/>
    <w:rsid w:val="00A31903"/>
    <w:rsid w:val="00A37793"/>
    <w:rsid w:val="00A54720"/>
    <w:rsid w:val="00A62C7E"/>
    <w:rsid w:val="00A63B5A"/>
    <w:rsid w:val="00A868E0"/>
    <w:rsid w:val="00A8750C"/>
    <w:rsid w:val="00A913D2"/>
    <w:rsid w:val="00A95078"/>
    <w:rsid w:val="00AA0044"/>
    <w:rsid w:val="00AB0B19"/>
    <w:rsid w:val="00AB22BF"/>
    <w:rsid w:val="00AB2D33"/>
    <w:rsid w:val="00AC38B6"/>
    <w:rsid w:val="00AC3E95"/>
    <w:rsid w:val="00AC5181"/>
    <w:rsid w:val="00AD0BE1"/>
    <w:rsid w:val="00AD1B4F"/>
    <w:rsid w:val="00AD1B69"/>
    <w:rsid w:val="00AD23D4"/>
    <w:rsid w:val="00AD39F9"/>
    <w:rsid w:val="00AE09E5"/>
    <w:rsid w:val="00AE1C66"/>
    <w:rsid w:val="00AE2369"/>
    <w:rsid w:val="00AF34F6"/>
    <w:rsid w:val="00AF4160"/>
    <w:rsid w:val="00B00E6A"/>
    <w:rsid w:val="00B04C6B"/>
    <w:rsid w:val="00B05201"/>
    <w:rsid w:val="00B05BC2"/>
    <w:rsid w:val="00B06B6B"/>
    <w:rsid w:val="00B1290D"/>
    <w:rsid w:val="00B129F1"/>
    <w:rsid w:val="00B137F1"/>
    <w:rsid w:val="00B150F7"/>
    <w:rsid w:val="00B1768F"/>
    <w:rsid w:val="00B340E5"/>
    <w:rsid w:val="00B43706"/>
    <w:rsid w:val="00B51B9B"/>
    <w:rsid w:val="00B550A8"/>
    <w:rsid w:val="00B56AA0"/>
    <w:rsid w:val="00B57D40"/>
    <w:rsid w:val="00B63280"/>
    <w:rsid w:val="00B67F66"/>
    <w:rsid w:val="00B7204C"/>
    <w:rsid w:val="00B77F01"/>
    <w:rsid w:val="00B9352D"/>
    <w:rsid w:val="00B93EF5"/>
    <w:rsid w:val="00B94A21"/>
    <w:rsid w:val="00BA2B6F"/>
    <w:rsid w:val="00BA4259"/>
    <w:rsid w:val="00BA6FAC"/>
    <w:rsid w:val="00BA7E32"/>
    <w:rsid w:val="00BB509A"/>
    <w:rsid w:val="00BB57E1"/>
    <w:rsid w:val="00BC2783"/>
    <w:rsid w:val="00BC36AD"/>
    <w:rsid w:val="00BD4EF8"/>
    <w:rsid w:val="00BD7FC6"/>
    <w:rsid w:val="00BE4622"/>
    <w:rsid w:val="00BE7EB0"/>
    <w:rsid w:val="00BF600D"/>
    <w:rsid w:val="00C00340"/>
    <w:rsid w:val="00C025E7"/>
    <w:rsid w:val="00C11D77"/>
    <w:rsid w:val="00C13EB8"/>
    <w:rsid w:val="00C310AF"/>
    <w:rsid w:val="00C33AF3"/>
    <w:rsid w:val="00C366F0"/>
    <w:rsid w:val="00C52F4E"/>
    <w:rsid w:val="00C640A6"/>
    <w:rsid w:val="00C6488A"/>
    <w:rsid w:val="00C73C26"/>
    <w:rsid w:val="00C75C01"/>
    <w:rsid w:val="00C77585"/>
    <w:rsid w:val="00C80EC0"/>
    <w:rsid w:val="00C844A2"/>
    <w:rsid w:val="00C85F6F"/>
    <w:rsid w:val="00C9090D"/>
    <w:rsid w:val="00C94ACC"/>
    <w:rsid w:val="00CA2CB1"/>
    <w:rsid w:val="00CA4CFE"/>
    <w:rsid w:val="00CB094D"/>
    <w:rsid w:val="00CB3F09"/>
    <w:rsid w:val="00CC49A2"/>
    <w:rsid w:val="00CD6740"/>
    <w:rsid w:val="00CD7DCF"/>
    <w:rsid w:val="00CE470C"/>
    <w:rsid w:val="00CF1603"/>
    <w:rsid w:val="00CF3F62"/>
    <w:rsid w:val="00CF5AD4"/>
    <w:rsid w:val="00D00489"/>
    <w:rsid w:val="00D0367F"/>
    <w:rsid w:val="00D06003"/>
    <w:rsid w:val="00D065AE"/>
    <w:rsid w:val="00D07AD8"/>
    <w:rsid w:val="00D10E73"/>
    <w:rsid w:val="00D1239E"/>
    <w:rsid w:val="00D33014"/>
    <w:rsid w:val="00D333BA"/>
    <w:rsid w:val="00D45446"/>
    <w:rsid w:val="00D51C67"/>
    <w:rsid w:val="00D53097"/>
    <w:rsid w:val="00D675D6"/>
    <w:rsid w:val="00D67DC3"/>
    <w:rsid w:val="00D72210"/>
    <w:rsid w:val="00D82E82"/>
    <w:rsid w:val="00D845F4"/>
    <w:rsid w:val="00D866FC"/>
    <w:rsid w:val="00D93FCF"/>
    <w:rsid w:val="00D957C9"/>
    <w:rsid w:val="00DA50CA"/>
    <w:rsid w:val="00DE1230"/>
    <w:rsid w:val="00DE55D3"/>
    <w:rsid w:val="00DE68B8"/>
    <w:rsid w:val="00DF0715"/>
    <w:rsid w:val="00DF1B82"/>
    <w:rsid w:val="00E0103E"/>
    <w:rsid w:val="00E03B7A"/>
    <w:rsid w:val="00E13F30"/>
    <w:rsid w:val="00E20062"/>
    <w:rsid w:val="00E34161"/>
    <w:rsid w:val="00E351B3"/>
    <w:rsid w:val="00E36328"/>
    <w:rsid w:val="00E4701B"/>
    <w:rsid w:val="00E47E7F"/>
    <w:rsid w:val="00E73C12"/>
    <w:rsid w:val="00E764AF"/>
    <w:rsid w:val="00E85F67"/>
    <w:rsid w:val="00E87EFA"/>
    <w:rsid w:val="00EA0447"/>
    <w:rsid w:val="00EA1220"/>
    <w:rsid w:val="00EB0BD5"/>
    <w:rsid w:val="00EB0DB1"/>
    <w:rsid w:val="00EB6908"/>
    <w:rsid w:val="00EC3FEA"/>
    <w:rsid w:val="00EC4D4E"/>
    <w:rsid w:val="00EC5C76"/>
    <w:rsid w:val="00EC786A"/>
    <w:rsid w:val="00ED08A8"/>
    <w:rsid w:val="00ED3577"/>
    <w:rsid w:val="00ED7358"/>
    <w:rsid w:val="00EE5B41"/>
    <w:rsid w:val="00EF03D7"/>
    <w:rsid w:val="00EF5DE7"/>
    <w:rsid w:val="00EF7B7B"/>
    <w:rsid w:val="00F02DC0"/>
    <w:rsid w:val="00F04CD0"/>
    <w:rsid w:val="00F07A36"/>
    <w:rsid w:val="00F15E35"/>
    <w:rsid w:val="00F237CE"/>
    <w:rsid w:val="00F25670"/>
    <w:rsid w:val="00F25F6B"/>
    <w:rsid w:val="00F30263"/>
    <w:rsid w:val="00F340E7"/>
    <w:rsid w:val="00F40606"/>
    <w:rsid w:val="00F40A5B"/>
    <w:rsid w:val="00F43D69"/>
    <w:rsid w:val="00F5116F"/>
    <w:rsid w:val="00F52448"/>
    <w:rsid w:val="00F52941"/>
    <w:rsid w:val="00F5401F"/>
    <w:rsid w:val="00F549B6"/>
    <w:rsid w:val="00F661C1"/>
    <w:rsid w:val="00F72971"/>
    <w:rsid w:val="00F803E7"/>
    <w:rsid w:val="00F856C0"/>
    <w:rsid w:val="00F93FF0"/>
    <w:rsid w:val="00F94829"/>
    <w:rsid w:val="00F94F31"/>
    <w:rsid w:val="00FA2F6F"/>
    <w:rsid w:val="00FA3F4D"/>
    <w:rsid w:val="00FA5032"/>
    <w:rsid w:val="00FB0F5E"/>
    <w:rsid w:val="00FB2E72"/>
    <w:rsid w:val="00FB523A"/>
    <w:rsid w:val="00FB707E"/>
    <w:rsid w:val="00FC2402"/>
    <w:rsid w:val="00FC35AF"/>
    <w:rsid w:val="00FC56D6"/>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5:chartTrackingRefBased/>
  <w15:docId w15:val="{B651E01F-F93E-4B95-9567-3F0D70AE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 w:type="character" w:styleId="Hyperlink">
    <w:name w:val="Hyperlink"/>
    <w:basedOn w:val="DefaultParagraphFont"/>
    <w:uiPriority w:val="99"/>
    <w:unhideWhenUsed/>
    <w:rsid w:val="00B06B6B"/>
    <w:rPr>
      <w:color w:val="0000FF"/>
      <w:u w:val="single"/>
    </w:rPr>
  </w:style>
  <w:style w:type="character" w:styleId="FollowedHyperlink">
    <w:name w:val="FollowedHyperlink"/>
    <w:basedOn w:val="DefaultParagraphFont"/>
    <w:rsid w:val="00332130"/>
    <w:rPr>
      <w:color w:val="42B8D6" w:themeColor="followedHyperlink"/>
      <w:u w:val="single"/>
    </w:rPr>
  </w:style>
  <w:style w:type="paragraph" w:customStyle="1" w:styleId="article-overview">
    <w:name w:val="article-overview"/>
    <w:basedOn w:val="Normal"/>
    <w:rsid w:val="00EB0BD5"/>
    <w:pPr>
      <w:spacing w:before="100" w:beforeAutospacing="1" w:after="100" w:afterAutospacing="1"/>
    </w:pPr>
    <w:rPr>
      <w:rFonts w:ascii="Times New Roman" w:hAnsi="Times New Roman"/>
      <w:color w:val="auto"/>
      <w:szCs w:val="24"/>
    </w:rPr>
  </w:style>
  <w:style w:type="paragraph" w:styleId="NormalWeb">
    <w:name w:val="Normal (Web)"/>
    <w:basedOn w:val="Normal"/>
    <w:uiPriority w:val="99"/>
    <w:unhideWhenUsed/>
    <w:rsid w:val="00EB0BD5"/>
    <w:pPr>
      <w:spacing w:before="100" w:beforeAutospacing="1" w:after="100" w:afterAutospacing="1"/>
    </w:pPr>
    <w:rPr>
      <w:rFonts w:ascii="Times New Roman" w:hAnsi="Times New Roman"/>
      <w:color w:val="auto"/>
      <w:szCs w:val="24"/>
    </w:rPr>
  </w:style>
  <w:style w:type="character" w:customStyle="1" w:styleId="e24kjd">
    <w:name w:val="e24kjd"/>
    <w:basedOn w:val="DefaultParagraphFont"/>
    <w:rsid w:val="00357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82871">
      <w:bodyDiv w:val="1"/>
      <w:marLeft w:val="0"/>
      <w:marRight w:val="0"/>
      <w:marTop w:val="0"/>
      <w:marBottom w:val="0"/>
      <w:divBdr>
        <w:top w:val="none" w:sz="0" w:space="0" w:color="auto"/>
        <w:left w:val="none" w:sz="0" w:space="0" w:color="auto"/>
        <w:bottom w:val="none" w:sz="0" w:space="0" w:color="auto"/>
        <w:right w:val="none" w:sz="0" w:space="0" w:color="auto"/>
      </w:divBdr>
      <w:divsChild>
        <w:div w:id="528448474">
          <w:marLeft w:val="0"/>
          <w:marRight w:val="0"/>
          <w:marTop w:val="0"/>
          <w:marBottom w:val="0"/>
          <w:divBdr>
            <w:top w:val="none" w:sz="0" w:space="0" w:color="auto"/>
            <w:left w:val="none" w:sz="0" w:space="0" w:color="auto"/>
            <w:bottom w:val="none" w:sz="0" w:space="0" w:color="auto"/>
            <w:right w:val="none" w:sz="0" w:space="0" w:color="auto"/>
          </w:divBdr>
        </w:div>
      </w:divsChild>
    </w:div>
    <w:div w:id="672147471">
      <w:bodyDiv w:val="1"/>
      <w:marLeft w:val="0"/>
      <w:marRight w:val="0"/>
      <w:marTop w:val="0"/>
      <w:marBottom w:val="0"/>
      <w:divBdr>
        <w:top w:val="none" w:sz="0" w:space="0" w:color="auto"/>
        <w:left w:val="none" w:sz="0" w:space="0" w:color="auto"/>
        <w:bottom w:val="none" w:sz="0" w:space="0" w:color="auto"/>
        <w:right w:val="none" w:sz="0" w:space="0" w:color="auto"/>
      </w:divBdr>
      <w:divsChild>
        <w:div w:id="1629314278">
          <w:marLeft w:val="0"/>
          <w:marRight w:val="0"/>
          <w:marTop w:val="0"/>
          <w:marBottom w:val="0"/>
          <w:divBdr>
            <w:top w:val="none" w:sz="0" w:space="0" w:color="auto"/>
            <w:left w:val="none" w:sz="0" w:space="0" w:color="auto"/>
            <w:bottom w:val="none" w:sz="0" w:space="0" w:color="auto"/>
            <w:right w:val="none" w:sz="0" w:space="0" w:color="auto"/>
          </w:divBdr>
        </w:div>
      </w:divsChild>
    </w:div>
    <w:div w:id="761995646">
      <w:bodyDiv w:val="1"/>
      <w:marLeft w:val="0"/>
      <w:marRight w:val="0"/>
      <w:marTop w:val="0"/>
      <w:marBottom w:val="0"/>
      <w:divBdr>
        <w:top w:val="none" w:sz="0" w:space="0" w:color="auto"/>
        <w:left w:val="none" w:sz="0" w:space="0" w:color="auto"/>
        <w:bottom w:val="none" w:sz="0" w:space="0" w:color="auto"/>
        <w:right w:val="none" w:sz="0" w:space="0" w:color="auto"/>
      </w:divBdr>
    </w:div>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343509063">
      <w:bodyDiv w:val="1"/>
      <w:marLeft w:val="0"/>
      <w:marRight w:val="0"/>
      <w:marTop w:val="0"/>
      <w:marBottom w:val="0"/>
      <w:divBdr>
        <w:top w:val="none" w:sz="0" w:space="0" w:color="auto"/>
        <w:left w:val="none" w:sz="0" w:space="0" w:color="auto"/>
        <w:bottom w:val="none" w:sz="0" w:space="0" w:color="auto"/>
        <w:right w:val="none" w:sz="0" w:space="0" w:color="auto"/>
      </w:divBdr>
    </w:div>
    <w:div w:id="1402366058">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1922055184">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NorthStar%20GEAR%20UP\NorthStar%208th%20Graders\Newsletters\Summer_Newsletter_2019.dotx" TargetMode="External"/></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47480-3028-4152-8EF6-666F25FF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Summer_Newsletter_2019.dotx</Template>
  <TotalTime>0</TotalTime>
  <Pages>4</Pages>
  <Words>17</Words>
  <Characters>101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Rospierski</dc:creator>
  <cp:keywords/>
  <dc:description/>
  <cp:lastModifiedBy>Rena Gregorich</cp:lastModifiedBy>
  <cp:revision>2</cp:revision>
  <cp:lastPrinted>2020-02-11T13:43:00Z</cp:lastPrinted>
  <dcterms:created xsi:type="dcterms:W3CDTF">2020-04-02T19:12:00Z</dcterms:created>
  <dcterms:modified xsi:type="dcterms:W3CDTF">2020-04-02T19:12:00Z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